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4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232"/>
        <w:ind w:left="86" w:firstLine="0"/>
        <w:jc w:val="center"/>
      </w:pPr>
    </w:p>
    <w:p w:rsidR="00490074" w:rsidRDefault="00490074">
      <w:pPr>
        <w:spacing w:after="231"/>
        <w:ind w:left="0" w:right="2506" w:firstLine="0"/>
        <w:jc w:val="right"/>
      </w:pPr>
      <w:r>
        <w:rPr>
          <w:b/>
          <w:sz w:val="36"/>
        </w:rPr>
        <w:t xml:space="preserve">Руководство пользователя </w:t>
      </w:r>
    </w:p>
    <w:p w:rsidR="00490074" w:rsidRDefault="00490074">
      <w:pPr>
        <w:spacing w:after="231"/>
        <w:ind w:left="3543"/>
        <w:jc w:val="left"/>
      </w:pPr>
      <w:r>
        <w:rPr>
          <w:b/>
          <w:sz w:val="36"/>
        </w:rPr>
        <w:t xml:space="preserve">Для пациента  </w:t>
      </w:r>
    </w:p>
    <w:p w:rsidR="00490074" w:rsidRDefault="00490074">
      <w:pPr>
        <w:spacing w:after="154"/>
        <w:ind w:left="3543"/>
        <w:jc w:val="left"/>
      </w:pPr>
      <w:r>
        <w:rPr>
          <w:b/>
          <w:sz w:val="36"/>
        </w:rPr>
        <w:t xml:space="preserve">Запись из ЕР </w:t>
      </w: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4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7"/>
        <w:ind w:left="86" w:firstLine="0"/>
        <w:jc w:val="center"/>
      </w:pPr>
    </w:p>
    <w:p w:rsidR="00490074" w:rsidRDefault="00490074">
      <w:pPr>
        <w:spacing w:after="154"/>
        <w:ind w:left="86" w:firstLine="0"/>
        <w:jc w:val="center"/>
      </w:pPr>
    </w:p>
    <w:p w:rsidR="00490074" w:rsidRDefault="00490074">
      <w:pPr>
        <w:spacing w:after="157"/>
        <w:ind w:left="0" w:firstLine="0"/>
        <w:jc w:val="left"/>
      </w:pPr>
    </w:p>
    <w:p w:rsidR="00490074" w:rsidRDefault="00490074">
      <w:pPr>
        <w:spacing w:after="0"/>
        <w:ind w:left="0" w:right="4" w:firstLine="0"/>
        <w:jc w:val="center"/>
        <w:rPr>
          <w:b/>
          <w:sz w:val="36"/>
        </w:rPr>
      </w:pPr>
      <w:r>
        <w:rPr>
          <w:b/>
          <w:sz w:val="36"/>
        </w:rPr>
        <w:t xml:space="preserve">2020 </w:t>
      </w:r>
    </w:p>
    <w:p w:rsidR="00490074" w:rsidRDefault="00490074">
      <w:pPr>
        <w:spacing w:after="0"/>
        <w:ind w:left="0" w:right="4" w:firstLine="0"/>
        <w:jc w:val="center"/>
        <w:rPr>
          <w:b/>
          <w:sz w:val="36"/>
        </w:rPr>
      </w:pPr>
    </w:p>
    <w:p w:rsidR="00490074" w:rsidRDefault="00490074">
      <w:pPr>
        <w:spacing w:after="0"/>
        <w:ind w:left="0" w:right="4" w:firstLine="0"/>
        <w:jc w:val="center"/>
        <w:rPr>
          <w:b/>
          <w:sz w:val="36"/>
        </w:rPr>
      </w:pPr>
    </w:p>
    <w:p w:rsidR="00490074" w:rsidRDefault="00490074">
      <w:pPr>
        <w:spacing w:after="0"/>
        <w:ind w:left="0" w:right="4" w:firstLine="0"/>
        <w:jc w:val="center"/>
        <w:rPr>
          <w:b/>
          <w:sz w:val="36"/>
        </w:rPr>
      </w:pPr>
    </w:p>
    <w:p w:rsidR="00490074" w:rsidRDefault="00490074">
      <w:pPr>
        <w:spacing w:after="0"/>
        <w:ind w:left="0" w:right="4" w:firstLine="0"/>
        <w:jc w:val="center"/>
        <w:rPr>
          <w:b/>
          <w:sz w:val="36"/>
        </w:rPr>
      </w:pPr>
    </w:p>
    <w:p w:rsidR="00490074" w:rsidRDefault="00490074">
      <w:pPr>
        <w:spacing w:after="0"/>
        <w:ind w:left="0" w:right="4" w:firstLine="0"/>
        <w:jc w:val="center"/>
        <w:rPr>
          <w:b/>
          <w:sz w:val="36"/>
        </w:rPr>
      </w:pPr>
    </w:p>
    <w:p w:rsidR="00490074" w:rsidRDefault="00490074">
      <w:pPr>
        <w:spacing w:after="0"/>
        <w:ind w:left="0" w:right="4" w:firstLine="0"/>
        <w:jc w:val="center"/>
      </w:pPr>
    </w:p>
    <w:p w:rsidR="00490074" w:rsidRDefault="00490074">
      <w:pPr>
        <w:spacing w:after="41"/>
        <w:ind w:left="0" w:firstLine="0"/>
        <w:jc w:val="left"/>
      </w:pPr>
      <w:r>
        <w:rPr>
          <w:b/>
          <w:color w:val="365F91"/>
        </w:rPr>
        <w:t xml:space="preserve">Оглавление </w:t>
      </w:r>
    </w:p>
    <w:p w:rsidR="00490074" w:rsidRDefault="00490074">
      <w:pPr>
        <w:pStyle w:val="TOC1"/>
        <w:tabs>
          <w:tab w:val="right" w:leader="dot" w:pos="9360"/>
        </w:tabs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3987">
        <w:r>
          <w:t>1. Способы подключения к консультации</w:t>
        </w:r>
        <w:r>
          <w:tab/>
        </w:r>
        <w:r>
          <w:fldChar w:fldCharType="begin"/>
        </w:r>
        <w:r>
          <w:instrText>PAGEREF _Toc3987 \h</w:instrText>
        </w:r>
        <w:r>
          <w:fldChar w:fldCharType="separate"/>
        </w:r>
        <w:r>
          <w:rPr>
            <w:noProof/>
          </w:rPr>
          <w:t xml:space="preserve">3 </w:t>
        </w:r>
        <w:r>
          <w:fldChar w:fldCharType="end"/>
        </w:r>
      </w:hyperlink>
    </w:p>
    <w:p w:rsidR="00490074" w:rsidRDefault="00490074">
      <w:pPr>
        <w:pStyle w:val="TOC1"/>
        <w:tabs>
          <w:tab w:val="right" w:leader="dot" w:pos="9360"/>
        </w:tabs>
      </w:pPr>
      <w:hyperlink w:anchor="_Toc3988">
        <w:r>
          <w:t>2. Запись и подключение к видеотрансляции</w:t>
        </w:r>
        <w:r>
          <w:tab/>
        </w:r>
        <w:r>
          <w:fldChar w:fldCharType="begin"/>
        </w:r>
        <w:r>
          <w:instrText>PAGEREF _Toc3988 \h</w:instrText>
        </w:r>
        <w:r>
          <w:fldChar w:fldCharType="separate"/>
        </w:r>
        <w:r>
          <w:rPr>
            <w:noProof/>
          </w:rPr>
          <w:t xml:space="preserve">4 </w:t>
        </w:r>
        <w:r>
          <w:fldChar w:fldCharType="end"/>
        </w:r>
      </w:hyperlink>
    </w:p>
    <w:p w:rsidR="00490074" w:rsidRDefault="00490074">
      <w:pPr>
        <w:pStyle w:val="TOC1"/>
        <w:tabs>
          <w:tab w:val="right" w:leader="dot" w:pos="9360"/>
        </w:tabs>
      </w:pPr>
      <w:r>
        <w:t>3. Запись ребенка или родственника на консультацию ………………………...</w:t>
      </w:r>
    </w:p>
    <w:p w:rsidR="00490074" w:rsidRDefault="00490074" w:rsidP="00DA2DC7">
      <w:pPr>
        <w:pStyle w:val="TOC1"/>
        <w:tabs>
          <w:tab w:val="right" w:leader="dot" w:pos="9360"/>
        </w:tabs>
      </w:pPr>
      <w:hyperlink w:anchor="_Toc3989">
        <w:r>
          <w:t>4. Просмотр протокола консультации</w:t>
        </w:r>
        <w:r>
          <w:tab/>
        </w:r>
        <w:r>
          <w:fldChar w:fldCharType="begin"/>
        </w:r>
        <w:r>
          <w:instrText>PAGEREF _Toc3989 \h</w:instrText>
        </w:r>
        <w:r>
          <w:fldChar w:fldCharType="separate"/>
        </w:r>
        <w:r>
          <w:rPr>
            <w:noProof/>
          </w:rPr>
          <w:t xml:space="preserve">9 </w:t>
        </w:r>
        <w:r>
          <w:fldChar w:fldCharType="end"/>
        </w:r>
      </w:hyperlink>
    </w:p>
    <w:p w:rsidR="00490074" w:rsidRDefault="00490074">
      <w:r>
        <w:fldChar w:fldCharType="end"/>
      </w:r>
    </w:p>
    <w:p w:rsidR="00490074" w:rsidRDefault="00490074">
      <w:pPr>
        <w:spacing w:after="287"/>
        <w:ind w:left="0" w:firstLine="0"/>
        <w:jc w:val="left"/>
      </w:pPr>
    </w:p>
    <w:p w:rsidR="00490074" w:rsidRDefault="00490074">
      <w:pPr>
        <w:spacing w:after="0"/>
        <w:ind w:left="0" w:firstLine="0"/>
        <w:jc w:val="left"/>
      </w:pPr>
      <w:r>
        <w:rPr>
          <w:b/>
          <w:sz w:val="36"/>
        </w:rPr>
        <w:tab/>
      </w:r>
      <w:bookmarkStart w:id="0" w:name="_GoBack"/>
      <w:bookmarkEnd w:id="0"/>
      <w:r>
        <w:br w:type="page"/>
      </w:r>
    </w:p>
    <w:p w:rsidR="00490074" w:rsidRDefault="00490074">
      <w:pPr>
        <w:pStyle w:val="Heading1"/>
        <w:spacing w:after="342"/>
        <w:ind w:left="2525" w:hanging="360"/>
      </w:pPr>
      <w:bookmarkStart w:id="1" w:name="_Toc3987"/>
      <w:r>
        <w:t xml:space="preserve">Способы подключения к консультации </w:t>
      </w:r>
      <w:bookmarkEnd w:id="1"/>
    </w:p>
    <w:p w:rsidR="00490074" w:rsidRDefault="00490074">
      <w:pPr>
        <w:spacing w:after="195"/>
        <w:ind w:left="-15" w:firstLine="708"/>
      </w:pPr>
      <w:r>
        <w:t xml:space="preserve">После записи на телемедицинскую консультацию (описанной в пункте 2) с помощью Единой регистратуры (ЕР), необходимо будет подключиться к видеотрансляции. Для подключения есть два способа:  </w:t>
      </w:r>
    </w:p>
    <w:p w:rsidR="00490074" w:rsidRDefault="00490074">
      <w:pPr>
        <w:numPr>
          <w:ilvl w:val="0"/>
          <w:numId w:val="1"/>
        </w:numPr>
        <w:spacing w:after="29"/>
        <w:ind w:hanging="360"/>
      </w:pPr>
      <w:r>
        <w:t xml:space="preserve">Браузер; </w:t>
      </w:r>
    </w:p>
    <w:p w:rsidR="00490074" w:rsidRDefault="00490074">
      <w:pPr>
        <w:numPr>
          <w:ilvl w:val="0"/>
          <w:numId w:val="1"/>
        </w:numPr>
        <w:spacing w:after="210"/>
        <w:ind w:hanging="360"/>
      </w:pPr>
      <w:r>
        <w:t xml:space="preserve">Приложение TrueConf. </w:t>
      </w:r>
    </w:p>
    <w:p w:rsidR="00490074" w:rsidRDefault="00490074">
      <w:pPr>
        <w:spacing w:after="203"/>
        <w:ind w:left="-5"/>
      </w:pPr>
      <w:r>
        <w:t xml:space="preserve">Для более качественного подключения к видеотрансляции, рекомендовано скачать приложение TrueConf.  </w:t>
      </w:r>
    </w:p>
    <w:p w:rsidR="00490074" w:rsidRDefault="00490074">
      <w:pPr>
        <w:spacing w:after="218"/>
        <w:ind w:left="718"/>
      </w:pPr>
      <w:r>
        <w:t xml:space="preserve">Для пользователей: </w:t>
      </w:r>
    </w:p>
    <w:p w:rsidR="00490074" w:rsidRDefault="00490074">
      <w:pPr>
        <w:numPr>
          <w:ilvl w:val="1"/>
          <w:numId w:val="1"/>
        </w:numPr>
        <w:spacing w:after="0"/>
        <w:ind w:right="61" w:hanging="360"/>
      </w:pPr>
      <w:r>
        <w:t xml:space="preserve">IOS (IPhone) воспользуйтесь приложением AppStore (Рисунок 1) </w:t>
      </w:r>
    </w:p>
    <w:p w:rsidR="00490074" w:rsidRDefault="00490074">
      <w:pPr>
        <w:spacing w:after="0"/>
        <w:ind w:left="1493" w:firstLine="0"/>
        <w:jc w:val="center"/>
      </w:pPr>
      <w:r w:rsidRPr="00A70AC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9" o:spid="_x0000_i1025" type="#_x0000_t75" style="width:166.5pt;height:117pt;visibility:visible">
            <v:imagedata r:id="rId5" o:title=""/>
          </v:shape>
        </w:pict>
      </w:r>
    </w:p>
    <w:p w:rsidR="00490074" w:rsidRDefault="00490074">
      <w:pPr>
        <w:spacing w:after="3"/>
        <w:ind w:left="3013"/>
        <w:jc w:val="left"/>
      </w:pPr>
      <w:r>
        <w:rPr>
          <w:sz w:val="24"/>
        </w:rPr>
        <w:t>Рисунок 1 – Приложение TrueConf в AppStore</w:t>
      </w:r>
    </w:p>
    <w:p w:rsidR="00490074" w:rsidRDefault="00490074">
      <w:pPr>
        <w:spacing w:after="87"/>
        <w:ind w:left="1483" w:firstLine="0"/>
        <w:jc w:val="center"/>
      </w:pPr>
    </w:p>
    <w:p w:rsidR="00490074" w:rsidRDefault="00490074">
      <w:pPr>
        <w:numPr>
          <w:ilvl w:val="1"/>
          <w:numId w:val="1"/>
        </w:numPr>
        <w:spacing w:after="0"/>
        <w:ind w:right="61" w:hanging="360"/>
      </w:pPr>
      <w:r>
        <w:t xml:space="preserve">Android воспользуйтесь PlayMarket (Рисунок 2) </w:t>
      </w:r>
    </w:p>
    <w:p w:rsidR="00490074" w:rsidRDefault="00490074">
      <w:pPr>
        <w:spacing w:after="0"/>
        <w:ind w:left="1492" w:firstLine="0"/>
        <w:jc w:val="center"/>
      </w:pPr>
      <w:r w:rsidRPr="00A70AC1">
        <w:rPr>
          <w:noProof/>
        </w:rPr>
        <w:pict>
          <v:shape id="Picture 171" o:spid="_x0000_i1026" type="#_x0000_t75" style="width:171pt;height:133.5pt;visibility:visible">
            <v:imagedata r:id="rId6" o:title=""/>
          </v:shape>
        </w:pict>
      </w:r>
    </w:p>
    <w:p w:rsidR="00490074" w:rsidRDefault="00490074">
      <w:pPr>
        <w:spacing w:after="33"/>
        <w:ind w:left="2943"/>
        <w:jc w:val="left"/>
      </w:pPr>
      <w:r>
        <w:rPr>
          <w:sz w:val="24"/>
        </w:rPr>
        <w:t>Рисунок 2 – Приложение TrueConf в PlayMarket</w:t>
      </w:r>
    </w:p>
    <w:p w:rsidR="00490074" w:rsidRDefault="00490074">
      <w:pPr>
        <w:spacing w:after="117"/>
        <w:ind w:left="1493" w:firstLine="0"/>
        <w:jc w:val="center"/>
      </w:pPr>
    </w:p>
    <w:p w:rsidR="00490074" w:rsidRDefault="00490074">
      <w:pPr>
        <w:spacing w:after="0"/>
        <w:ind w:left="0" w:firstLine="0"/>
        <w:jc w:val="left"/>
      </w:pPr>
      <w:r>
        <w:rPr>
          <w:rFonts w:ascii="Calibri" w:hAnsi="Calibri" w:cs="Calibri"/>
          <w:sz w:val="22"/>
        </w:rPr>
        <w:tab/>
      </w:r>
    </w:p>
    <w:p w:rsidR="00490074" w:rsidRDefault="00490074">
      <w:pPr>
        <w:pStyle w:val="Heading1"/>
        <w:ind w:left="2314" w:hanging="361"/>
      </w:pPr>
      <w:bookmarkStart w:id="2" w:name="_Toc3988"/>
      <w:r>
        <w:t xml:space="preserve">Запись и подключение к видеотрансляции </w:t>
      </w:r>
      <w:bookmarkEnd w:id="2"/>
    </w:p>
    <w:p w:rsidR="00490074" w:rsidRDefault="00490074">
      <w:pPr>
        <w:spacing w:after="111" w:line="391" w:lineRule="auto"/>
        <w:ind w:left="-15" w:firstLine="708"/>
      </w:pPr>
      <w:r>
        <w:t xml:space="preserve">Для записи на телемедицинскую консультацию пациент заходит в Электронную регистратуру по адресу </w:t>
      </w:r>
      <w:r>
        <w:rPr>
          <w:i/>
          <w:lang w:val="en-US"/>
        </w:rPr>
        <w:t>talon</w:t>
      </w:r>
      <w:r w:rsidRPr="00893424">
        <w:rPr>
          <w:i/>
        </w:rPr>
        <w:t>.</w:t>
      </w:r>
      <w:r>
        <w:rPr>
          <w:i/>
          <w:lang w:val="en-US"/>
        </w:rPr>
        <w:t>zdrav</w:t>
      </w:r>
      <w:r w:rsidRPr="00893424">
        <w:rPr>
          <w:i/>
        </w:rPr>
        <w:t>74</w:t>
      </w:r>
      <w:r>
        <w:rPr>
          <w:i/>
        </w:rPr>
        <w:t>.ru</w:t>
      </w:r>
      <w:r>
        <w:t xml:space="preserve"> выбирает «Записаться на прием» (Рисунок 3) </w:t>
      </w:r>
    </w:p>
    <w:p w:rsidR="00490074" w:rsidRDefault="00490074">
      <w:pPr>
        <w:spacing w:after="235"/>
        <w:ind w:left="0" w:right="742" w:firstLine="0"/>
        <w:jc w:val="right"/>
      </w:pPr>
      <w:r w:rsidRPr="00A70AC1">
        <w:rPr>
          <w:noProof/>
        </w:rPr>
        <w:pict>
          <v:shape id="Рисунок 2" o:spid="_x0000_i1027" type="#_x0000_t75" style="width:455.25pt;height:223.5pt;visibility:visible">
            <v:imagedata r:id="rId7" o:title=""/>
          </v:shape>
        </w:pict>
      </w:r>
    </w:p>
    <w:p w:rsidR="00490074" w:rsidRDefault="00490074">
      <w:pPr>
        <w:spacing w:after="310"/>
        <w:ind w:left="437" w:right="428"/>
        <w:jc w:val="center"/>
      </w:pPr>
      <w:r>
        <w:rPr>
          <w:sz w:val="24"/>
        </w:rPr>
        <w:t xml:space="preserve">Рисунок 3 – Окно «Запись на прием» </w:t>
      </w:r>
    </w:p>
    <w:p w:rsidR="00490074" w:rsidRDefault="00490074">
      <w:pPr>
        <w:spacing w:after="52" w:line="356" w:lineRule="auto"/>
        <w:ind w:left="-15" w:firstLine="708"/>
      </w:pPr>
      <w:r>
        <w:t xml:space="preserve">Для получения доступа к ссылке на проводимую телемедицинскую консультацию необходимо выполнить вход в аккаунт Единого Портала Государственных Услуг, при этом выбрав пункт меню «Авторизация по </w:t>
      </w:r>
    </w:p>
    <w:p w:rsidR="00490074" w:rsidRDefault="00490074">
      <w:pPr>
        <w:ind w:left="-5"/>
      </w:pPr>
      <w:r>
        <w:t xml:space="preserve">ЕСИА(Госуслуги)» и нажав «Продолжить» (Рисунок 4) </w:t>
      </w:r>
    </w:p>
    <w:p w:rsidR="00490074" w:rsidRDefault="00490074">
      <w:pPr>
        <w:spacing w:after="233"/>
        <w:ind w:left="0" w:right="672" w:firstLine="0"/>
        <w:jc w:val="right"/>
      </w:pPr>
      <w:r w:rsidRPr="00A70AC1">
        <w:rPr>
          <w:noProof/>
        </w:rPr>
        <w:pict>
          <v:shape id="Рисунок 3" o:spid="_x0000_i1028" type="#_x0000_t75" style="width:460.5pt;height:185.25pt;visibility:visible">
            <v:imagedata r:id="rId8" o:title=""/>
          </v:shape>
        </w:pict>
      </w:r>
    </w:p>
    <w:p w:rsidR="00490074" w:rsidRDefault="00490074">
      <w:pPr>
        <w:spacing w:after="364"/>
        <w:ind w:left="437" w:right="430"/>
        <w:jc w:val="center"/>
      </w:pPr>
      <w:r>
        <w:rPr>
          <w:sz w:val="24"/>
        </w:rPr>
        <w:t xml:space="preserve">Рисунок 4 – Окно «Выбор авторизации» </w:t>
      </w:r>
    </w:p>
    <w:p w:rsidR="00490074" w:rsidRDefault="00490074">
      <w:pPr>
        <w:spacing w:line="396" w:lineRule="auto"/>
        <w:ind w:left="-15" w:firstLine="708"/>
      </w:pPr>
      <w:r>
        <w:t xml:space="preserve">В открывшемся после авторизации окне необходимо повторно выбрать пункт «Записаться на приём» (см. Рисунок 3). После этого следует выбрать профиль «Телемедицина» (Рисунок 5) и далее - врача, к которому нужно осуществить запись. </w:t>
      </w:r>
    </w:p>
    <w:p w:rsidR="00490074" w:rsidRDefault="00490074">
      <w:pPr>
        <w:spacing w:after="235"/>
        <w:ind w:left="0" w:right="840" w:firstLine="0"/>
        <w:jc w:val="right"/>
      </w:pPr>
      <w:r w:rsidRPr="00A70AC1">
        <w:rPr>
          <w:noProof/>
        </w:rPr>
        <w:pict>
          <v:shape id="Picture 301" o:spid="_x0000_i1029" type="#_x0000_t75" style="width:374.25pt;height:113.25pt;visibility:visible">
            <v:imagedata r:id="rId9" o:title=""/>
          </v:shape>
        </w:pict>
      </w:r>
    </w:p>
    <w:p w:rsidR="00490074" w:rsidRDefault="00490074">
      <w:pPr>
        <w:spacing w:after="364"/>
        <w:ind w:left="437"/>
        <w:jc w:val="center"/>
      </w:pPr>
      <w:r>
        <w:rPr>
          <w:sz w:val="24"/>
        </w:rPr>
        <w:t xml:space="preserve">Рисунок 5 – Окно «Выбор профиля» </w:t>
      </w:r>
    </w:p>
    <w:p w:rsidR="00490074" w:rsidRDefault="00490074">
      <w:pPr>
        <w:spacing w:after="103" w:line="396" w:lineRule="auto"/>
        <w:ind w:left="-15" w:firstLine="427"/>
      </w:pPr>
      <w:r>
        <w:t>В открывшемся после описанных действий окне с графиком врача будет доступна для выбора удобная для Вас дата приема. (Рисунок 6)</w:t>
      </w:r>
    </w:p>
    <w:p w:rsidR="00490074" w:rsidRDefault="00490074">
      <w:pPr>
        <w:spacing w:after="232"/>
        <w:ind w:left="0" w:right="1010" w:firstLine="0"/>
        <w:jc w:val="right"/>
      </w:pPr>
      <w:r w:rsidRPr="00A70AC1">
        <w:rPr>
          <w:noProof/>
        </w:rPr>
        <w:pict>
          <v:shape id="Picture 303" o:spid="_x0000_i1030" type="#_x0000_t75" style="width:5in;height:163.5pt;visibility:visible">
            <v:imagedata r:id="rId10" o:title=""/>
          </v:shape>
        </w:pict>
      </w:r>
    </w:p>
    <w:p w:rsidR="00490074" w:rsidRDefault="00490074">
      <w:pPr>
        <w:spacing w:after="310"/>
        <w:ind w:left="437" w:right="427"/>
        <w:jc w:val="center"/>
      </w:pPr>
      <w:r>
        <w:rPr>
          <w:sz w:val="24"/>
        </w:rPr>
        <w:t xml:space="preserve">Рисунок 6 – Окно «Выбор даты» </w:t>
      </w:r>
    </w:p>
    <w:p w:rsidR="00490074" w:rsidRDefault="00490074">
      <w:pPr>
        <w:spacing w:after="48" w:line="356" w:lineRule="auto"/>
        <w:ind w:left="-15" w:firstLine="708"/>
      </w:pPr>
      <w:r>
        <w:t xml:space="preserve">После выбора даты появляется окно с информацией о записи. Так же можно приложить необходимые документы, для этого выбираете кнопку </w:t>
      </w:r>
    </w:p>
    <w:p w:rsidR="00490074" w:rsidRDefault="00490074">
      <w:pPr>
        <w:ind w:left="-5"/>
      </w:pPr>
      <w:r>
        <w:t xml:space="preserve">«Выбрать». (Рисунок 7) </w:t>
      </w:r>
    </w:p>
    <w:p w:rsidR="00490074" w:rsidRDefault="00490074">
      <w:pPr>
        <w:spacing w:after="232"/>
        <w:ind w:left="2571" w:firstLine="0"/>
        <w:jc w:val="left"/>
      </w:pPr>
      <w:r w:rsidRPr="00A70AC1">
        <w:rPr>
          <w:noProof/>
        </w:rPr>
        <w:pict>
          <v:shape id="Picture 305" o:spid="_x0000_i1031" type="#_x0000_t75" style="width:243.75pt;height:190.5pt;visibility:visible">
            <v:imagedata r:id="rId11" o:title=""/>
          </v:shape>
        </w:pict>
      </w:r>
    </w:p>
    <w:p w:rsidR="00490074" w:rsidRDefault="00490074">
      <w:pPr>
        <w:spacing w:after="310"/>
        <w:ind w:left="437" w:right="425"/>
        <w:jc w:val="center"/>
      </w:pPr>
      <w:r>
        <w:rPr>
          <w:sz w:val="24"/>
        </w:rPr>
        <w:t xml:space="preserve">Рисунок 7 – Окно «Запись на прием» </w:t>
      </w:r>
    </w:p>
    <w:p w:rsidR="00490074" w:rsidRDefault="00490074">
      <w:pPr>
        <w:spacing w:after="347"/>
        <w:ind w:left="-5"/>
      </w:pPr>
      <w:r>
        <w:t xml:space="preserve">Для подтверждения нажимаете кнопку «Записаться» (см. Рисунок 7). </w:t>
      </w:r>
    </w:p>
    <w:p w:rsidR="00490074" w:rsidRDefault="00490074">
      <w:pPr>
        <w:spacing w:after="102" w:line="396" w:lineRule="auto"/>
        <w:ind w:left="-15" w:firstLine="708"/>
      </w:pPr>
      <w:r>
        <w:t xml:space="preserve">Открывается окно об успешной записи (Рисунок 8). При необходимости можно распечатать талон с информацией о приеме. </w:t>
      </w:r>
    </w:p>
    <w:p w:rsidR="00490074" w:rsidRDefault="00490074">
      <w:pPr>
        <w:spacing w:after="233"/>
        <w:ind w:left="0" w:right="410" w:firstLine="0"/>
        <w:jc w:val="right"/>
      </w:pPr>
      <w:r w:rsidRPr="00A70AC1">
        <w:rPr>
          <w:noProof/>
        </w:rPr>
        <w:pict>
          <v:shape id="Picture 373" o:spid="_x0000_i1032" type="#_x0000_t75" style="width:420pt;height:146.25pt;visibility:visible">
            <v:imagedata r:id="rId12" o:title=""/>
          </v:shape>
        </w:pict>
      </w:r>
    </w:p>
    <w:p w:rsidR="00490074" w:rsidRDefault="00490074">
      <w:pPr>
        <w:spacing w:after="364"/>
        <w:ind w:left="437" w:right="430"/>
        <w:jc w:val="center"/>
      </w:pPr>
      <w:r>
        <w:rPr>
          <w:sz w:val="24"/>
        </w:rPr>
        <w:t xml:space="preserve">Рисунок 8 – Окно «Подтверждение о записи» </w:t>
      </w:r>
    </w:p>
    <w:p w:rsidR="00490074" w:rsidRDefault="00490074">
      <w:pPr>
        <w:spacing w:after="174"/>
        <w:ind w:right="-5"/>
        <w:jc w:val="right"/>
      </w:pPr>
      <w:r>
        <w:t xml:space="preserve">Для подключения к видеотрансляции перейдите в Личный кабинет (см. </w:t>
      </w:r>
    </w:p>
    <w:p w:rsidR="00490074" w:rsidRDefault="00490074">
      <w:pPr>
        <w:ind w:left="-5"/>
      </w:pPr>
      <w:r>
        <w:t xml:space="preserve">Рисунок 3) и выбираете «Записи к врачу» (Рисунок 9) </w:t>
      </w:r>
    </w:p>
    <w:p w:rsidR="00490074" w:rsidRDefault="00490074">
      <w:pPr>
        <w:spacing w:after="235"/>
        <w:ind w:left="0" w:right="1464" w:firstLine="0"/>
        <w:jc w:val="right"/>
      </w:pPr>
      <w:r w:rsidRPr="00A70AC1">
        <w:rPr>
          <w:noProof/>
        </w:rPr>
        <w:pict>
          <v:shape id="Picture 375" o:spid="_x0000_i1033" type="#_x0000_t75" style="width:355.5pt;height:93.75pt;visibility:visible">
            <v:imagedata r:id="rId13" o:title=""/>
          </v:shape>
        </w:pict>
      </w:r>
    </w:p>
    <w:p w:rsidR="00490074" w:rsidRDefault="00490074">
      <w:pPr>
        <w:spacing w:after="310"/>
        <w:ind w:left="437" w:right="428"/>
        <w:jc w:val="center"/>
      </w:pPr>
      <w:r>
        <w:rPr>
          <w:sz w:val="24"/>
        </w:rPr>
        <w:t xml:space="preserve">Рисунок 9 – Окно «Личный кабинет» </w:t>
      </w:r>
    </w:p>
    <w:p w:rsidR="00490074" w:rsidRDefault="00490074">
      <w:pPr>
        <w:spacing w:after="122" w:line="382" w:lineRule="auto"/>
        <w:ind w:left="-5"/>
      </w:pPr>
      <w:r>
        <w:t xml:space="preserve">После чего, указываете период записи и нажимаете кнопку «Показать» (Рисунок 10). </w:t>
      </w:r>
    </w:p>
    <w:p w:rsidR="00490074" w:rsidRDefault="00490074">
      <w:pPr>
        <w:spacing w:after="274"/>
        <w:ind w:left="0" w:right="1454" w:firstLine="0"/>
        <w:jc w:val="right"/>
      </w:pPr>
      <w:r w:rsidRPr="00A70AC1">
        <w:rPr>
          <w:noProof/>
        </w:rPr>
        <w:pict>
          <v:shape id="Picture 377" o:spid="_x0000_i1034" type="#_x0000_t75" style="width:315.75pt;height:148.5pt;visibility:visible">
            <v:imagedata r:id="rId14" o:title=""/>
          </v:shape>
        </w:pict>
      </w:r>
    </w:p>
    <w:p w:rsidR="00490074" w:rsidRDefault="00490074">
      <w:pPr>
        <w:spacing w:after="0"/>
        <w:ind w:left="0" w:right="6" w:firstLine="0"/>
        <w:jc w:val="center"/>
      </w:pPr>
      <w:r>
        <w:t xml:space="preserve">Рисунок 10 – Окно «Выбор периода» </w:t>
      </w:r>
    </w:p>
    <w:p w:rsidR="00490074" w:rsidRDefault="00490074">
      <w:pPr>
        <w:tabs>
          <w:tab w:val="center" w:pos="2349"/>
          <w:tab w:val="center" w:pos="3183"/>
          <w:tab w:val="center" w:pos="4296"/>
          <w:tab w:val="center" w:pos="5749"/>
          <w:tab w:val="center" w:pos="6750"/>
          <w:tab w:val="center" w:pos="8097"/>
          <w:tab w:val="right" w:pos="9360"/>
        </w:tabs>
        <w:spacing w:after="191"/>
        <w:ind w:left="-15" w:firstLine="0"/>
        <w:jc w:val="left"/>
      </w:pPr>
      <w:r>
        <w:t xml:space="preserve">Открываются </w:t>
      </w:r>
      <w:r>
        <w:tab/>
        <w:t xml:space="preserve">записи </w:t>
      </w:r>
      <w:r>
        <w:tab/>
        <w:t xml:space="preserve">за </w:t>
      </w:r>
      <w:r>
        <w:tab/>
        <w:t xml:space="preserve">выбранный </w:t>
      </w:r>
      <w:r>
        <w:tab/>
        <w:t xml:space="preserve">период. </w:t>
      </w:r>
      <w:r>
        <w:tab/>
        <w:t xml:space="preserve">Для </w:t>
      </w:r>
      <w:r>
        <w:tab/>
        <w:t xml:space="preserve">подключения </w:t>
      </w:r>
      <w:r>
        <w:tab/>
        <w:t xml:space="preserve">к </w:t>
      </w:r>
    </w:p>
    <w:p w:rsidR="00490074" w:rsidRDefault="00490074">
      <w:pPr>
        <w:ind w:left="-5"/>
      </w:pPr>
      <w:r>
        <w:t xml:space="preserve">видеотрансляции нажимаете «Ссылка на конференцию». (Рисунок 11) </w:t>
      </w:r>
    </w:p>
    <w:p w:rsidR="00490074" w:rsidRDefault="00490074">
      <w:pPr>
        <w:spacing w:after="233"/>
        <w:ind w:left="0" w:right="1022" w:firstLine="0"/>
        <w:jc w:val="right"/>
      </w:pPr>
      <w:r w:rsidRPr="00A70AC1">
        <w:rPr>
          <w:noProof/>
        </w:rPr>
        <w:pict>
          <v:shape id="Picture 429" o:spid="_x0000_i1035" type="#_x0000_t75" style="width:354pt;height:214.5pt;visibility:visible">
            <v:imagedata r:id="rId15" o:title=""/>
          </v:shape>
        </w:pict>
      </w:r>
    </w:p>
    <w:p w:rsidR="00490074" w:rsidRDefault="00490074">
      <w:pPr>
        <w:spacing w:after="310"/>
        <w:ind w:left="437" w:right="431"/>
        <w:jc w:val="center"/>
      </w:pPr>
      <w:r>
        <w:rPr>
          <w:sz w:val="24"/>
        </w:rPr>
        <w:t xml:space="preserve">Рисунок 11 Окно – «Подключение к видеотрансляции» </w:t>
      </w:r>
    </w:p>
    <w:p w:rsidR="00490074" w:rsidRDefault="00490074">
      <w:pPr>
        <w:spacing w:after="0" w:line="356" w:lineRule="auto"/>
        <w:ind w:left="-15" w:firstLine="360"/>
      </w:pPr>
      <w:r>
        <w:t xml:space="preserve">После нажатия на ссылку, открывается вкладка в браузере системы видеоконференцсвязи, где нажимаете кнопку «Присоединиться» (Рисунок </w:t>
      </w:r>
    </w:p>
    <w:p w:rsidR="00490074" w:rsidRDefault="00490074">
      <w:pPr>
        <w:ind w:left="-5"/>
      </w:pPr>
      <w:r>
        <w:t xml:space="preserve">12) </w:t>
      </w:r>
    </w:p>
    <w:p w:rsidR="00490074" w:rsidRDefault="00490074">
      <w:pPr>
        <w:spacing w:after="229"/>
        <w:ind w:left="425" w:firstLine="0"/>
        <w:jc w:val="center"/>
      </w:pPr>
      <w:r w:rsidRPr="00A70AC1">
        <w:rPr>
          <w:noProof/>
        </w:rPr>
        <w:pict>
          <v:shape id="Picture 431" o:spid="_x0000_i1036" type="#_x0000_t75" style="width:153.75pt;height:219pt;visibility:visible">
            <v:imagedata r:id="rId16" o:title=""/>
          </v:shape>
        </w:pict>
      </w:r>
    </w:p>
    <w:p w:rsidR="00490074" w:rsidRDefault="00490074">
      <w:pPr>
        <w:spacing w:after="196"/>
        <w:ind w:left="437" w:right="427"/>
        <w:jc w:val="center"/>
      </w:pPr>
      <w:r>
        <w:rPr>
          <w:sz w:val="24"/>
        </w:rPr>
        <w:t xml:space="preserve">Рисунок 12 –Окно «Присоединиться» </w:t>
      </w:r>
    </w:p>
    <w:p w:rsidR="00490074" w:rsidRDefault="00490074">
      <w:pPr>
        <w:spacing w:line="390" w:lineRule="auto"/>
        <w:ind w:left="-5"/>
      </w:pPr>
      <w:r>
        <w:t xml:space="preserve">Далее необходимо подтвердить ваши данные. Для этого напишите ваше имя и нажмите кнопку «Войти» (Рисунок 13) </w:t>
      </w:r>
    </w:p>
    <w:p w:rsidR="00490074" w:rsidRDefault="00490074">
      <w:pPr>
        <w:spacing w:after="99"/>
        <w:ind w:left="491" w:firstLine="0"/>
        <w:jc w:val="center"/>
      </w:pPr>
      <w:r w:rsidRPr="00A70AC1">
        <w:rPr>
          <w:noProof/>
        </w:rPr>
        <w:pict>
          <v:shape id="Picture 476" o:spid="_x0000_i1037" type="#_x0000_t75" style="width:150pt;height:215.25pt;visibility:visible">
            <v:imagedata r:id="rId17" o:title=""/>
          </v:shape>
        </w:pict>
      </w:r>
    </w:p>
    <w:p w:rsidR="00490074" w:rsidRDefault="00490074">
      <w:pPr>
        <w:spacing w:after="252"/>
        <w:ind w:left="437" w:right="430"/>
        <w:jc w:val="center"/>
      </w:pPr>
      <w:r>
        <w:rPr>
          <w:sz w:val="24"/>
        </w:rPr>
        <w:t xml:space="preserve">Рисунок 13 – Окно «Подтверждение данных» </w:t>
      </w:r>
    </w:p>
    <w:p w:rsidR="00490074" w:rsidRDefault="00490074">
      <w:pPr>
        <w:spacing w:after="174"/>
        <w:ind w:right="-5"/>
        <w:jc w:val="right"/>
      </w:pPr>
      <w:r>
        <w:t xml:space="preserve">Далее необходимо выбрать способ подключения к конференции </w:t>
      </w:r>
    </w:p>
    <w:p w:rsidR="00490074" w:rsidRDefault="00490074">
      <w:pPr>
        <w:spacing w:after="343"/>
        <w:ind w:left="-5"/>
      </w:pPr>
      <w:r>
        <w:t xml:space="preserve">(Рисунок 14).  </w:t>
      </w:r>
    </w:p>
    <w:p w:rsidR="00490074" w:rsidRDefault="00490074">
      <w:pPr>
        <w:spacing w:after="22" w:line="394" w:lineRule="auto"/>
        <w:ind w:left="0" w:firstLine="708"/>
        <w:jc w:val="left"/>
      </w:pPr>
      <w:r>
        <w:rPr>
          <w:i/>
        </w:rPr>
        <w:t xml:space="preserve">Примечание: Если скачали приложение TrueConf, то рекомендовано выбирать «установленное приложение». </w:t>
      </w:r>
    </w:p>
    <w:p w:rsidR="00490074" w:rsidRDefault="00490074">
      <w:pPr>
        <w:spacing w:after="152"/>
        <w:ind w:left="470" w:firstLine="0"/>
        <w:jc w:val="center"/>
      </w:pPr>
      <w:r w:rsidRPr="00A70AC1">
        <w:rPr>
          <w:noProof/>
        </w:rPr>
        <w:pict>
          <v:shape id="Picture 478" o:spid="_x0000_i1038" type="#_x0000_t75" style="width:156pt;height:258.75pt;visibility:visible">
            <v:imagedata r:id="rId18" o:title=""/>
          </v:shape>
        </w:pict>
      </w:r>
    </w:p>
    <w:p w:rsidR="00490074" w:rsidRDefault="00490074">
      <w:pPr>
        <w:spacing w:after="196"/>
        <w:ind w:left="437" w:right="430"/>
        <w:jc w:val="center"/>
      </w:pPr>
      <w:r>
        <w:rPr>
          <w:sz w:val="24"/>
        </w:rPr>
        <w:t xml:space="preserve">Рисунок 14 – Окно «Выбор подключения» </w:t>
      </w:r>
    </w:p>
    <w:p w:rsidR="00490074" w:rsidRDefault="00490074" w:rsidP="00D60B61">
      <w:pPr>
        <w:spacing w:line="395" w:lineRule="auto"/>
        <w:ind w:left="-5"/>
      </w:pPr>
      <w:r>
        <w:t xml:space="preserve">После открывается вкладка в браузере системы видеоконференцсвязи, где отображается видеоизображение участников конференции. </w:t>
      </w:r>
    </w:p>
    <w:p w:rsidR="00490074" w:rsidRDefault="00490074" w:rsidP="00D60B61">
      <w:pPr>
        <w:pStyle w:val="Heading1"/>
      </w:pPr>
      <w:r>
        <w:t>Запись ребенка или родственника на консультацию</w:t>
      </w:r>
    </w:p>
    <w:p w:rsidR="00490074" w:rsidRDefault="00490074" w:rsidP="00D60B61">
      <w:pPr>
        <w:spacing w:after="111" w:line="391" w:lineRule="auto"/>
        <w:ind w:left="-15" w:firstLine="708"/>
      </w:pPr>
      <w:r>
        <w:t xml:space="preserve">Для записи на телемедицинскую консультацию пациент заходит в Электронную регистратуру по адресу </w:t>
      </w:r>
      <w:r>
        <w:rPr>
          <w:i/>
          <w:lang w:val="en-US"/>
        </w:rPr>
        <w:t>talon</w:t>
      </w:r>
      <w:r w:rsidRPr="00893424">
        <w:rPr>
          <w:i/>
        </w:rPr>
        <w:t>.</w:t>
      </w:r>
      <w:r>
        <w:rPr>
          <w:i/>
          <w:lang w:val="en-US"/>
        </w:rPr>
        <w:t>zdrav</w:t>
      </w:r>
      <w:r>
        <w:rPr>
          <w:i/>
        </w:rPr>
        <w:t>74.ru</w:t>
      </w:r>
      <w:r>
        <w:t xml:space="preserve"> выбирает «Записаться на прием» вводится данные РОДИТЕЛЯ, далее система предлагает выбор пользователя.</w:t>
      </w:r>
    </w:p>
    <w:p w:rsidR="00490074" w:rsidRDefault="00490074" w:rsidP="00D60B61">
      <w:pPr>
        <w:spacing w:after="111" w:line="391" w:lineRule="auto"/>
        <w:ind w:left="-15" w:firstLine="708"/>
      </w:pPr>
      <w:r w:rsidRPr="00A70AC1">
        <w:rPr>
          <w:noProof/>
        </w:rPr>
        <w:pict>
          <v:shape id="Рисунок 1" o:spid="_x0000_i1039" type="#_x0000_t75" style="width:467.25pt;height:167.25pt;visibility:visible">
            <v:imagedata r:id="rId19" o:title=""/>
          </v:shape>
        </w:pict>
      </w:r>
    </w:p>
    <w:p w:rsidR="00490074" w:rsidRDefault="00490074" w:rsidP="00D60B61"/>
    <w:p w:rsidR="00490074" w:rsidRPr="00D60B61" w:rsidRDefault="00490074" w:rsidP="00D60B61">
      <w:r w:rsidRPr="00D60B61">
        <w:rPr>
          <w:b/>
        </w:rPr>
        <w:t>ВАЖНО!</w:t>
      </w:r>
      <w:r>
        <w:t xml:space="preserve"> Если у Вас на выбор </w:t>
      </w:r>
      <w:r w:rsidRPr="00D60B61">
        <w:rPr>
          <w:b/>
        </w:rPr>
        <w:t>не</w:t>
      </w:r>
      <w:r>
        <w:t xml:space="preserve"> выходит другой пользователь, необходимо обратится в Медицинскую организацию, в которой вы прикреплены, для занесения информации о родственниках в Вашу медицинскую карту.</w:t>
      </w:r>
    </w:p>
    <w:p w:rsidR="00490074" w:rsidRDefault="00490074">
      <w:pPr>
        <w:pStyle w:val="Heading1"/>
        <w:spacing w:after="345"/>
        <w:ind w:left="715" w:hanging="360"/>
        <w:jc w:val="center"/>
      </w:pPr>
      <w:bookmarkStart w:id="3" w:name="_Toc3989"/>
      <w:r>
        <w:t xml:space="preserve">Просмотр протокола консультации </w:t>
      </w:r>
      <w:bookmarkEnd w:id="3"/>
    </w:p>
    <w:p w:rsidR="00490074" w:rsidRDefault="00490074">
      <w:pPr>
        <w:spacing w:after="111" w:line="391" w:lineRule="auto"/>
        <w:ind w:left="-5"/>
      </w:pPr>
      <w:r>
        <w:t xml:space="preserve">Для того, чтобы просмотреть протокол консультации, перейдите в Личный кабинет (см. Рисунок 3) и выбираете «Прошедшие посещения» (Рисунок 15) </w:t>
      </w:r>
    </w:p>
    <w:p w:rsidR="00490074" w:rsidRDefault="00490074">
      <w:pPr>
        <w:spacing w:after="235"/>
        <w:ind w:left="0" w:right="854" w:firstLine="0"/>
        <w:jc w:val="right"/>
      </w:pPr>
      <w:r w:rsidRPr="00A70AC1">
        <w:rPr>
          <w:noProof/>
        </w:rPr>
        <w:pict>
          <v:shape id="Picture 543" o:spid="_x0000_i1040" type="#_x0000_t75" style="width:375.75pt;height:93.75pt;visibility:visible">
            <v:imagedata r:id="rId20" o:title=""/>
          </v:shape>
        </w:pict>
      </w:r>
    </w:p>
    <w:p w:rsidR="00490074" w:rsidRDefault="00490074">
      <w:pPr>
        <w:spacing w:after="310"/>
        <w:ind w:left="437" w:right="427"/>
        <w:jc w:val="center"/>
      </w:pPr>
      <w:r>
        <w:rPr>
          <w:sz w:val="24"/>
        </w:rPr>
        <w:t xml:space="preserve">Рисунок 15 – Окно «Личный кабинет» </w:t>
      </w:r>
    </w:p>
    <w:p w:rsidR="00490074" w:rsidRDefault="00490074">
      <w:pPr>
        <w:spacing w:after="133" w:line="374" w:lineRule="auto"/>
        <w:ind w:left="-5"/>
      </w:pPr>
      <w:r>
        <w:t xml:space="preserve">После чего, указываете период записи и нажимаете кнопку «Показать». Открываются записи за выбранный период. Для просмотра и скачивания протокола нажимаете «Протокол консультации». (Рисунок 16) </w:t>
      </w:r>
    </w:p>
    <w:p w:rsidR="00490074" w:rsidRDefault="00490074">
      <w:pPr>
        <w:spacing w:after="233"/>
        <w:ind w:left="0" w:right="862" w:firstLine="0"/>
        <w:jc w:val="right"/>
      </w:pPr>
      <w:r w:rsidRPr="00A70AC1">
        <w:rPr>
          <w:noProof/>
        </w:rPr>
        <w:pict>
          <v:shape id="Picture 545" o:spid="_x0000_i1041" type="#_x0000_t75" style="width:374.25pt;height:199.5pt;visibility:visible">
            <v:imagedata r:id="rId21" o:title=""/>
          </v:shape>
        </w:pict>
      </w:r>
    </w:p>
    <w:p w:rsidR="00490074" w:rsidRDefault="00490074">
      <w:pPr>
        <w:spacing w:after="361"/>
        <w:ind w:left="437" w:right="430"/>
        <w:jc w:val="center"/>
      </w:pPr>
      <w:r>
        <w:rPr>
          <w:sz w:val="24"/>
        </w:rPr>
        <w:t xml:space="preserve">Рисунок 16 – Окно «Печать результата» </w:t>
      </w:r>
    </w:p>
    <w:p w:rsidR="00490074" w:rsidRDefault="00490074">
      <w:pPr>
        <w:ind w:left="718"/>
      </w:pPr>
      <w:r>
        <w:t xml:space="preserve">Отображается Протокол консультации (Рисунок 17)  </w:t>
      </w:r>
    </w:p>
    <w:p w:rsidR="00490074" w:rsidRDefault="00490074">
      <w:pPr>
        <w:spacing w:after="268"/>
        <w:ind w:left="0" w:right="1122" w:firstLine="0"/>
        <w:jc w:val="right"/>
      </w:pPr>
      <w:r w:rsidRPr="00A70AC1">
        <w:rPr>
          <w:noProof/>
        </w:rPr>
        <w:pict>
          <v:shape id="Picture 569" o:spid="_x0000_i1042" type="#_x0000_t75" style="width:350.25pt;height:369pt;visibility:visible">
            <v:imagedata r:id="rId22" o:title=""/>
          </v:shape>
        </w:pict>
      </w:r>
    </w:p>
    <w:p w:rsidR="00490074" w:rsidRDefault="00490074">
      <w:pPr>
        <w:spacing w:after="3"/>
        <w:ind w:left="2321"/>
        <w:jc w:val="left"/>
      </w:pPr>
      <w:r>
        <w:rPr>
          <w:sz w:val="24"/>
        </w:rPr>
        <w:t xml:space="preserve">Рисунок 17 – Окно «Протокол консультации» </w:t>
      </w:r>
    </w:p>
    <w:sectPr w:rsidR="00490074" w:rsidSect="00DD797D">
      <w:pgSz w:w="11906" w:h="16838"/>
      <w:pgMar w:top="1134" w:right="845" w:bottom="1168" w:left="17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34A7"/>
    <w:multiLevelType w:val="hybridMultilevel"/>
    <w:tmpl w:val="390609B4"/>
    <w:lvl w:ilvl="0" w:tplc="9D9AA396">
      <w:start w:val="1"/>
      <w:numFmt w:val="decimal"/>
      <w:pStyle w:val="Heading1"/>
      <w:lvlText w:val="%1."/>
      <w:lvlJc w:val="left"/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20441DFE">
      <w:start w:val="1"/>
      <w:numFmt w:val="lowerLetter"/>
      <w:lvlText w:val="%2"/>
      <w:lvlJc w:val="left"/>
      <w:pPr>
        <w:ind w:left="3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FD1A90F0">
      <w:start w:val="1"/>
      <w:numFmt w:val="lowerRoman"/>
      <w:lvlText w:val="%3"/>
      <w:lvlJc w:val="left"/>
      <w:pPr>
        <w:ind w:left="39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BCE4EA08">
      <w:start w:val="1"/>
      <w:numFmt w:val="decimal"/>
      <w:lvlText w:val="%4"/>
      <w:lvlJc w:val="left"/>
      <w:pPr>
        <w:ind w:left="4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C406C182">
      <w:start w:val="1"/>
      <w:numFmt w:val="lowerLetter"/>
      <w:lvlText w:val="%5"/>
      <w:lvlJc w:val="left"/>
      <w:pPr>
        <w:ind w:left="5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20D4BA52">
      <w:start w:val="1"/>
      <w:numFmt w:val="lowerRoman"/>
      <w:lvlText w:val="%6"/>
      <w:lvlJc w:val="left"/>
      <w:pPr>
        <w:ind w:left="6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86E8D6CE">
      <w:start w:val="1"/>
      <w:numFmt w:val="decimal"/>
      <w:lvlText w:val="%7"/>
      <w:lvlJc w:val="left"/>
      <w:pPr>
        <w:ind w:left="6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44E80948">
      <w:start w:val="1"/>
      <w:numFmt w:val="lowerLetter"/>
      <w:lvlText w:val="%8"/>
      <w:lvlJc w:val="left"/>
      <w:pPr>
        <w:ind w:left="7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61F2DE4A">
      <w:start w:val="1"/>
      <w:numFmt w:val="lowerRoman"/>
      <w:lvlText w:val="%9"/>
      <w:lvlJc w:val="left"/>
      <w:pPr>
        <w:ind w:left="8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">
    <w:nsid w:val="4D015652"/>
    <w:multiLevelType w:val="hybridMultilevel"/>
    <w:tmpl w:val="A926B598"/>
    <w:lvl w:ilvl="0" w:tplc="0BD682D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26C49C58">
      <w:start w:val="1"/>
      <w:numFmt w:val="bullet"/>
      <w:lvlText w:val="•"/>
      <w:lvlJc w:val="left"/>
      <w:pPr>
        <w:ind w:left="894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8D6E3F24">
      <w:start w:val="1"/>
      <w:numFmt w:val="bullet"/>
      <w:lvlText w:val="▪"/>
      <w:lvlJc w:val="left"/>
      <w:pPr>
        <w:ind w:left="214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AE8A5C76">
      <w:start w:val="1"/>
      <w:numFmt w:val="bullet"/>
      <w:lvlText w:val="•"/>
      <w:lvlJc w:val="left"/>
      <w:pPr>
        <w:ind w:left="286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B78875B8">
      <w:start w:val="1"/>
      <w:numFmt w:val="bullet"/>
      <w:lvlText w:val="o"/>
      <w:lvlJc w:val="left"/>
      <w:pPr>
        <w:ind w:left="358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B48A85A2">
      <w:start w:val="1"/>
      <w:numFmt w:val="bullet"/>
      <w:lvlText w:val="▪"/>
      <w:lvlJc w:val="left"/>
      <w:pPr>
        <w:ind w:left="43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378E969C">
      <w:start w:val="1"/>
      <w:numFmt w:val="bullet"/>
      <w:lvlText w:val="•"/>
      <w:lvlJc w:val="left"/>
      <w:pPr>
        <w:ind w:left="502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64405BE0">
      <w:start w:val="1"/>
      <w:numFmt w:val="bullet"/>
      <w:lvlText w:val="o"/>
      <w:lvlJc w:val="left"/>
      <w:pPr>
        <w:ind w:left="574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194AA93E">
      <w:start w:val="1"/>
      <w:numFmt w:val="bullet"/>
      <w:lvlText w:val="▪"/>
      <w:lvlJc w:val="left"/>
      <w:pPr>
        <w:ind w:left="646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EE3"/>
    <w:rsid w:val="000B3434"/>
    <w:rsid w:val="00490074"/>
    <w:rsid w:val="00893424"/>
    <w:rsid w:val="00A70AC1"/>
    <w:rsid w:val="00AA0735"/>
    <w:rsid w:val="00C20E52"/>
    <w:rsid w:val="00D55EE3"/>
    <w:rsid w:val="00D60B61"/>
    <w:rsid w:val="00D7590B"/>
    <w:rsid w:val="00DA2DC7"/>
    <w:rsid w:val="00DD7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97D"/>
    <w:pPr>
      <w:spacing w:after="289" w:line="259" w:lineRule="auto"/>
      <w:ind w:left="10" w:hanging="10"/>
      <w:jc w:val="both"/>
    </w:pPr>
    <w:rPr>
      <w:rFonts w:ascii="Times New Roman" w:hAnsi="Times New Roman"/>
      <w:color w:val="000000"/>
      <w:sz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D797D"/>
    <w:pPr>
      <w:keepNext/>
      <w:keepLines/>
      <w:numPr>
        <w:numId w:val="2"/>
      </w:numPr>
      <w:spacing w:after="184"/>
      <w:ind w:left="2175"/>
      <w:jc w:val="left"/>
      <w:outlineLvl w:val="0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D797D"/>
    <w:rPr>
      <w:rFonts w:ascii="Times New Roman" w:hAnsi="Times New Roman"/>
      <w:b/>
      <w:color w:val="000000"/>
      <w:sz w:val="22"/>
    </w:rPr>
  </w:style>
  <w:style w:type="paragraph" w:styleId="TOC1">
    <w:name w:val="toc 1"/>
    <w:basedOn w:val="Normal"/>
    <w:hidden/>
    <w:uiPriority w:val="99"/>
    <w:rsid w:val="00DD797D"/>
    <w:pPr>
      <w:spacing w:after="123"/>
      <w:ind w:left="25" w:right="2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11</Pages>
  <Words>680</Words>
  <Characters>3882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</dc:title>
  <dc:subject/>
  <dc:creator>админ</dc:creator>
  <cp:keywords/>
  <dc:description/>
  <cp:lastModifiedBy>Здрав</cp:lastModifiedBy>
  <cp:revision>2</cp:revision>
  <dcterms:created xsi:type="dcterms:W3CDTF">2022-05-26T11:31:00Z</dcterms:created>
  <dcterms:modified xsi:type="dcterms:W3CDTF">2022-05-26T11:31:00Z</dcterms:modified>
</cp:coreProperties>
</file>