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74AB" w:rsidRDefault="001374AB" w:rsidP="003C59ED">
      <w:pPr>
        <w:pStyle w:val="20"/>
        <w:shd w:val="clear" w:color="auto" w:fill="auto"/>
        <w:tabs>
          <w:tab w:val="left" w:pos="488"/>
        </w:tabs>
        <w:spacing w:before="0"/>
      </w:pPr>
      <w:bookmarkStart w:id="0" w:name="_GoBack"/>
      <w:bookmarkEnd w:id="0"/>
    </w:p>
    <w:p w:rsidR="001374AB" w:rsidRDefault="001374AB" w:rsidP="003C59ED">
      <w:pPr>
        <w:pStyle w:val="20"/>
        <w:shd w:val="clear" w:color="auto" w:fill="auto"/>
        <w:tabs>
          <w:tab w:val="left" w:pos="488"/>
        </w:tabs>
        <w:spacing w:before="0"/>
      </w:pPr>
    </w:p>
    <w:p w:rsidR="001374AB" w:rsidRPr="00596F02" w:rsidRDefault="001374AB" w:rsidP="001374AB">
      <w:pPr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                                                             </w:t>
      </w:r>
      <w:r w:rsidRPr="00596F02">
        <w:rPr>
          <w:rFonts w:ascii="Times New Roman" w:hAnsi="Times New Roman"/>
          <w:sz w:val="24"/>
        </w:rPr>
        <w:t>Приложение</w:t>
      </w:r>
      <w:r>
        <w:rPr>
          <w:rFonts w:ascii="Times New Roman" w:hAnsi="Times New Roman"/>
          <w:sz w:val="24"/>
        </w:rPr>
        <w:t xml:space="preserve"> 3</w:t>
      </w:r>
    </w:p>
    <w:p w:rsidR="001374AB" w:rsidRPr="00596F02" w:rsidRDefault="001374AB" w:rsidP="001374AB">
      <w:pPr>
        <w:spacing w:after="0" w:line="240" w:lineRule="auto"/>
        <w:jc w:val="right"/>
        <w:rPr>
          <w:rFonts w:ascii="Times New Roman" w:hAnsi="Times New Roman"/>
          <w:sz w:val="24"/>
        </w:rPr>
      </w:pPr>
      <w:r w:rsidRPr="00596F02">
        <w:rPr>
          <w:rFonts w:ascii="Times New Roman" w:hAnsi="Times New Roman"/>
          <w:sz w:val="24"/>
        </w:rPr>
        <w:t xml:space="preserve"> к приказу Управления образования </w:t>
      </w:r>
    </w:p>
    <w:p w:rsidR="001374AB" w:rsidRPr="00596F02" w:rsidRDefault="001374AB" w:rsidP="001374AB">
      <w:pPr>
        <w:spacing w:after="0" w:line="240" w:lineRule="auto"/>
        <w:jc w:val="right"/>
        <w:rPr>
          <w:rFonts w:ascii="Times New Roman" w:hAnsi="Times New Roman"/>
          <w:sz w:val="24"/>
        </w:rPr>
      </w:pPr>
      <w:r w:rsidRPr="001374AB">
        <w:rPr>
          <w:rFonts w:ascii="Times New Roman" w:hAnsi="Times New Roman"/>
          <w:sz w:val="24"/>
        </w:rPr>
        <w:t>от_______№__________</w:t>
      </w:r>
    </w:p>
    <w:p w:rsidR="001374AB" w:rsidRPr="00596F02" w:rsidRDefault="001374AB" w:rsidP="001374A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374AB" w:rsidRDefault="001374AB" w:rsidP="001374AB">
      <w:pPr>
        <w:pStyle w:val="Default"/>
        <w:jc w:val="center"/>
        <w:rPr>
          <w:sz w:val="28"/>
          <w:szCs w:val="28"/>
        </w:rPr>
      </w:pPr>
      <w:r>
        <w:rPr>
          <w:sz w:val="28"/>
          <w:szCs w:val="28"/>
        </w:rPr>
        <w:t>Положение</w:t>
      </w:r>
    </w:p>
    <w:p w:rsidR="001374AB" w:rsidRDefault="001374AB" w:rsidP="001374AB">
      <w:pPr>
        <w:pStyle w:val="Default"/>
        <w:jc w:val="center"/>
        <w:rPr>
          <w:sz w:val="28"/>
          <w:szCs w:val="28"/>
        </w:rPr>
      </w:pPr>
      <w:r>
        <w:rPr>
          <w:sz w:val="28"/>
          <w:szCs w:val="28"/>
        </w:rPr>
        <w:t>о проведении в 2022 году муниципального конкурса обучающихся образовательных организаций, реализующих образовательные программы начального общего, основного общего и (или) среднего общего образования</w:t>
      </w:r>
      <w:r w:rsidR="00E70347">
        <w:rPr>
          <w:sz w:val="28"/>
          <w:szCs w:val="28"/>
        </w:rPr>
        <w:t>,</w:t>
      </w:r>
      <w:r>
        <w:rPr>
          <w:sz w:val="28"/>
          <w:szCs w:val="28"/>
        </w:rPr>
        <w:t xml:space="preserve"> «Ученик года»</w:t>
      </w:r>
    </w:p>
    <w:p w:rsidR="001374AB" w:rsidRDefault="001374AB" w:rsidP="001374AB">
      <w:pPr>
        <w:pStyle w:val="Default"/>
        <w:jc w:val="center"/>
        <w:rPr>
          <w:sz w:val="28"/>
          <w:szCs w:val="28"/>
        </w:rPr>
      </w:pPr>
    </w:p>
    <w:p w:rsidR="001374AB" w:rsidRDefault="001374AB" w:rsidP="001374AB">
      <w:pPr>
        <w:pStyle w:val="Default"/>
        <w:jc w:val="center"/>
        <w:rPr>
          <w:sz w:val="28"/>
          <w:szCs w:val="28"/>
        </w:rPr>
      </w:pPr>
      <w:r>
        <w:rPr>
          <w:sz w:val="28"/>
          <w:szCs w:val="28"/>
        </w:rPr>
        <w:t>I. Общие положения</w:t>
      </w:r>
    </w:p>
    <w:p w:rsidR="001374AB" w:rsidRDefault="001374AB" w:rsidP="001374AB">
      <w:pPr>
        <w:pStyle w:val="Default"/>
        <w:rPr>
          <w:sz w:val="28"/>
          <w:szCs w:val="28"/>
        </w:rPr>
      </w:pPr>
    </w:p>
    <w:p w:rsidR="001374AB" w:rsidRDefault="001374AB" w:rsidP="001374AB">
      <w:pPr>
        <w:pStyle w:val="Default"/>
        <w:spacing w:after="36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Настоящее Положение о проведении в 2022 году муниципального конкурса обучающихся образовательных организаций, реализующих образовательные программы начального общего, основного общего и (или) среднего общего образования «Ученик года» (далее – Положение) определяет порядок организации и проведения в 2022 году </w:t>
      </w:r>
      <w:r w:rsidR="00E70347">
        <w:rPr>
          <w:sz w:val="28"/>
          <w:szCs w:val="28"/>
        </w:rPr>
        <w:t xml:space="preserve">муниципального этапа </w:t>
      </w:r>
      <w:r>
        <w:rPr>
          <w:sz w:val="28"/>
          <w:szCs w:val="28"/>
        </w:rPr>
        <w:t xml:space="preserve">конкурса обучающихся образовательных организаций, реализующих образовательные программы начального общего, основного общего и (или) среднего общего образования «Ученик года» (далее – конкурс). </w:t>
      </w:r>
    </w:p>
    <w:p w:rsidR="001374AB" w:rsidRDefault="001374AB" w:rsidP="001374AB">
      <w:pPr>
        <w:pStyle w:val="Default"/>
        <w:spacing w:after="36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Конкурс проводится с целью создания единого пространства общения и обмена опытом для обучающихся муниципальных учреждений – образовательных организаций, реализующих образовательные программы начального общего, основного общего и (или) среднего общего образования (далее – учреждения). </w:t>
      </w:r>
    </w:p>
    <w:p w:rsidR="001374AB" w:rsidRDefault="001374AB" w:rsidP="001374AB">
      <w:pPr>
        <w:pStyle w:val="Default"/>
        <w:spacing w:after="36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Основные задачи конкурса: </w:t>
      </w:r>
    </w:p>
    <w:p w:rsidR="001374AB" w:rsidRDefault="001374AB" w:rsidP="001374AB">
      <w:pPr>
        <w:pStyle w:val="Default"/>
        <w:spacing w:after="36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развитие общественной, творческой и познавательной активности обучающихся; </w:t>
      </w:r>
    </w:p>
    <w:p w:rsidR="001374AB" w:rsidRDefault="001374AB" w:rsidP="001374AB">
      <w:pPr>
        <w:pStyle w:val="Default"/>
        <w:spacing w:after="36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выявление и поощрение наиболее активных, творческих обучающихся учреждений; </w:t>
      </w:r>
    </w:p>
    <w:p w:rsidR="001374AB" w:rsidRDefault="001374AB" w:rsidP="001374AB">
      <w:pPr>
        <w:pStyle w:val="Default"/>
        <w:spacing w:after="36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формирование заинтересованного отношения обучающихся к интеллектуальной, творческой и общественной деятельности; </w:t>
      </w:r>
    </w:p>
    <w:p w:rsidR="001374AB" w:rsidRDefault="001374AB" w:rsidP="001374AB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мотивация обучающихся учреждений к развитию социальной компетентности для достижения жизненной успешности. </w:t>
      </w:r>
    </w:p>
    <w:p w:rsidR="001374AB" w:rsidRDefault="001374AB" w:rsidP="001374AB">
      <w:pPr>
        <w:pStyle w:val="Default"/>
        <w:ind w:firstLine="709"/>
        <w:jc w:val="both"/>
        <w:rPr>
          <w:sz w:val="28"/>
          <w:szCs w:val="28"/>
        </w:rPr>
      </w:pPr>
    </w:p>
    <w:p w:rsidR="001374AB" w:rsidRDefault="001374AB" w:rsidP="00E70347">
      <w:pPr>
        <w:pStyle w:val="Default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II. Организаторы и участники конкурса</w:t>
      </w:r>
    </w:p>
    <w:p w:rsidR="001374AB" w:rsidRDefault="001374AB" w:rsidP="001374AB">
      <w:pPr>
        <w:pStyle w:val="Default"/>
        <w:ind w:firstLine="709"/>
        <w:jc w:val="both"/>
        <w:rPr>
          <w:sz w:val="28"/>
          <w:szCs w:val="28"/>
        </w:rPr>
      </w:pPr>
    </w:p>
    <w:p w:rsidR="001374AB" w:rsidRDefault="00E70347" w:rsidP="00E70347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Организаторы конкурса: </w:t>
      </w:r>
    </w:p>
    <w:p w:rsidR="001374AB" w:rsidRDefault="00E70347" w:rsidP="001374AB">
      <w:pPr>
        <w:pStyle w:val="Default"/>
        <w:ind w:firstLine="709"/>
        <w:jc w:val="both"/>
        <w:rPr>
          <w:sz w:val="28"/>
          <w:szCs w:val="28"/>
        </w:rPr>
      </w:pPr>
      <w:r w:rsidRPr="00E70347">
        <w:rPr>
          <w:sz w:val="28"/>
          <w:szCs w:val="28"/>
        </w:rPr>
        <w:t>Управлени</w:t>
      </w:r>
      <w:r>
        <w:rPr>
          <w:sz w:val="28"/>
          <w:szCs w:val="28"/>
        </w:rPr>
        <w:t>е</w:t>
      </w:r>
      <w:r w:rsidRPr="00E70347">
        <w:rPr>
          <w:sz w:val="28"/>
          <w:szCs w:val="28"/>
        </w:rPr>
        <w:t xml:space="preserve"> образования Администрации М</w:t>
      </w:r>
      <w:r>
        <w:rPr>
          <w:sz w:val="28"/>
          <w:szCs w:val="28"/>
        </w:rPr>
        <w:t>иасского городского округа</w:t>
      </w:r>
      <w:r w:rsidR="001374AB">
        <w:rPr>
          <w:sz w:val="28"/>
          <w:szCs w:val="28"/>
        </w:rPr>
        <w:t xml:space="preserve">; </w:t>
      </w:r>
    </w:p>
    <w:p w:rsidR="00E70347" w:rsidRDefault="00E70347" w:rsidP="001374AB">
      <w:pPr>
        <w:pStyle w:val="Default"/>
        <w:ind w:firstLine="709"/>
        <w:jc w:val="both"/>
        <w:rPr>
          <w:sz w:val="28"/>
          <w:szCs w:val="28"/>
        </w:rPr>
      </w:pPr>
    </w:p>
    <w:p w:rsidR="001374AB" w:rsidRDefault="001374AB" w:rsidP="001374AB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Участниками конкурса являются обучающиеся 9-11 классов муниципальных учреждений (далее – участники конкурса). В конкурсе принимают участие </w:t>
      </w:r>
      <w:r w:rsidRPr="00E70347">
        <w:rPr>
          <w:b/>
          <w:sz w:val="28"/>
          <w:szCs w:val="28"/>
        </w:rPr>
        <w:t xml:space="preserve">1 конкурсант и </w:t>
      </w:r>
      <w:r w:rsidR="00E70347" w:rsidRPr="00E70347">
        <w:rPr>
          <w:b/>
          <w:sz w:val="28"/>
          <w:szCs w:val="28"/>
        </w:rPr>
        <w:t>5 человек</w:t>
      </w:r>
      <w:r w:rsidRPr="00E70347">
        <w:rPr>
          <w:b/>
          <w:sz w:val="28"/>
          <w:szCs w:val="28"/>
        </w:rPr>
        <w:t xml:space="preserve"> – группа поддержки</w:t>
      </w:r>
      <w:r>
        <w:rPr>
          <w:sz w:val="28"/>
          <w:szCs w:val="28"/>
        </w:rPr>
        <w:t xml:space="preserve">. </w:t>
      </w:r>
    </w:p>
    <w:p w:rsidR="001374AB" w:rsidRDefault="001374AB" w:rsidP="001374AB">
      <w:pPr>
        <w:pStyle w:val="Default"/>
        <w:ind w:firstLine="709"/>
        <w:jc w:val="both"/>
        <w:rPr>
          <w:sz w:val="28"/>
          <w:szCs w:val="28"/>
        </w:rPr>
      </w:pPr>
    </w:p>
    <w:p w:rsidR="00E70347" w:rsidRDefault="00E70347" w:rsidP="001374AB">
      <w:pPr>
        <w:pStyle w:val="Default"/>
        <w:ind w:firstLine="709"/>
        <w:jc w:val="both"/>
        <w:rPr>
          <w:sz w:val="28"/>
          <w:szCs w:val="28"/>
        </w:rPr>
      </w:pPr>
    </w:p>
    <w:p w:rsidR="00E70347" w:rsidRDefault="00E70347" w:rsidP="001374AB">
      <w:pPr>
        <w:pStyle w:val="Default"/>
        <w:ind w:firstLine="709"/>
        <w:jc w:val="both"/>
        <w:rPr>
          <w:sz w:val="28"/>
          <w:szCs w:val="28"/>
        </w:rPr>
      </w:pPr>
    </w:p>
    <w:p w:rsidR="00E70347" w:rsidRDefault="00E70347" w:rsidP="001374AB">
      <w:pPr>
        <w:pStyle w:val="Default"/>
        <w:ind w:firstLine="709"/>
        <w:jc w:val="both"/>
        <w:rPr>
          <w:sz w:val="28"/>
          <w:szCs w:val="28"/>
        </w:rPr>
      </w:pPr>
    </w:p>
    <w:p w:rsidR="001374AB" w:rsidRDefault="001374AB" w:rsidP="001374AB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III. Организационный комитет и экспертный совет конкурса </w:t>
      </w:r>
    </w:p>
    <w:p w:rsidR="001374AB" w:rsidRDefault="001374AB" w:rsidP="001374AB">
      <w:pPr>
        <w:pStyle w:val="Default"/>
        <w:ind w:firstLine="709"/>
        <w:jc w:val="both"/>
        <w:rPr>
          <w:sz w:val="28"/>
          <w:szCs w:val="28"/>
        </w:rPr>
      </w:pPr>
    </w:p>
    <w:p w:rsidR="001374AB" w:rsidRDefault="001374AB" w:rsidP="001374AB">
      <w:pPr>
        <w:pStyle w:val="Default"/>
        <w:spacing w:after="36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Подготовку и проведение конкурса осуществляет организационный комитет (далее – оргкомитет). Состав оргкомитета утверждается организатором конкурса. </w:t>
      </w:r>
    </w:p>
    <w:p w:rsidR="001374AB" w:rsidRDefault="001374AB" w:rsidP="001374AB">
      <w:pPr>
        <w:pStyle w:val="Default"/>
        <w:spacing w:after="36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Оргкомитет осуществляет следующие функции: </w:t>
      </w:r>
    </w:p>
    <w:p w:rsidR="001374AB" w:rsidRDefault="001374AB" w:rsidP="001374AB">
      <w:pPr>
        <w:pStyle w:val="Default"/>
        <w:spacing w:after="36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регистрирует участников конкурса, осуществляет прием заявок и конкурсных материалов и проводит их предварительную экспертизу; </w:t>
      </w:r>
    </w:p>
    <w:p w:rsidR="001374AB" w:rsidRDefault="001374AB" w:rsidP="001374AB">
      <w:pPr>
        <w:pStyle w:val="Default"/>
        <w:spacing w:after="36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обеспечивает условия подготовки конкурсных испытаний участников конкурса; </w:t>
      </w:r>
    </w:p>
    <w:p w:rsidR="001374AB" w:rsidRDefault="001374AB" w:rsidP="001374AB">
      <w:pPr>
        <w:pStyle w:val="Default"/>
        <w:spacing w:after="36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формирует экспертный совет; </w:t>
      </w:r>
    </w:p>
    <w:p w:rsidR="001374AB" w:rsidRDefault="001374AB" w:rsidP="001374AB">
      <w:pPr>
        <w:pStyle w:val="Default"/>
        <w:spacing w:after="36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утверждает методику оценивания конкурсных испытаний; </w:t>
      </w:r>
    </w:p>
    <w:p w:rsidR="001374AB" w:rsidRDefault="001374AB" w:rsidP="001374AB">
      <w:pPr>
        <w:pStyle w:val="Default"/>
        <w:spacing w:after="36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обеспечивает проведение церемоний открытия и закрытия конкурса. </w:t>
      </w:r>
    </w:p>
    <w:p w:rsidR="001374AB" w:rsidRDefault="001374AB" w:rsidP="001374AB">
      <w:pPr>
        <w:pStyle w:val="Default"/>
        <w:spacing w:after="36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Для экспертизы конкурсных испытаний создается экспертный совет. Состав экспертного совета утверждается организатором конкурса. </w:t>
      </w:r>
    </w:p>
    <w:p w:rsidR="001374AB" w:rsidRDefault="001374AB" w:rsidP="001374AB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В состав экспертного совета входят представители </w:t>
      </w:r>
      <w:r w:rsidR="00E70347" w:rsidRPr="00E70347">
        <w:rPr>
          <w:sz w:val="28"/>
          <w:szCs w:val="28"/>
        </w:rPr>
        <w:t>Управления образования Администрации МГО</w:t>
      </w:r>
      <w:r>
        <w:rPr>
          <w:sz w:val="28"/>
          <w:szCs w:val="28"/>
        </w:rPr>
        <w:t xml:space="preserve">, представители профессорско-преподавательского состава образовательных организаций </w:t>
      </w:r>
      <w:r w:rsidR="00E70347">
        <w:rPr>
          <w:sz w:val="28"/>
          <w:szCs w:val="28"/>
        </w:rPr>
        <w:t xml:space="preserve">образования, </w:t>
      </w:r>
      <w:r>
        <w:rPr>
          <w:sz w:val="28"/>
          <w:szCs w:val="28"/>
        </w:rPr>
        <w:t xml:space="preserve">представители общественных организаций (по согласованию). </w:t>
      </w:r>
    </w:p>
    <w:p w:rsidR="001374AB" w:rsidRDefault="001374AB" w:rsidP="001374AB">
      <w:pPr>
        <w:pStyle w:val="Default"/>
        <w:ind w:firstLine="709"/>
        <w:jc w:val="both"/>
        <w:rPr>
          <w:sz w:val="28"/>
          <w:szCs w:val="28"/>
        </w:rPr>
      </w:pPr>
    </w:p>
    <w:p w:rsidR="001374AB" w:rsidRDefault="001374AB" w:rsidP="001374AB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IV. Порядок выдвижения кандидатур на участие в конкурсе </w:t>
      </w:r>
    </w:p>
    <w:p w:rsidR="001374AB" w:rsidRDefault="001374AB" w:rsidP="001374AB">
      <w:pPr>
        <w:pStyle w:val="Default"/>
        <w:ind w:firstLine="709"/>
        <w:jc w:val="both"/>
        <w:rPr>
          <w:sz w:val="28"/>
          <w:szCs w:val="28"/>
        </w:rPr>
      </w:pPr>
    </w:p>
    <w:p w:rsidR="001374AB" w:rsidRDefault="001374AB" w:rsidP="001374AB">
      <w:pPr>
        <w:pStyle w:val="Default"/>
        <w:spacing w:after="36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 Для участия в конкурсе руководителями </w:t>
      </w:r>
      <w:r w:rsidR="00E70347">
        <w:rPr>
          <w:sz w:val="28"/>
          <w:szCs w:val="28"/>
        </w:rPr>
        <w:t xml:space="preserve">образовательных организаций </w:t>
      </w:r>
      <w:r>
        <w:rPr>
          <w:sz w:val="28"/>
          <w:szCs w:val="28"/>
        </w:rPr>
        <w:t xml:space="preserve">самовыдвиженцами в адрес оргкомитета в срок до </w:t>
      </w:r>
      <w:r w:rsidR="00E70347" w:rsidRPr="00E70347">
        <w:rPr>
          <w:b/>
          <w:sz w:val="28"/>
          <w:szCs w:val="28"/>
        </w:rPr>
        <w:t>18 февраля</w:t>
      </w:r>
      <w:r w:rsidRPr="00E70347">
        <w:rPr>
          <w:b/>
          <w:sz w:val="28"/>
          <w:szCs w:val="28"/>
        </w:rPr>
        <w:t xml:space="preserve"> 2022 года</w:t>
      </w:r>
      <w:r>
        <w:rPr>
          <w:sz w:val="28"/>
          <w:szCs w:val="28"/>
        </w:rPr>
        <w:t xml:space="preserve"> представляются следующие документы: </w:t>
      </w:r>
    </w:p>
    <w:p w:rsidR="001374AB" w:rsidRDefault="001374AB" w:rsidP="001374AB">
      <w:pPr>
        <w:pStyle w:val="Default"/>
        <w:spacing w:after="36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заявка на участие в конкурсе; </w:t>
      </w:r>
    </w:p>
    <w:p w:rsidR="001374AB" w:rsidRDefault="001374AB" w:rsidP="001374AB">
      <w:pPr>
        <w:pStyle w:val="Default"/>
        <w:spacing w:after="36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автобиография участника конкурса (с акцентом на общественную и социально полезную деятельность, участие в советах обучающихся, детских и молодежных общественных объединениях); </w:t>
      </w:r>
    </w:p>
    <w:p w:rsidR="001374AB" w:rsidRDefault="001374AB" w:rsidP="001374AB">
      <w:pPr>
        <w:pStyle w:val="Default"/>
        <w:spacing w:after="36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отзыв органа ученического самоуправления (общественной организации) об общественной деятельности участника конкурса, заверенные руководителем организации (общественной организации); </w:t>
      </w:r>
    </w:p>
    <w:p w:rsidR="001374AB" w:rsidRDefault="001374AB" w:rsidP="001374AB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справка об успеваемости по итогам первого полугодия 2021-2022 учебного года, заверенная руководителем организации; </w:t>
      </w:r>
    </w:p>
    <w:p w:rsidR="001374AB" w:rsidRDefault="001374AB" w:rsidP="001374AB">
      <w:pPr>
        <w:pStyle w:val="Default"/>
        <w:spacing w:after="36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портфолио участника конкурса: ксерокопии грамот, дипломов, подтверждающих достижения участника конкурса в муниципальных, региональных, всероссийских и международных олимпиадах, конкурсных мероприятиях, соревнованиях (по итогам личного участия в 2020, 2021, 2022 годах); </w:t>
      </w:r>
    </w:p>
    <w:p w:rsidR="001374AB" w:rsidRDefault="001374AB" w:rsidP="001374AB">
      <w:pPr>
        <w:pStyle w:val="Default"/>
        <w:spacing w:after="36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6) личная фотография участника конкурса (в электронном варианте). </w:t>
      </w:r>
    </w:p>
    <w:p w:rsidR="001374AB" w:rsidRDefault="001374AB" w:rsidP="00E70347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11. На конкурс также могут быть поданы документы обучающимися </w:t>
      </w:r>
      <w:r w:rsidR="00E70347">
        <w:rPr>
          <w:sz w:val="28"/>
          <w:szCs w:val="28"/>
        </w:rPr>
        <w:t xml:space="preserve">в порядке самовыдвижения. </w:t>
      </w:r>
    </w:p>
    <w:p w:rsidR="001374AB" w:rsidRDefault="001374AB" w:rsidP="001374AB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Отбор участников проходит путем оценки представленных материалов членами экспертного совета. По итогам экспертизы для участия в конкурсе допускаются 10 участников, набравших наибольшее количество баллов. </w:t>
      </w:r>
    </w:p>
    <w:p w:rsidR="001374AB" w:rsidRDefault="001374AB" w:rsidP="001374AB">
      <w:pPr>
        <w:pStyle w:val="Default"/>
        <w:spacing w:after="39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12. Конкурс проводится в ходе проверки выполнения участниками конкурса следующих конкурсных испытаний: </w:t>
      </w:r>
    </w:p>
    <w:p w:rsidR="001374AB" w:rsidRDefault="001374AB" w:rsidP="001374AB">
      <w:pPr>
        <w:pStyle w:val="Default"/>
        <w:spacing w:after="39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портфолио участника; </w:t>
      </w:r>
    </w:p>
    <w:p w:rsidR="001374AB" w:rsidRDefault="001374AB" w:rsidP="001374AB">
      <w:pPr>
        <w:pStyle w:val="Default"/>
        <w:spacing w:after="39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творческая презентация конкурсанта с участием группы поддержки: в конкурсном испытании принимают участие конкурсант и группа поддержки (не более </w:t>
      </w:r>
      <w:r w:rsidR="00E70347">
        <w:rPr>
          <w:sz w:val="28"/>
          <w:szCs w:val="28"/>
        </w:rPr>
        <w:t>5</w:t>
      </w:r>
      <w:r>
        <w:rPr>
          <w:sz w:val="28"/>
          <w:szCs w:val="28"/>
        </w:rPr>
        <w:t xml:space="preserve"> человек). В рамках презентации конкурсанту в творческой форме на свободную тему необходимо раскрыть свои таланты. Для презентации можно использовать музыкальное оборудование, мультимедийное оборудование, музыкальные инструменты, необычное техническое оборудование, которое позволит сделать выступление более ярким. Регламент – 3 минуты. </w:t>
      </w:r>
    </w:p>
    <w:p w:rsidR="001374AB" w:rsidRDefault="001374AB" w:rsidP="001374AB">
      <w:pPr>
        <w:pStyle w:val="Default"/>
        <w:spacing w:after="39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краеведческий конкурс «Узнай Урал»: участникам необходимо представить творческое выступление, которое будет содержать информацию об интересных местах, национальных особенностях культуры, традиций, народов Челябинской области. В выступлении можно использовать танцы, песни игры народов региона. Регламент – не более 3 минут. </w:t>
      </w:r>
    </w:p>
    <w:p w:rsidR="00E70347" w:rsidRDefault="001374AB" w:rsidP="00E70347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конкурс </w:t>
      </w:r>
      <w:proofErr w:type="spellStart"/>
      <w:r>
        <w:rPr>
          <w:sz w:val="28"/>
          <w:szCs w:val="28"/>
        </w:rPr>
        <w:t>инфографики</w:t>
      </w:r>
      <w:proofErr w:type="spellEnd"/>
      <w:r>
        <w:rPr>
          <w:sz w:val="28"/>
          <w:szCs w:val="28"/>
        </w:rPr>
        <w:t xml:space="preserve"> «Культура будущего»: Участнику конкурса необходимо представить публичное рассуждение на заданную тему, которое будет сопровождаться презентацией в формате </w:t>
      </w:r>
      <w:proofErr w:type="spellStart"/>
      <w:r>
        <w:rPr>
          <w:sz w:val="28"/>
          <w:szCs w:val="28"/>
        </w:rPr>
        <w:t>инфографики</w:t>
      </w:r>
      <w:proofErr w:type="spellEnd"/>
      <w:r>
        <w:rPr>
          <w:sz w:val="28"/>
          <w:szCs w:val="28"/>
        </w:rPr>
        <w:t xml:space="preserve">. </w:t>
      </w:r>
    </w:p>
    <w:p w:rsidR="001374AB" w:rsidRDefault="001374AB" w:rsidP="00E70347">
      <w:pPr>
        <w:pStyle w:val="Default"/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Инфографика</w:t>
      </w:r>
      <w:proofErr w:type="spellEnd"/>
      <w:r>
        <w:rPr>
          <w:sz w:val="28"/>
          <w:szCs w:val="28"/>
        </w:rPr>
        <w:t xml:space="preserve"> – это представление информации в графиках и цифрах. То есть визуальное представление текста с минимальным количеством слов. В конкурсном испытании принимает участие только конкурсант. Публичное рассуждение может сопровождаться музыкой. Регламент – 2 минуты. </w:t>
      </w:r>
    </w:p>
    <w:p w:rsidR="001374AB" w:rsidRDefault="001374AB" w:rsidP="001374AB">
      <w:pPr>
        <w:pStyle w:val="Default"/>
        <w:spacing w:after="36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интеллектуальный конкурс: конкурс включает проверку знаний конкурсанта по школьной программе, знаний о субъектах Российской Федерации в области экономики, политики, культуры, традициях. Известных исторических и современных личностях. </w:t>
      </w:r>
    </w:p>
    <w:p w:rsidR="001374AB" w:rsidRDefault="001374AB" w:rsidP="001374AB">
      <w:pPr>
        <w:pStyle w:val="Default"/>
        <w:spacing w:after="36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6) кейс-игра «Устойчивое развитие»: испытание, представляющее собой решение проблемной ситуации (кейса). В рамках решения кейса участнику предстоит исследовать ситуацию, разобраться в сути представленной проблемы, предложить возможный путь ее решения и презентовать его перед членами жюри. Временные рамки проведения конкурсного испытания определяются в день проведения. </w:t>
      </w:r>
    </w:p>
    <w:p w:rsidR="001374AB" w:rsidRDefault="00E70347" w:rsidP="00E70347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13. Критерии оценки портфолио: </w:t>
      </w:r>
    </w:p>
    <w:p w:rsidR="001374AB" w:rsidRDefault="001374AB" w:rsidP="001374AB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уровень достижений участника конкурса (муниципальный, региональный, всероссийский, международный) в 2020, 2021, 2022 годах (очное индивидуальное участие); </w:t>
      </w:r>
    </w:p>
    <w:p w:rsidR="001374AB" w:rsidRDefault="001374AB" w:rsidP="001374AB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участие в работе органов ученического самоуправления, участие в общественной жизни (в социально значимых мероприятиях) образовательного учреждения, муниципального образования, региона; </w:t>
      </w:r>
    </w:p>
    <w:p w:rsidR="001374AB" w:rsidRDefault="001374AB" w:rsidP="001374AB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средний балл успеваемости; </w:t>
      </w:r>
    </w:p>
    <w:p w:rsidR="001374AB" w:rsidRDefault="001374AB" w:rsidP="001374AB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оформление портфолио. </w:t>
      </w:r>
    </w:p>
    <w:p w:rsidR="001374AB" w:rsidRDefault="001374AB" w:rsidP="00E70347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14. Критерии </w:t>
      </w:r>
      <w:r w:rsidR="00E70347">
        <w:rPr>
          <w:sz w:val="28"/>
          <w:szCs w:val="28"/>
        </w:rPr>
        <w:t xml:space="preserve">оценки творческой презентации: </w:t>
      </w:r>
    </w:p>
    <w:p w:rsidR="001374AB" w:rsidRDefault="001374AB" w:rsidP="001374AB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содержательность выступления; </w:t>
      </w:r>
    </w:p>
    <w:p w:rsidR="001374AB" w:rsidRDefault="001374AB" w:rsidP="001374AB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своеобразие и оригинальность формы презентации; </w:t>
      </w:r>
    </w:p>
    <w:p w:rsidR="001374AB" w:rsidRDefault="001374AB" w:rsidP="001374AB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общая культура выступления; </w:t>
      </w:r>
    </w:p>
    <w:p w:rsidR="001374AB" w:rsidRDefault="001374AB" w:rsidP="001374AB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процент участия самого участника конкурса; </w:t>
      </w:r>
    </w:p>
    <w:p w:rsidR="001374AB" w:rsidRDefault="001374AB" w:rsidP="001374AB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артистизм участника конкурса. </w:t>
      </w:r>
    </w:p>
    <w:p w:rsidR="001374AB" w:rsidRDefault="001374AB" w:rsidP="00E70347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15. Критерии оценки краевед</w:t>
      </w:r>
      <w:r w:rsidR="00E70347">
        <w:rPr>
          <w:sz w:val="28"/>
          <w:szCs w:val="28"/>
        </w:rPr>
        <w:t xml:space="preserve">ческого конкурса «Узнай Урал»: </w:t>
      </w:r>
    </w:p>
    <w:p w:rsidR="001374AB" w:rsidRDefault="001374AB" w:rsidP="001374AB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знание истории, современного состояния развития экономики, культуры Челябинской области; </w:t>
      </w:r>
    </w:p>
    <w:p w:rsidR="001374AB" w:rsidRDefault="001374AB" w:rsidP="001374AB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осмысленное владение материалом, компетентность, раскрытие темы; </w:t>
      </w:r>
    </w:p>
    <w:p w:rsidR="001374AB" w:rsidRDefault="001374AB" w:rsidP="001374AB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знание культуры народов, проживающих на территории Челябинской области; </w:t>
      </w:r>
    </w:p>
    <w:p w:rsidR="001374AB" w:rsidRDefault="001374AB" w:rsidP="001374AB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культура исполнения, общее впечатление. </w:t>
      </w:r>
    </w:p>
    <w:p w:rsidR="001374AB" w:rsidRDefault="001374AB" w:rsidP="00E70347">
      <w:pPr>
        <w:pStyle w:val="Default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16. Критерии оценки конкурса </w:t>
      </w:r>
      <w:proofErr w:type="spellStart"/>
      <w:r>
        <w:rPr>
          <w:sz w:val="28"/>
          <w:szCs w:val="28"/>
        </w:rPr>
        <w:t>инфографики</w:t>
      </w:r>
      <w:proofErr w:type="spellEnd"/>
      <w:r>
        <w:rPr>
          <w:sz w:val="28"/>
          <w:szCs w:val="28"/>
        </w:rPr>
        <w:t xml:space="preserve"> «Культура будущего</w:t>
      </w:r>
      <w:proofErr w:type="gramStart"/>
      <w:r>
        <w:rPr>
          <w:sz w:val="28"/>
          <w:szCs w:val="28"/>
        </w:rPr>
        <w:t xml:space="preserve">»: </w:t>
      </w:r>
      <w:r w:rsidR="00E70347">
        <w:rPr>
          <w:sz w:val="28"/>
          <w:szCs w:val="28"/>
        </w:rPr>
        <w:t xml:space="preserve">  </w:t>
      </w:r>
      <w:proofErr w:type="gramEnd"/>
      <w:r w:rsidR="00E70347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степень воздействия на аудиторию; </w:t>
      </w:r>
    </w:p>
    <w:p w:rsidR="001374AB" w:rsidRDefault="001374AB" w:rsidP="001374AB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культура публичного выступления участника конкурса; </w:t>
      </w:r>
    </w:p>
    <w:p w:rsidR="001374AB" w:rsidRDefault="001374AB" w:rsidP="001374AB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оригинальность идеи и содержания; </w:t>
      </w:r>
    </w:p>
    <w:p w:rsidR="001374AB" w:rsidRDefault="001374AB" w:rsidP="001374AB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дизайн </w:t>
      </w:r>
      <w:proofErr w:type="spellStart"/>
      <w:r>
        <w:rPr>
          <w:sz w:val="28"/>
          <w:szCs w:val="28"/>
        </w:rPr>
        <w:t>инфографики</w:t>
      </w:r>
      <w:proofErr w:type="spellEnd"/>
      <w:r>
        <w:rPr>
          <w:sz w:val="28"/>
          <w:szCs w:val="28"/>
        </w:rPr>
        <w:t xml:space="preserve">; </w:t>
      </w:r>
    </w:p>
    <w:p w:rsidR="001374AB" w:rsidRDefault="001374AB" w:rsidP="001374AB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умение аргументировать свою позицию. </w:t>
      </w:r>
    </w:p>
    <w:p w:rsidR="001374AB" w:rsidRDefault="001374AB" w:rsidP="001374AB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17. Критерии оценки конкурсного испытания «Кейс-игра «Устойчивое развитие»: </w:t>
      </w:r>
    </w:p>
    <w:p w:rsidR="001374AB" w:rsidRDefault="001374AB" w:rsidP="001374AB">
      <w:pPr>
        <w:pStyle w:val="Default"/>
        <w:ind w:firstLine="709"/>
        <w:jc w:val="both"/>
        <w:rPr>
          <w:sz w:val="28"/>
          <w:szCs w:val="28"/>
        </w:rPr>
      </w:pPr>
    </w:p>
    <w:p w:rsidR="001374AB" w:rsidRDefault="001374AB" w:rsidP="001374AB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решение практических задач; </w:t>
      </w:r>
    </w:p>
    <w:p w:rsidR="001374AB" w:rsidRDefault="001374AB" w:rsidP="001374AB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представление решений экспертам; </w:t>
      </w:r>
    </w:p>
    <w:p w:rsidR="001374AB" w:rsidRDefault="001374AB" w:rsidP="001374AB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защита собственных решений; </w:t>
      </w:r>
    </w:p>
    <w:p w:rsidR="001374AB" w:rsidRDefault="001374AB" w:rsidP="001374AB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генерация уникальных решений. </w:t>
      </w:r>
    </w:p>
    <w:p w:rsidR="001374AB" w:rsidRDefault="00C45771" w:rsidP="001374AB">
      <w:pPr>
        <w:pStyle w:val="Default"/>
        <w:spacing w:after="36"/>
        <w:ind w:firstLine="709"/>
        <w:jc w:val="both"/>
        <w:rPr>
          <w:sz w:val="28"/>
          <w:szCs w:val="28"/>
        </w:rPr>
      </w:pPr>
      <w:r w:rsidRPr="00C45771">
        <w:rPr>
          <w:sz w:val="28"/>
          <w:szCs w:val="28"/>
        </w:rPr>
        <w:t>18</w:t>
      </w:r>
      <w:r w:rsidR="001374AB">
        <w:rPr>
          <w:sz w:val="28"/>
          <w:szCs w:val="28"/>
        </w:rPr>
        <w:t>. Все конкурсные испытания оцениваются экспертным совет</w:t>
      </w:r>
      <w:r w:rsidR="00E70347">
        <w:rPr>
          <w:sz w:val="28"/>
          <w:szCs w:val="28"/>
        </w:rPr>
        <w:t>ом</w:t>
      </w:r>
      <w:r w:rsidR="001374AB">
        <w:rPr>
          <w:sz w:val="28"/>
          <w:szCs w:val="28"/>
        </w:rPr>
        <w:t xml:space="preserve"> по десятибалльной системе. </w:t>
      </w:r>
    </w:p>
    <w:p w:rsidR="001374AB" w:rsidRDefault="00C45771" w:rsidP="001374AB">
      <w:pPr>
        <w:pStyle w:val="Default"/>
        <w:ind w:firstLine="709"/>
        <w:jc w:val="both"/>
        <w:rPr>
          <w:sz w:val="28"/>
          <w:szCs w:val="28"/>
        </w:rPr>
      </w:pPr>
      <w:r w:rsidRPr="00C45771">
        <w:rPr>
          <w:sz w:val="28"/>
          <w:szCs w:val="28"/>
        </w:rPr>
        <w:t>19</w:t>
      </w:r>
      <w:r w:rsidR="001374AB">
        <w:rPr>
          <w:sz w:val="28"/>
          <w:szCs w:val="28"/>
        </w:rPr>
        <w:t xml:space="preserve">. По результатам конкурса экспертный совет по наибольшему количеству набранных баллов определяет победителей конкурса, занявших первое, второе, третье места (далее – победители конкурса), а также </w:t>
      </w:r>
      <w:r w:rsidR="00E70347">
        <w:rPr>
          <w:sz w:val="28"/>
          <w:szCs w:val="28"/>
        </w:rPr>
        <w:t>7</w:t>
      </w:r>
      <w:r w:rsidR="001374AB">
        <w:rPr>
          <w:sz w:val="28"/>
          <w:szCs w:val="28"/>
        </w:rPr>
        <w:t xml:space="preserve"> номинантов конкурса. </w:t>
      </w:r>
    </w:p>
    <w:p w:rsidR="001374AB" w:rsidRDefault="001374AB" w:rsidP="001374AB">
      <w:pPr>
        <w:pStyle w:val="20"/>
        <w:shd w:val="clear" w:color="auto" w:fill="auto"/>
        <w:tabs>
          <w:tab w:val="left" w:pos="488"/>
        </w:tabs>
        <w:spacing w:before="0"/>
        <w:ind w:firstLine="709"/>
      </w:pPr>
    </w:p>
    <w:sectPr w:rsidR="001374AB" w:rsidSect="001374AB">
      <w:pgSz w:w="11906" w:h="16838"/>
      <w:pgMar w:top="567" w:right="849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840011AE"/>
    <w:multiLevelType w:val="hybridMultilevel"/>
    <w:tmpl w:val="B24462D8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86681841"/>
    <w:multiLevelType w:val="hybridMultilevel"/>
    <w:tmpl w:val="B5A7DA3C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986D6695"/>
    <w:multiLevelType w:val="hybridMultilevel"/>
    <w:tmpl w:val="681DF252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AD1BA311"/>
    <w:multiLevelType w:val="hybridMultilevel"/>
    <w:tmpl w:val="59CCDA45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B0DB19B1"/>
    <w:multiLevelType w:val="hybridMultilevel"/>
    <w:tmpl w:val="87685D42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B64CE0EB"/>
    <w:multiLevelType w:val="hybridMultilevel"/>
    <w:tmpl w:val="14275983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CF91E84D"/>
    <w:multiLevelType w:val="hybridMultilevel"/>
    <w:tmpl w:val="95B8A7CF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 w15:restartNumberingAfterBreak="0">
    <w:nsid w:val="D040E702"/>
    <w:multiLevelType w:val="hybridMultilevel"/>
    <w:tmpl w:val="DFE8969D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 w15:restartNumberingAfterBreak="0">
    <w:nsid w:val="D81DD8C3"/>
    <w:multiLevelType w:val="hybridMultilevel"/>
    <w:tmpl w:val="255E0A84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 w15:restartNumberingAfterBreak="0">
    <w:nsid w:val="DAAFC4B2"/>
    <w:multiLevelType w:val="hybridMultilevel"/>
    <w:tmpl w:val="3120FD3B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 w15:restartNumberingAfterBreak="0">
    <w:nsid w:val="E26D5B7C"/>
    <w:multiLevelType w:val="hybridMultilevel"/>
    <w:tmpl w:val="DA5E08DE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 w15:restartNumberingAfterBreak="0">
    <w:nsid w:val="098B6CE1"/>
    <w:multiLevelType w:val="hybridMultilevel"/>
    <w:tmpl w:val="17A59704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 w15:restartNumberingAfterBreak="0">
    <w:nsid w:val="0C6530E9"/>
    <w:multiLevelType w:val="multilevel"/>
    <w:tmpl w:val="14A42E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12BC6E94"/>
    <w:multiLevelType w:val="multilevel"/>
    <w:tmpl w:val="E66420F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0912D43"/>
    <w:multiLevelType w:val="hybridMultilevel"/>
    <w:tmpl w:val="E4190FF9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 w15:restartNumberingAfterBreak="0">
    <w:nsid w:val="2329642E"/>
    <w:multiLevelType w:val="hybridMultilevel"/>
    <w:tmpl w:val="1FA13838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 w15:restartNumberingAfterBreak="0">
    <w:nsid w:val="281B495B"/>
    <w:multiLevelType w:val="multilevel"/>
    <w:tmpl w:val="CEA04432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44C20014"/>
    <w:multiLevelType w:val="multilevel"/>
    <w:tmpl w:val="50EE312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49F74B82"/>
    <w:multiLevelType w:val="multilevel"/>
    <w:tmpl w:val="ECBA44E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4E6836B7"/>
    <w:multiLevelType w:val="hybridMultilevel"/>
    <w:tmpl w:val="6D8E363D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0" w15:restartNumberingAfterBreak="0">
    <w:nsid w:val="61111C4B"/>
    <w:multiLevelType w:val="multilevel"/>
    <w:tmpl w:val="40BA99E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61EC64CC"/>
    <w:multiLevelType w:val="hybridMultilevel"/>
    <w:tmpl w:val="B231E738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2" w15:restartNumberingAfterBreak="0">
    <w:nsid w:val="63298CFF"/>
    <w:multiLevelType w:val="hybridMultilevel"/>
    <w:tmpl w:val="B93FDEA6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3" w15:restartNumberingAfterBreak="0">
    <w:nsid w:val="65B401B4"/>
    <w:multiLevelType w:val="hybridMultilevel"/>
    <w:tmpl w:val="1EF03C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E18A1F4"/>
    <w:multiLevelType w:val="hybridMultilevel"/>
    <w:tmpl w:val="54BF2FFE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5" w15:restartNumberingAfterBreak="0">
    <w:nsid w:val="6FB128B6"/>
    <w:multiLevelType w:val="multilevel"/>
    <w:tmpl w:val="EB4433F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71A7661B"/>
    <w:multiLevelType w:val="multilevel"/>
    <w:tmpl w:val="D7C88CE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7600D2FB"/>
    <w:multiLevelType w:val="hybridMultilevel"/>
    <w:tmpl w:val="7313A4F5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20"/>
  </w:num>
  <w:num w:numId="2">
    <w:abstractNumId w:val="16"/>
  </w:num>
  <w:num w:numId="3">
    <w:abstractNumId w:val="13"/>
  </w:num>
  <w:num w:numId="4">
    <w:abstractNumId w:val="18"/>
  </w:num>
  <w:num w:numId="5">
    <w:abstractNumId w:val="17"/>
  </w:num>
  <w:num w:numId="6">
    <w:abstractNumId w:val="26"/>
  </w:num>
  <w:num w:numId="7">
    <w:abstractNumId w:val="25"/>
  </w:num>
  <w:num w:numId="8">
    <w:abstractNumId w:val="12"/>
  </w:num>
  <w:num w:numId="9">
    <w:abstractNumId w:val="23"/>
  </w:num>
  <w:num w:numId="10">
    <w:abstractNumId w:val="9"/>
  </w:num>
  <w:num w:numId="11">
    <w:abstractNumId w:val="10"/>
  </w:num>
  <w:num w:numId="12">
    <w:abstractNumId w:val="0"/>
  </w:num>
  <w:num w:numId="13">
    <w:abstractNumId w:val="6"/>
  </w:num>
  <w:num w:numId="14">
    <w:abstractNumId w:val="19"/>
  </w:num>
  <w:num w:numId="15">
    <w:abstractNumId w:val="27"/>
  </w:num>
  <w:num w:numId="16">
    <w:abstractNumId w:val="5"/>
  </w:num>
  <w:num w:numId="17">
    <w:abstractNumId w:val="1"/>
  </w:num>
  <w:num w:numId="18">
    <w:abstractNumId w:val="24"/>
  </w:num>
  <w:num w:numId="19">
    <w:abstractNumId w:val="11"/>
  </w:num>
  <w:num w:numId="20">
    <w:abstractNumId w:val="3"/>
  </w:num>
  <w:num w:numId="21">
    <w:abstractNumId w:val="21"/>
  </w:num>
  <w:num w:numId="22">
    <w:abstractNumId w:val="7"/>
  </w:num>
  <w:num w:numId="23">
    <w:abstractNumId w:val="15"/>
  </w:num>
  <w:num w:numId="24">
    <w:abstractNumId w:val="8"/>
  </w:num>
  <w:num w:numId="25">
    <w:abstractNumId w:val="2"/>
  </w:num>
  <w:num w:numId="26">
    <w:abstractNumId w:val="4"/>
  </w:num>
  <w:num w:numId="27">
    <w:abstractNumId w:val="22"/>
  </w:num>
  <w:num w:numId="2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707E"/>
    <w:rsid w:val="00000708"/>
    <w:rsid w:val="0000083B"/>
    <w:rsid w:val="0000084B"/>
    <w:rsid w:val="00000C77"/>
    <w:rsid w:val="00000FE7"/>
    <w:rsid w:val="000019D3"/>
    <w:rsid w:val="00001D1C"/>
    <w:rsid w:val="00001E69"/>
    <w:rsid w:val="0000249A"/>
    <w:rsid w:val="000024C6"/>
    <w:rsid w:val="00002683"/>
    <w:rsid w:val="000027A3"/>
    <w:rsid w:val="00002A49"/>
    <w:rsid w:val="00002DCA"/>
    <w:rsid w:val="0000352D"/>
    <w:rsid w:val="00003E39"/>
    <w:rsid w:val="00003F0D"/>
    <w:rsid w:val="000042E8"/>
    <w:rsid w:val="00004433"/>
    <w:rsid w:val="0000474F"/>
    <w:rsid w:val="00004E12"/>
    <w:rsid w:val="00004E57"/>
    <w:rsid w:val="00005076"/>
    <w:rsid w:val="000060C3"/>
    <w:rsid w:val="0000610E"/>
    <w:rsid w:val="0000649C"/>
    <w:rsid w:val="000065E9"/>
    <w:rsid w:val="00006628"/>
    <w:rsid w:val="00006834"/>
    <w:rsid w:val="00006BB7"/>
    <w:rsid w:val="00006DF3"/>
    <w:rsid w:val="000070E1"/>
    <w:rsid w:val="00007409"/>
    <w:rsid w:val="00007452"/>
    <w:rsid w:val="000078DE"/>
    <w:rsid w:val="00007993"/>
    <w:rsid w:val="00007A0D"/>
    <w:rsid w:val="00007C5B"/>
    <w:rsid w:val="0001069C"/>
    <w:rsid w:val="000108FE"/>
    <w:rsid w:val="00010A4E"/>
    <w:rsid w:val="00010B8C"/>
    <w:rsid w:val="000115C1"/>
    <w:rsid w:val="000117C5"/>
    <w:rsid w:val="00011B6D"/>
    <w:rsid w:val="0001215D"/>
    <w:rsid w:val="000123AA"/>
    <w:rsid w:val="000126FC"/>
    <w:rsid w:val="000127B2"/>
    <w:rsid w:val="0001309A"/>
    <w:rsid w:val="00013360"/>
    <w:rsid w:val="0001381D"/>
    <w:rsid w:val="000138CE"/>
    <w:rsid w:val="00013939"/>
    <w:rsid w:val="00013BE7"/>
    <w:rsid w:val="00014103"/>
    <w:rsid w:val="00014A0E"/>
    <w:rsid w:val="00014B2A"/>
    <w:rsid w:val="00014B49"/>
    <w:rsid w:val="00014E83"/>
    <w:rsid w:val="00014FD0"/>
    <w:rsid w:val="000158B2"/>
    <w:rsid w:val="00015C06"/>
    <w:rsid w:val="00015C1E"/>
    <w:rsid w:val="00015FD5"/>
    <w:rsid w:val="00016681"/>
    <w:rsid w:val="000166E5"/>
    <w:rsid w:val="0001692E"/>
    <w:rsid w:val="00016FBD"/>
    <w:rsid w:val="0001771C"/>
    <w:rsid w:val="00017C33"/>
    <w:rsid w:val="00017DB8"/>
    <w:rsid w:val="00020518"/>
    <w:rsid w:val="00020610"/>
    <w:rsid w:val="00020A8D"/>
    <w:rsid w:val="00020E87"/>
    <w:rsid w:val="000210E7"/>
    <w:rsid w:val="000215A4"/>
    <w:rsid w:val="0002165A"/>
    <w:rsid w:val="00021773"/>
    <w:rsid w:val="000219C1"/>
    <w:rsid w:val="00021E53"/>
    <w:rsid w:val="00021EFC"/>
    <w:rsid w:val="000221BC"/>
    <w:rsid w:val="000224FC"/>
    <w:rsid w:val="000226DC"/>
    <w:rsid w:val="00022BDF"/>
    <w:rsid w:val="00022E2C"/>
    <w:rsid w:val="00023208"/>
    <w:rsid w:val="00023625"/>
    <w:rsid w:val="00023664"/>
    <w:rsid w:val="000237DF"/>
    <w:rsid w:val="0002392D"/>
    <w:rsid w:val="00023A0D"/>
    <w:rsid w:val="00023A8B"/>
    <w:rsid w:val="00023CBB"/>
    <w:rsid w:val="00023D4A"/>
    <w:rsid w:val="000255B7"/>
    <w:rsid w:val="0002561A"/>
    <w:rsid w:val="0002574F"/>
    <w:rsid w:val="000257B5"/>
    <w:rsid w:val="000257F3"/>
    <w:rsid w:val="00025E2F"/>
    <w:rsid w:val="00025F4F"/>
    <w:rsid w:val="0002646E"/>
    <w:rsid w:val="00026896"/>
    <w:rsid w:val="00026E71"/>
    <w:rsid w:val="00026F63"/>
    <w:rsid w:val="000270E6"/>
    <w:rsid w:val="0002721A"/>
    <w:rsid w:val="000279FB"/>
    <w:rsid w:val="00027A8F"/>
    <w:rsid w:val="00027B57"/>
    <w:rsid w:val="000304FA"/>
    <w:rsid w:val="000304FC"/>
    <w:rsid w:val="00030827"/>
    <w:rsid w:val="00030B38"/>
    <w:rsid w:val="00030FA2"/>
    <w:rsid w:val="000312CA"/>
    <w:rsid w:val="00031578"/>
    <w:rsid w:val="00031E74"/>
    <w:rsid w:val="00032166"/>
    <w:rsid w:val="00032310"/>
    <w:rsid w:val="00032A7F"/>
    <w:rsid w:val="0003344A"/>
    <w:rsid w:val="000335C7"/>
    <w:rsid w:val="000335CC"/>
    <w:rsid w:val="00033B74"/>
    <w:rsid w:val="00034043"/>
    <w:rsid w:val="000341F3"/>
    <w:rsid w:val="00034667"/>
    <w:rsid w:val="000348AE"/>
    <w:rsid w:val="00034B13"/>
    <w:rsid w:val="00034CCF"/>
    <w:rsid w:val="00034E82"/>
    <w:rsid w:val="000350AD"/>
    <w:rsid w:val="0003565C"/>
    <w:rsid w:val="000358FB"/>
    <w:rsid w:val="00036253"/>
    <w:rsid w:val="00036705"/>
    <w:rsid w:val="00036BEE"/>
    <w:rsid w:val="00036C2D"/>
    <w:rsid w:val="00037AA4"/>
    <w:rsid w:val="00037FEB"/>
    <w:rsid w:val="0004058F"/>
    <w:rsid w:val="000408BF"/>
    <w:rsid w:val="00041139"/>
    <w:rsid w:val="00041160"/>
    <w:rsid w:val="00041271"/>
    <w:rsid w:val="0004190D"/>
    <w:rsid w:val="00041A9F"/>
    <w:rsid w:val="00041BED"/>
    <w:rsid w:val="00041CBC"/>
    <w:rsid w:val="00041F86"/>
    <w:rsid w:val="0004255B"/>
    <w:rsid w:val="000429C8"/>
    <w:rsid w:val="00042D05"/>
    <w:rsid w:val="000431E9"/>
    <w:rsid w:val="00043204"/>
    <w:rsid w:val="0004351D"/>
    <w:rsid w:val="0004392C"/>
    <w:rsid w:val="000439FB"/>
    <w:rsid w:val="00043C7A"/>
    <w:rsid w:val="0004433B"/>
    <w:rsid w:val="00044934"/>
    <w:rsid w:val="00044B47"/>
    <w:rsid w:val="00044C16"/>
    <w:rsid w:val="00044D3B"/>
    <w:rsid w:val="00044FB2"/>
    <w:rsid w:val="000455AF"/>
    <w:rsid w:val="000461C3"/>
    <w:rsid w:val="00046BBC"/>
    <w:rsid w:val="00046EBC"/>
    <w:rsid w:val="00047182"/>
    <w:rsid w:val="00047198"/>
    <w:rsid w:val="000471A7"/>
    <w:rsid w:val="000476C1"/>
    <w:rsid w:val="000476D5"/>
    <w:rsid w:val="00047879"/>
    <w:rsid w:val="000479A2"/>
    <w:rsid w:val="00047BEB"/>
    <w:rsid w:val="00050004"/>
    <w:rsid w:val="000500FE"/>
    <w:rsid w:val="00050743"/>
    <w:rsid w:val="0005080E"/>
    <w:rsid w:val="000508C7"/>
    <w:rsid w:val="00050DD5"/>
    <w:rsid w:val="00051469"/>
    <w:rsid w:val="000516BB"/>
    <w:rsid w:val="000516D3"/>
    <w:rsid w:val="00052146"/>
    <w:rsid w:val="0005235D"/>
    <w:rsid w:val="00052FE2"/>
    <w:rsid w:val="0005325E"/>
    <w:rsid w:val="00053490"/>
    <w:rsid w:val="0005354D"/>
    <w:rsid w:val="00054119"/>
    <w:rsid w:val="00054278"/>
    <w:rsid w:val="00054343"/>
    <w:rsid w:val="0005480A"/>
    <w:rsid w:val="000548AC"/>
    <w:rsid w:val="00054938"/>
    <w:rsid w:val="00054959"/>
    <w:rsid w:val="0005497F"/>
    <w:rsid w:val="00054AB1"/>
    <w:rsid w:val="00054BA9"/>
    <w:rsid w:val="00054BC1"/>
    <w:rsid w:val="00055463"/>
    <w:rsid w:val="00055A71"/>
    <w:rsid w:val="00055B65"/>
    <w:rsid w:val="00056194"/>
    <w:rsid w:val="00056279"/>
    <w:rsid w:val="0005657B"/>
    <w:rsid w:val="00056984"/>
    <w:rsid w:val="00057E74"/>
    <w:rsid w:val="0006028D"/>
    <w:rsid w:val="000603A2"/>
    <w:rsid w:val="000603ED"/>
    <w:rsid w:val="00060770"/>
    <w:rsid w:val="00060880"/>
    <w:rsid w:val="00060B51"/>
    <w:rsid w:val="00060DEC"/>
    <w:rsid w:val="0006125B"/>
    <w:rsid w:val="0006131F"/>
    <w:rsid w:val="000613C8"/>
    <w:rsid w:val="00061728"/>
    <w:rsid w:val="00061E6D"/>
    <w:rsid w:val="00062772"/>
    <w:rsid w:val="00063BD7"/>
    <w:rsid w:val="00063BE0"/>
    <w:rsid w:val="00063DAC"/>
    <w:rsid w:val="00064442"/>
    <w:rsid w:val="00064A2F"/>
    <w:rsid w:val="00065108"/>
    <w:rsid w:val="00065328"/>
    <w:rsid w:val="00065C2C"/>
    <w:rsid w:val="000664DE"/>
    <w:rsid w:val="0006659F"/>
    <w:rsid w:val="00066BF5"/>
    <w:rsid w:val="00067006"/>
    <w:rsid w:val="0006727B"/>
    <w:rsid w:val="000678E2"/>
    <w:rsid w:val="00067BDA"/>
    <w:rsid w:val="00067C72"/>
    <w:rsid w:val="00067CB0"/>
    <w:rsid w:val="00067DD7"/>
    <w:rsid w:val="00070158"/>
    <w:rsid w:val="000707CB"/>
    <w:rsid w:val="00071BD9"/>
    <w:rsid w:val="00071C63"/>
    <w:rsid w:val="00071D59"/>
    <w:rsid w:val="00071ED2"/>
    <w:rsid w:val="00071FF2"/>
    <w:rsid w:val="0007225B"/>
    <w:rsid w:val="000725DB"/>
    <w:rsid w:val="00072BD0"/>
    <w:rsid w:val="00072D2B"/>
    <w:rsid w:val="00072DDC"/>
    <w:rsid w:val="00072F99"/>
    <w:rsid w:val="00073553"/>
    <w:rsid w:val="00073A71"/>
    <w:rsid w:val="000742B4"/>
    <w:rsid w:val="00074711"/>
    <w:rsid w:val="00074809"/>
    <w:rsid w:val="00074D8F"/>
    <w:rsid w:val="00074DE3"/>
    <w:rsid w:val="00074F0D"/>
    <w:rsid w:val="00074F13"/>
    <w:rsid w:val="00074FC3"/>
    <w:rsid w:val="0007510F"/>
    <w:rsid w:val="00075F60"/>
    <w:rsid w:val="0007657E"/>
    <w:rsid w:val="0007690F"/>
    <w:rsid w:val="00076BC4"/>
    <w:rsid w:val="00076BED"/>
    <w:rsid w:val="0007725D"/>
    <w:rsid w:val="0007770F"/>
    <w:rsid w:val="00077E21"/>
    <w:rsid w:val="0008039D"/>
    <w:rsid w:val="00080662"/>
    <w:rsid w:val="00080BC6"/>
    <w:rsid w:val="00081427"/>
    <w:rsid w:val="0008202B"/>
    <w:rsid w:val="0008251B"/>
    <w:rsid w:val="00082967"/>
    <w:rsid w:val="00082EC9"/>
    <w:rsid w:val="00082F78"/>
    <w:rsid w:val="000832F9"/>
    <w:rsid w:val="0008354C"/>
    <w:rsid w:val="0008379B"/>
    <w:rsid w:val="00083AC9"/>
    <w:rsid w:val="00084282"/>
    <w:rsid w:val="000848C6"/>
    <w:rsid w:val="00084C8E"/>
    <w:rsid w:val="00084F39"/>
    <w:rsid w:val="0008519D"/>
    <w:rsid w:val="00085CD2"/>
    <w:rsid w:val="000861EC"/>
    <w:rsid w:val="000863E6"/>
    <w:rsid w:val="00086C78"/>
    <w:rsid w:val="000871AC"/>
    <w:rsid w:val="000872CA"/>
    <w:rsid w:val="00087BDD"/>
    <w:rsid w:val="00090E37"/>
    <w:rsid w:val="00090E47"/>
    <w:rsid w:val="00091168"/>
    <w:rsid w:val="000911AA"/>
    <w:rsid w:val="000912D5"/>
    <w:rsid w:val="00091429"/>
    <w:rsid w:val="00091460"/>
    <w:rsid w:val="00091896"/>
    <w:rsid w:val="00091BBD"/>
    <w:rsid w:val="00092106"/>
    <w:rsid w:val="000922C0"/>
    <w:rsid w:val="00092468"/>
    <w:rsid w:val="00092772"/>
    <w:rsid w:val="00092DFD"/>
    <w:rsid w:val="00093C3C"/>
    <w:rsid w:val="00093C4A"/>
    <w:rsid w:val="00094312"/>
    <w:rsid w:val="000946DE"/>
    <w:rsid w:val="00094B2B"/>
    <w:rsid w:val="00094BEB"/>
    <w:rsid w:val="00095376"/>
    <w:rsid w:val="0009586A"/>
    <w:rsid w:val="00095A36"/>
    <w:rsid w:val="00095DCB"/>
    <w:rsid w:val="00095DF3"/>
    <w:rsid w:val="00096231"/>
    <w:rsid w:val="000966A8"/>
    <w:rsid w:val="00096D5D"/>
    <w:rsid w:val="0009707E"/>
    <w:rsid w:val="00097173"/>
    <w:rsid w:val="0009727D"/>
    <w:rsid w:val="000972AE"/>
    <w:rsid w:val="00097A21"/>
    <w:rsid w:val="00097B7E"/>
    <w:rsid w:val="000A05A8"/>
    <w:rsid w:val="000A075D"/>
    <w:rsid w:val="000A0D1B"/>
    <w:rsid w:val="000A0DD3"/>
    <w:rsid w:val="000A0EA1"/>
    <w:rsid w:val="000A107F"/>
    <w:rsid w:val="000A1EF7"/>
    <w:rsid w:val="000A1F43"/>
    <w:rsid w:val="000A23BE"/>
    <w:rsid w:val="000A2807"/>
    <w:rsid w:val="000A2DA0"/>
    <w:rsid w:val="000A30D1"/>
    <w:rsid w:val="000A33F9"/>
    <w:rsid w:val="000A3403"/>
    <w:rsid w:val="000A3B28"/>
    <w:rsid w:val="000A3B51"/>
    <w:rsid w:val="000A3C2C"/>
    <w:rsid w:val="000A3DDE"/>
    <w:rsid w:val="000A45D8"/>
    <w:rsid w:val="000A47A6"/>
    <w:rsid w:val="000A4933"/>
    <w:rsid w:val="000A4A55"/>
    <w:rsid w:val="000A4C2C"/>
    <w:rsid w:val="000A4D90"/>
    <w:rsid w:val="000A5651"/>
    <w:rsid w:val="000A59A1"/>
    <w:rsid w:val="000A5C59"/>
    <w:rsid w:val="000A5EBF"/>
    <w:rsid w:val="000A65DB"/>
    <w:rsid w:val="000A66D2"/>
    <w:rsid w:val="000A6829"/>
    <w:rsid w:val="000A7001"/>
    <w:rsid w:val="000A712A"/>
    <w:rsid w:val="000A76AA"/>
    <w:rsid w:val="000B0283"/>
    <w:rsid w:val="000B0608"/>
    <w:rsid w:val="000B12CA"/>
    <w:rsid w:val="000B18A1"/>
    <w:rsid w:val="000B1B44"/>
    <w:rsid w:val="000B2015"/>
    <w:rsid w:val="000B22D4"/>
    <w:rsid w:val="000B2509"/>
    <w:rsid w:val="000B2804"/>
    <w:rsid w:val="000B2ACB"/>
    <w:rsid w:val="000B2E21"/>
    <w:rsid w:val="000B3121"/>
    <w:rsid w:val="000B31D7"/>
    <w:rsid w:val="000B34B4"/>
    <w:rsid w:val="000B36C7"/>
    <w:rsid w:val="000B3F9F"/>
    <w:rsid w:val="000B45AE"/>
    <w:rsid w:val="000B482E"/>
    <w:rsid w:val="000B4882"/>
    <w:rsid w:val="000B4A6F"/>
    <w:rsid w:val="000B4B18"/>
    <w:rsid w:val="000B4CA3"/>
    <w:rsid w:val="000B4CA9"/>
    <w:rsid w:val="000B519F"/>
    <w:rsid w:val="000B584E"/>
    <w:rsid w:val="000B5C12"/>
    <w:rsid w:val="000B5F18"/>
    <w:rsid w:val="000B5FBB"/>
    <w:rsid w:val="000B6083"/>
    <w:rsid w:val="000B64F2"/>
    <w:rsid w:val="000B6826"/>
    <w:rsid w:val="000B6B42"/>
    <w:rsid w:val="000B6E9E"/>
    <w:rsid w:val="000B72FB"/>
    <w:rsid w:val="000C0543"/>
    <w:rsid w:val="000C0646"/>
    <w:rsid w:val="000C0EC2"/>
    <w:rsid w:val="000C134F"/>
    <w:rsid w:val="000C13CA"/>
    <w:rsid w:val="000C19AE"/>
    <w:rsid w:val="000C1C89"/>
    <w:rsid w:val="000C1D3B"/>
    <w:rsid w:val="000C1FBE"/>
    <w:rsid w:val="000C20A6"/>
    <w:rsid w:val="000C28E1"/>
    <w:rsid w:val="000C296E"/>
    <w:rsid w:val="000C3ED9"/>
    <w:rsid w:val="000C4189"/>
    <w:rsid w:val="000C43A2"/>
    <w:rsid w:val="000C4A26"/>
    <w:rsid w:val="000C515C"/>
    <w:rsid w:val="000C5234"/>
    <w:rsid w:val="000C5B39"/>
    <w:rsid w:val="000C5CEE"/>
    <w:rsid w:val="000C5FA3"/>
    <w:rsid w:val="000C6145"/>
    <w:rsid w:val="000C68E3"/>
    <w:rsid w:val="000C6F8E"/>
    <w:rsid w:val="000C7159"/>
    <w:rsid w:val="000C740C"/>
    <w:rsid w:val="000C776A"/>
    <w:rsid w:val="000C7944"/>
    <w:rsid w:val="000C7AAA"/>
    <w:rsid w:val="000D02BB"/>
    <w:rsid w:val="000D03EC"/>
    <w:rsid w:val="000D07FB"/>
    <w:rsid w:val="000D0B11"/>
    <w:rsid w:val="000D0B79"/>
    <w:rsid w:val="000D0CC1"/>
    <w:rsid w:val="000D0CC4"/>
    <w:rsid w:val="000D1640"/>
    <w:rsid w:val="000D1C52"/>
    <w:rsid w:val="000D1CF0"/>
    <w:rsid w:val="000D2373"/>
    <w:rsid w:val="000D2402"/>
    <w:rsid w:val="000D2731"/>
    <w:rsid w:val="000D2742"/>
    <w:rsid w:val="000D2A08"/>
    <w:rsid w:val="000D2EBF"/>
    <w:rsid w:val="000D2F88"/>
    <w:rsid w:val="000D30C7"/>
    <w:rsid w:val="000D30ED"/>
    <w:rsid w:val="000D3686"/>
    <w:rsid w:val="000D3702"/>
    <w:rsid w:val="000D3E30"/>
    <w:rsid w:val="000D3FCA"/>
    <w:rsid w:val="000D445C"/>
    <w:rsid w:val="000D49F1"/>
    <w:rsid w:val="000D4E6D"/>
    <w:rsid w:val="000D5AE3"/>
    <w:rsid w:val="000D5D39"/>
    <w:rsid w:val="000D5ECD"/>
    <w:rsid w:val="000D6859"/>
    <w:rsid w:val="000D6D2C"/>
    <w:rsid w:val="000D7529"/>
    <w:rsid w:val="000D7885"/>
    <w:rsid w:val="000D7954"/>
    <w:rsid w:val="000D7B4A"/>
    <w:rsid w:val="000E025D"/>
    <w:rsid w:val="000E0691"/>
    <w:rsid w:val="000E0A35"/>
    <w:rsid w:val="000E0FDE"/>
    <w:rsid w:val="000E1549"/>
    <w:rsid w:val="000E18B7"/>
    <w:rsid w:val="000E18CD"/>
    <w:rsid w:val="000E1B4A"/>
    <w:rsid w:val="000E2336"/>
    <w:rsid w:val="000E2651"/>
    <w:rsid w:val="000E266E"/>
    <w:rsid w:val="000E2BFA"/>
    <w:rsid w:val="000E2C22"/>
    <w:rsid w:val="000E2ED2"/>
    <w:rsid w:val="000E331D"/>
    <w:rsid w:val="000E386A"/>
    <w:rsid w:val="000E3CA7"/>
    <w:rsid w:val="000E3D5A"/>
    <w:rsid w:val="000E4424"/>
    <w:rsid w:val="000E4589"/>
    <w:rsid w:val="000E4647"/>
    <w:rsid w:val="000E4E61"/>
    <w:rsid w:val="000E5269"/>
    <w:rsid w:val="000E5752"/>
    <w:rsid w:val="000E5892"/>
    <w:rsid w:val="000E58A6"/>
    <w:rsid w:val="000E59C0"/>
    <w:rsid w:val="000E6186"/>
    <w:rsid w:val="000E66F8"/>
    <w:rsid w:val="000E6733"/>
    <w:rsid w:val="000E7A6E"/>
    <w:rsid w:val="000E7BAA"/>
    <w:rsid w:val="000E7D5B"/>
    <w:rsid w:val="000F0815"/>
    <w:rsid w:val="000F0867"/>
    <w:rsid w:val="000F0B81"/>
    <w:rsid w:val="000F0F18"/>
    <w:rsid w:val="000F143D"/>
    <w:rsid w:val="000F1C96"/>
    <w:rsid w:val="000F2D51"/>
    <w:rsid w:val="000F316E"/>
    <w:rsid w:val="000F3456"/>
    <w:rsid w:val="000F34D5"/>
    <w:rsid w:val="000F37CE"/>
    <w:rsid w:val="000F3DAF"/>
    <w:rsid w:val="000F469E"/>
    <w:rsid w:val="000F46B0"/>
    <w:rsid w:val="000F47A0"/>
    <w:rsid w:val="000F490B"/>
    <w:rsid w:val="000F4989"/>
    <w:rsid w:val="000F57A6"/>
    <w:rsid w:val="000F59C3"/>
    <w:rsid w:val="000F5D5E"/>
    <w:rsid w:val="000F61B2"/>
    <w:rsid w:val="000F635E"/>
    <w:rsid w:val="000F6553"/>
    <w:rsid w:val="000F6586"/>
    <w:rsid w:val="000F6B7D"/>
    <w:rsid w:val="000F6BAA"/>
    <w:rsid w:val="000F7385"/>
    <w:rsid w:val="000F74AD"/>
    <w:rsid w:val="000F797D"/>
    <w:rsid w:val="0010013D"/>
    <w:rsid w:val="0010022F"/>
    <w:rsid w:val="00100397"/>
    <w:rsid w:val="00100AEB"/>
    <w:rsid w:val="00100F8D"/>
    <w:rsid w:val="00101569"/>
    <w:rsid w:val="001017F7"/>
    <w:rsid w:val="00101B8E"/>
    <w:rsid w:val="00101C32"/>
    <w:rsid w:val="00101F3D"/>
    <w:rsid w:val="0010210D"/>
    <w:rsid w:val="001028EF"/>
    <w:rsid w:val="001030E4"/>
    <w:rsid w:val="0010330C"/>
    <w:rsid w:val="0010396F"/>
    <w:rsid w:val="00104F1C"/>
    <w:rsid w:val="00105510"/>
    <w:rsid w:val="00105552"/>
    <w:rsid w:val="0010577A"/>
    <w:rsid w:val="001058FE"/>
    <w:rsid w:val="00105A3B"/>
    <w:rsid w:val="00105CD9"/>
    <w:rsid w:val="0010642E"/>
    <w:rsid w:val="00106451"/>
    <w:rsid w:val="0010648A"/>
    <w:rsid w:val="00106523"/>
    <w:rsid w:val="001068B4"/>
    <w:rsid w:val="00106CD3"/>
    <w:rsid w:val="00106EDF"/>
    <w:rsid w:val="0010785B"/>
    <w:rsid w:val="001078BB"/>
    <w:rsid w:val="00107979"/>
    <w:rsid w:val="001079D6"/>
    <w:rsid w:val="00107CCC"/>
    <w:rsid w:val="00110315"/>
    <w:rsid w:val="001103E5"/>
    <w:rsid w:val="00110490"/>
    <w:rsid w:val="0011049F"/>
    <w:rsid w:val="001109CA"/>
    <w:rsid w:val="00110A6C"/>
    <w:rsid w:val="00110C23"/>
    <w:rsid w:val="00110D20"/>
    <w:rsid w:val="00110DA3"/>
    <w:rsid w:val="0011155C"/>
    <w:rsid w:val="00111F6C"/>
    <w:rsid w:val="001121C2"/>
    <w:rsid w:val="0011256A"/>
    <w:rsid w:val="00112A92"/>
    <w:rsid w:val="001135F6"/>
    <w:rsid w:val="0011365E"/>
    <w:rsid w:val="00113797"/>
    <w:rsid w:val="001139EE"/>
    <w:rsid w:val="00113DBB"/>
    <w:rsid w:val="00114548"/>
    <w:rsid w:val="00114B16"/>
    <w:rsid w:val="00114C9B"/>
    <w:rsid w:val="00114D26"/>
    <w:rsid w:val="00114E54"/>
    <w:rsid w:val="001151C6"/>
    <w:rsid w:val="001152CD"/>
    <w:rsid w:val="0011555B"/>
    <w:rsid w:val="00115686"/>
    <w:rsid w:val="00115810"/>
    <w:rsid w:val="00115ABF"/>
    <w:rsid w:val="00115BC6"/>
    <w:rsid w:val="00116176"/>
    <w:rsid w:val="001161CD"/>
    <w:rsid w:val="00116318"/>
    <w:rsid w:val="0011664B"/>
    <w:rsid w:val="0011666D"/>
    <w:rsid w:val="0011685B"/>
    <w:rsid w:val="0011719D"/>
    <w:rsid w:val="001174D2"/>
    <w:rsid w:val="001174F1"/>
    <w:rsid w:val="00117579"/>
    <w:rsid w:val="001178C0"/>
    <w:rsid w:val="0012010A"/>
    <w:rsid w:val="00120222"/>
    <w:rsid w:val="00120422"/>
    <w:rsid w:val="001207B5"/>
    <w:rsid w:val="00120DE5"/>
    <w:rsid w:val="00121417"/>
    <w:rsid w:val="001216B5"/>
    <w:rsid w:val="0012172F"/>
    <w:rsid w:val="001218D2"/>
    <w:rsid w:val="00121B24"/>
    <w:rsid w:val="00121B86"/>
    <w:rsid w:val="00121BCD"/>
    <w:rsid w:val="00121DE5"/>
    <w:rsid w:val="001221C3"/>
    <w:rsid w:val="001222E2"/>
    <w:rsid w:val="0012231F"/>
    <w:rsid w:val="0012272F"/>
    <w:rsid w:val="00122A60"/>
    <w:rsid w:val="00122C0F"/>
    <w:rsid w:val="00122CC4"/>
    <w:rsid w:val="00123020"/>
    <w:rsid w:val="0012360B"/>
    <w:rsid w:val="0012372F"/>
    <w:rsid w:val="00123997"/>
    <w:rsid w:val="001239B1"/>
    <w:rsid w:val="00123FB5"/>
    <w:rsid w:val="0012431B"/>
    <w:rsid w:val="001246BE"/>
    <w:rsid w:val="00124967"/>
    <w:rsid w:val="001254AB"/>
    <w:rsid w:val="0012586A"/>
    <w:rsid w:val="00125B56"/>
    <w:rsid w:val="0012696E"/>
    <w:rsid w:val="00126C79"/>
    <w:rsid w:val="00127584"/>
    <w:rsid w:val="001276D9"/>
    <w:rsid w:val="001279A4"/>
    <w:rsid w:val="00127A2E"/>
    <w:rsid w:val="00127C66"/>
    <w:rsid w:val="00127F29"/>
    <w:rsid w:val="00130370"/>
    <w:rsid w:val="00130F48"/>
    <w:rsid w:val="0013142F"/>
    <w:rsid w:val="001316E1"/>
    <w:rsid w:val="00131796"/>
    <w:rsid w:val="00132482"/>
    <w:rsid w:val="00132FF3"/>
    <w:rsid w:val="00133120"/>
    <w:rsid w:val="001331B7"/>
    <w:rsid w:val="0013357C"/>
    <w:rsid w:val="001338F8"/>
    <w:rsid w:val="00134355"/>
    <w:rsid w:val="0013486E"/>
    <w:rsid w:val="0013491C"/>
    <w:rsid w:val="00134FE5"/>
    <w:rsid w:val="00135019"/>
    <w:rsid w:val="001351CF"/>
    <w:rsid w:val="00135923"/>
    <w:rsid w:val="00136085"/>
    <w:rsid w:val="0013609A"/>
    <w:rsid w:val="0013635A"/>
    <w:rsid w:val="00136661"/>
    <w:rsid w:val="0013671E"/>
    <w:rsid w:val="00136777"/>
    <w:rsid w:val="00136986"/>
    <w:rsid w:val="00136A89"/>
    <w:rsid w:val="00136B7B"/>
    <w:rsid w:val="00136D68"/>
    <w:rsid w:val="00136E12"/>
    <w:rsid w:val="00136F9B"/>
    <w:rsid w:val="00137106"/>
    <w:rsid w:val="00137444"/>
    <w:rsid w:val="001374AB"/>
    <w:rsid w:val="001374AC"/>
    <w:rsid w:val="00137AFA"/>
    <w:rsid w:val="0014059D"/>
    <w:rsid w:val="00140B7A"/>
    <w:rsid w:val="00140C73"/>
    <w:rsid w:val="00141306"/>
    <w:rsid w:val="0014175D"/>
    <w:rsid w:val="001417CC"/>
    <w:rsid w:val="00141A9B"/>
    <w:rsid w:val="00141C17"/>
    <w:rsid w:val="00142057"/>
    <w:rsid w:val="0014207C"/>
    <w:rsid w:val="00142425"/>
    <w:rsid w:val="00142493"/>
    <w:rsid w:val="00142541"/>
    <w:rsid w:val="00142554"/>
    <w:rsid w:val="001430EC"/>
    <w:rsid w:val="001432C5"/>
    <w:rsid w:val="001434B8"/>
    <w:rsid w:val="00143542"/>
    <w:rsid w:val="00143C89"/>
    <w:rsid w:val="00143EE6"/>
    <w:rsid w:val="00144278"/>
    <w:rsid w:val="001444D1"/>
    <w:rsid w:val="0014488A"/>
    <w:rsid w:val="00144A35"/>
    <w:rsid w:val="00144A77"/>
    <w:rsid w:val="00144DCE"/>
    <w:rsid w:val="001454E7"/>
    <w:rsid w:val="001455E9"/>
    <w:rsid w:val="00145851"/>
    <w:rsid w:val="00145B58"/>
    <w:rsid w:val="00145F2E"/>
    <w:rsid w:val="001463F1"/>
    <w:rsid w:val="00146791"/>
    <w:rsid w:val="00146901"/>
    <w:rsid w:val="00146ADB"/>
    <w:rsid w:val="00146E4E"/>
    <w:rsid w:val="00146F4D"/>
    <w:rsid w:val="001471B0"/>
    <w:rsid w:val="00147279"/>
    <w:rsid w:val="00150579"/>
    <w:rsid w:val="00150C14"/>
    <w:rsid w:val="00151044"/>
    <w:rsid w:val="00151523"/>
    <w:rsid w:val="0015165B"/>
    <w:rsid w:val="00151804"/>
    <w:rsid w:val="00151BD3"/>
    <w:rsid w:val="00151D91"/>
    <w:rsid w:val="00152CE3"/>
    <w:rsid w:val="00153564"/>
    <w:rsid w:val="00153576"/>
    <w:rsid w:val="00153867"/>
    <w:rsid w:val="00153ACD"/>
    <w:rsid w:val="00153B78"/>
    <w:rsid w:val="00153D7D"/>
    <w:rsid w:val="00153EF0"/>
    <w:rsid w:val="00154279"/>
    <w:rsid w:val="00154456"/>
    <w:rsid w:val="00154508"/>
    <w:rsid w:val="001545EB"/>
    <w:rsid w:val="00154794"/>
    <w:rsid w:val="00154ECD"/>
    <w:rsid w:val="0015542B"/>
    <w:rsid w:val="00155572"/>
    <w:rsid w:val="0015567E"/>
    <w:rsid w:val="00155E11"/>
    <w:rsid w:val="00155F80"/>
    <w:rsid w:val="00155F93"/>
    <w:rsid w:val="00156403"/>
    <w:rsid w:val="001566B2"/>
    <w:rsid w:val="00156772"/>
    <w:rsid w:val="00156A78"/>
    <w:rsid w:val="00156E49"/>
    <w:rsid w:val="001572B7"/>
    <w:rsid w:val="00157536"/>
    <w:rsid w:val="001576C5"/>
    <w:rsid w:val="001579E3"/>
    <w:rsid w:val="00157C95"/>
    <w:rsid w:val="00157CB9"/>
    <w:rsid w:val="00160383"/>
    <w:rsid w:val="001603CA"/>
    <w:rsid w:val="001604F0"/>
    <w:rsid w:val="00160626"/>
    <w:rsid w:val="00160995"/>
    <w:rsid w:val="00160A6D"/>
    <w:rsid w:val="00160B7A"/>
    <w:rsid w:val="00160B9D"/>
    <w:rsid w:val="00160EF0"/>
    <w:rsid w:val="00161039"/>
    <w:rsid w:val="001610B8"/>
    <w:rsid w:val="0016112F"/>
    <w:rsid w:val="0016118B"/>
    <w:rsid w:val="0016163D"/>
    <w:rsid w:val="001616DD"/>
    <w:rsid w:val="00161A21"/>
    <w:rsid w:val="00161C0A"/>
    <w:rsid w:val="00162995"/>
    <w:rsid w:val="001634BC"/>
    <w:rsid w:val="00163952"/>
    <w:rsid w:val="00163BAE"/>
    <w:rsid w:val="0016470F"/>
    <w:rsid w:val="00164A8E"/>
    <w:rsid w:val="00164B54"/>
    <w:rsid w:val="00164CEB"/>
    <w:rsid w:val="00164D57"/>
    <w:rsid w:val="00164F5C"/>
    <w:rsid w:val="001651B5"/>
    <w:rsid w:val="00165CF1"/>
    <w:rsid w:val="00165D0F"/>
    <w:rsid w:val="00165F85"/>
    <w:rsid w:val="00166023"/>
    <w:rsid w:val="00166258"/>
    <w:rsid w:val="001667F3"/>
    <w:rsid w:val="001668E0"/>
    <w:rsid w:val="001669AE"/>
    <w:rsid w:val="00166A42"/>
    <w:rsid w:val="00166F96"/>
    <w:rsid w:val="001670EE"/>
    <w:rsid w:val="001670FE"/>
    <w:rsid w:val="00167486"/>
    <w:rsid w:val="0016762A"/>
    <w:rsid w:val="00167BC9"/>
    <w:rsid w:val="00167DAF"/>
    <w:rsid w:val="00167DB3"/>
    <w:rsid w:val="00170093"/>
    <w:rsid w:val="00170301"/>
    <w:rsid w:val="001704C0"/>
    <w:rsid w:val="001704F8"/>
    <w:rsid w:val="001705CE"/>
    <w:rsid w:val="001705F7"/>
    <w:rsid w:val="001709D0"/>
    <w:rsid w:val="00170C7B"/>
    <w:rsid w:val="0017198B"/>
    <w:rsid w:val="0017254F"/>
    <w:rsid w:val="00172582"/>
    <w:rsid w:val="00173340"/>
    <w:rsid w:val="00173A81"/>
    <w:rsid w:val="00173E4B"/>
    <w:rsid w:val="00173ED0"/>
    <w:rsid w:val="00173F58"/>
    <w:rsid w:val="00173F87"/>
    <w:rsid w:val="0017435E"/>
    <w:rsid w:val="001743BD"/>
    <w:rsid w:val="0017442E"/>
    <w:rsid w:val="00174611"/>
    <w:rsid w:val="00174639"/>
    <w:rsid w:val="001746D1"/>
    <w:rsid w:val="00174826"/>
    <w:rsid w:val="00174BCA"/>
    <w:rsid w:val="00175252"/>
    <w:rsid w:val="001753A0"/>
    <w:rsid w:val="001759FE"/>
    <w:rsid w:val="00176A4B"/>
    <w:rsid w:val="00176A73"/>
    <w:rsid w:val="00176FA3"/>
    <w:rsid w:val="00177102"/>
    <w:rsid w:val="001774B2"/>
    <w:rsid w:val="00177C07"/>
    <w:rsid w:val="00177F0A"/>
    <w:rsid w:val="00180304"/>
    <w:rsid w:val="0018061C"/>
    <w:rsid w:val="0018154F"/>
    <w:rsid w:val="00181A27"/>
    <w:rsid w:val="00181C4E"/>
    <w:rsid w:val="00181CE2"/>
    <w:rsid w:val="001821FE"/>
    <w:rsid w:val="0018223A"/>
    <w:rsid w:val="00182373"/>
    <w:rsid w:val="001826BA"/>
    <w:rsid w:val="0018295C"/>
    <w:rsid w:val="00182A41"/>
    <w:rsid w:val="00183485"/>
    <w:rsid w:val="001834C1"/>
    <w:rsid w:val="00183597"/>
    <w:rsid w:val="00183951"/>
    <w:rsid w:val="00183BEF"/>
    <w:rsid w:val="00184103"/>
    <w:rsid w:val="00184152"/>
    <w:rsid w:val="00184DEF"/>
    <w:rsid w:val="00184F22"/>
    <w:rsid w:val="001858A4"/>
    <w:rsid w:val="00186444"/>
    <w:rsid w:val="00186666"/>
    <w:rsid w:val="00186935"/>
    <w:rsid w:val="0018714D"/>
    <w:rsid w:val="00187315"/>
    <w:rsid w:val="0018781C"/>
    <w:rsid w:val="00187892"/>
    <w:rsid w:val="001878DC"/>
    <w:rsid w:val="00187C50"/>
    <w:rsid w:val="00187CE1"/>
    <w:rsid w:val="00187D37"/>
    <w:rsid w:val="00187D69"/>
    <w:rsid w:val="00187F41"/>
    <w:rsid w:val="001905C4"/>
    <w:rsid w:val="00190637"/>
    <w:rsid w:val="00190E38"/>
    <w:rsid w:val="00191191"/>
    <w:rsid w:val="0019167F"/>
    <w:rsid w:val="001917BD"/>
    <w:rsid w:val="00192B34"/>
    <w:rsid w:val="00192F0B"/>
    <w:rsid w:val="00193256"/>
    <w:rsid w:val="0019364B"/>
    <w:rsid w:val="0019396B"/>
    <w:rsid w:val="00193B85"/>
    <w:rsid w:val="00193C39"/>
    <w:rsid w:val="00193C8D"/>
    <w:rsid w:val="00193E04"/>
    <w:rsid w:val="00194063"/>
    <w:rsid w:val="001945B4"/>
    <w:rsid w:val="0019460E"/>
    <w:rsid w:val="00194BFC"/>
    <w:rsid w:val="00194C49"/>
    <w:rsid w:val="00194F98"/>
    <w:rsid w:val="001950FA"/>
    <w:rsid w:val="00195395"/>
    <w:rsid w:val="0019560B"/>
    <w:rsid w:val="00195C89"/>
    <w:rsid w:val="001960A8"/>
    <w:rsid w:val="0019631A"/>
    <w:rsid w:val="00196379"/>
    <w:rsid w:val="00196716"/>
    <w:rsid w:val="001967CA"/>
    <w:rsid w:val="00197469"/>
    <w:rsid w:val="001975C9"/>
    <w:rsid w:val="00197690"/>
    <w:rsid w:val="0019771D"/>
    <w:rsid w:val="0019791B"/>
    <w:rsid w:val="00197E81"/>
    <w:rsid w:val="001A00D2"/>
    <w:rsid w:val="001A029D"/>
    <w:rsid w:val="001A032C"/>
    <w:rsid w:val="001A05B4"/>
    <w:rsid w:val="001A0969"/>
    <w:rsid w:val="001A1B1C"/>
    <w:rsid w:val="001A260A"/>
    <w:rsid w:val="001A2B19"/>
    <w:rsid w:val="001A2ECC"/>
    <w:rsid w:val="001A351B"/>
    <w:rsid w:val="001A3684"/>
    <w:rsid w:val="001A380A"/>
    <w:rsid w:val="001A39F3"/>
    <w:rsid w:val="001A3A2E"/>
    <w:rsid w:val="001A3CCE"/>
    <w:rsid w:val="001A3E93"/>
    <w:rsid w:val="001A3F85"/>
    <w:rsid w:val="001A40CA"/>
    <w:rsid w:val="001A45DC"/>
    <w:rsid w:val="001A4A73"/>
    <w:rsid w:val="001A5EB5"/>
    <w:rsid w:val="001A5F29"/>
    <w:rsid w:val="001A60E3"/>
    <w:rsid w:val="001A6276"/>
    <w:rsid w:val="001A6717"/>
    <w:rsid w:val="001A6944"/>
    <w:rsid w:val="001A6B35"/>
    <w:rsid w:val="001A6BD4"/>
    <w:rsid w:val="001A6CCF"/>
    <w:rsid w:val="001A7279"/>
    <w:rsid w:val="001A7449"/>
    <w:rsid w:val="001A750A"/>
    <w:rsid w:val="001A75D6"/>
    <w:rsid w:val="001A7721"/>
    <w:rsid w:val="001A78F2"/>
    <w:rsid w:val="001A7A16"/>
    <w:rsid w:val="001A7CA9"/>
    <w:rsid w:val="001A7EBB"/>
    <w:rsid w:val="001B0E65"/>
    <w:rsid w:val="001B0F51"/>
    <w:rsid w:val="001B0FF5"/>
    <w:rsid w:val="001B10C1"/>
    <w:rsid w:val="001B1437"/>
    <w:rsid w:val="001B1607"/>
    <w:rsid w:val="001B19B3"/>
    <w:rsid w:val="001B1F7E"/>
    <w:rsid w:val="001B26A5"/>
    <w:rsid w:val="001B29F8"/>
    <w:rsid w:val="001B2B2F"/>
    <w:rsid w:val="001B2D62"/>
    <w:rsid w:val="001B2E08"/>
    <w:rsid w:val="001B3332"/>
    <w:rsid w:val="001B34F1"/>
    <w:rsid w:val="001B393E"/>
    <w:rsid w:val="001B395F"/>
    <w:rsid w:val="001B3C82"/>
    <w:rsid w:val="001B3D52"/>
    <w:rsid w:val="001B3F3B"/>
    <w:rsid w:val="001B4015"/>
    <w:rsid w:val="001B4199"/>
    <w:rsid w:val="001B41AA"/>
    <w:rsid w:val="001B4473"/>
    <w:rsid w:val="001B534F"/>
    <w:rsid w:val="001B58FB"/>
    <w:rsid w:val="001B5CF3"/>
    <w:rsid w:val="001B61F8"/>
    <w:rsid w:val="001B6602"/>
    <w:rsid w:val="001B697E"/>
    <w:rsid w:val="001B6DED"/>
    <w:rsid w:val="001B6E15"/>
    <w:rsid w:val="001B6F66"/>
    <w:rsid w:val="001B7217"/>
    <w:rsid w:val="001B752B"/>
    <w:rsid w:val="001B7A70"/>
    <w:rsid w:val="001C139E"/>
    <w:rsid w:val="001C17C0"/>
    <w:rsid w:val="001C187F"/>
    <w:rsid w:val="001C1AEC"/>
    <w:rsid w:val="001C1BCF"/>
    <w:rsid w:val="001C1D31"/>
    <w:rsid w:val="001C1E33"/>
    <w:rsid w:val="001C2330"/>
    <w:rsid w:val="001C24D1"/>
    <w:rsid w:val="001C2759"/>
    <w:rsid w:val="001C2985"/>
    <w:rsid w:val="001C34EC"/>
    <w:rsid w:val="001C3A21"/>
    <w:rsid w:val="001C45C0"/>
    <w:rsid w:val="001C49A6"/>
    <w:rsid w:val="001C4E5F"/>
    <w:rsid w:val="001C4E6D"/>
    <w:rsid w:val="001C4F5C"/>
    <w:rsid w:val="001C5006"/>
    <w:rsid w:val="001C5170"/>
    <w:rsid w:val="001C5523"/>
    <w:rsid w:val="001C5BF8"/>
    <w:rsid w:val="001C5BFE"/>
    <w:rsid w:val="001C5DF1"/>
    <w:rsid w:val="001C5E19"/>
    <w:rsid w:val="001C60AE"/>
    <w:rsid w:val="001C6162"/>
    <w:rsid w:val="001C6219"/>
    <w:rsid w:val="001C659B"/>
    <w:rsid w:val="001C66FF"/>
    <w:rsid w:val="001C6979"/>
    <w:rsid w:val="001C6AB5"/>
    <w:rsid w:val="001C6B87"/>
    <w:rsid w:val="001C720A"/>
    <w:rsid w:val="001C7544"/>
    <w:rsid w:val="001C7608"/>
    <w:rsid w:val="001C7771"/>
    <w:rsid w:val="001C7782"/>
    <w:rsid w:val="001C79BF"/>
    <w:rsid w:val="001C7B4C"/>
    <w:rsid w:val="001C7B96"/>
    <w:rsid w:val="001C7C84"/>
    <w:rsid w:val="001D0023"/>
    <w:rsid w:val="001D01D6"/>
    <w:rsid w:val="001D05EA"/>
    <w:rsid w:val="001D075C"/>
    <w:rsid w:val="001D0DE1"/>
    <w:rsid w:val="001D0FEF"/>
    <w:rsid w:val="001D1535"/>
    <w:rsid w:val="001D18C7"/>
    <w:rsid w:val="001D1F16"/>
    <w:rsid w:val="001D1FF3"/>
    <w:rsid w:val="001D23E9"/>
    <w:rsid w:val="001D2498"/>
    <w:rsid w:val="001D25CA"/>
    <w:rsid w:val="001D27C4"/>
    <w:rsid w:val="001D2AFE"/>
    <w:rsid w:val="001D2CD7"/>
    <w:rsid w:val="001D3463"/>
    <w:rsid w:val="001D3816"/>
    <w:rsid w:val="001D382F"/>
    <w:rsid w:val="001D39DC"/>
    <w:rsid w:val="001D3AC7"/>
    <w:rsid w:val="001D3B97"/>
    <w:rsid w:val="001D3E23"/>
    <w:rsid w:val="001D40AF"/>
    <w:rsid w:val="001D4382"/>
    <w:rsid w:val="001D47A5"/>
    <w:rsid w:val="001D48B1"/>
    <w:rsid w:val="001D4A75"/>
    <w:rsid w:val="001D4C5B"/>
    <w:rsid w:val="001D4CAD"/>
    <w:rsid w:val="001D4FDA"/>
    <w:rsid w:val="001D505B"/>
    <w:rsid w:val="001D543C"/>
    <w:rsid w:val="001D5450"/>
    <w:rsid w:val="001D55B1"/>
    <w:rsid w:val="001D55C6"/>
    <w:rsid w:val="001D5893"/>
    <w:rsid w:val="001D59A8"/>
    <w:rsid w:val="001D5B98"/>
    <w:rsid w:val="001D6038"/>
    <w:rsid w:val="001D614E"/>
    <w:rsid w:val="001D7126"/>
    <w:rsid w:val="001D7864"/>
    <w:rsid w:val="001D7E6F"/>
    <w:rsid w:val="001E0180"/>
    <w:rsid w:val="001E048F"/>
    <w:rsid w:val="001E079E"/>
    <w:rsid w:val="001E179A"/>
    <w:rsid w:val="001E1F39"/>
    <w:rsid w:val="001E2532"/>
    <w:rsid w:val="001E2B14"/>
    <w:rsid w:val="001E3243"/>
    <w:rsid w:val="001E3494"/>
    <w:rsid w:val="001E3771"/>
    <w:rsid w:val="001E3B63"/>
    <w:rsid w:val="001E41CD"/>
    <w:rsid w:val="001E5616"/>
    <w:rsid w:val="001E5713"/>
    <w:rsid w:val="001E580F"/>
    <w:rsid w:val="001E592B"/>
    <w:rsid w:val="001E5AAF"/>
    <w:rsid w:val="001E5EAA"/>
    <w:rsid w:val="001E623B"/>
    <w:rsid w:val="001E64E7"/>
    <w:rsid w:val="001E67E7"/>
    <w:rsid w:val="001E7D42"/>
    <w:rsid w:val="001E7DDB"/>
    <w:rsid w:val="001F039B"/>
    <w:rsid w:val="001F06D9"/>
    <w:rsid w:val="001F0ED8"/>
    <w:rsid w:val="001F11F8"/>
    <w:rsid w:val="001F15D6"/>
    <w:rsid w:val="001F1B91"/>
    <w:rsid w:val="001F1F6A"/>
    <w:rsid w:val="001F21C2"/>
    <w:rsid w:val="001F222F"/>
    <w:rsid w:val="001F259F"/>
    <w:rsid w:val="001F2B01"/>
    <w:rsid w:val="001F32D8"/>
    <w:rsid w:val="001F3380"/>
    <w:rsid w:val="001F37D6"/>
    <w:rsid w:val="001F3830"/>
    <w:rsid w:val="001F4206"/>
    <w:rsid w:val="001F432F"/>
    <w:rsid w:val="001F44DC"/>
    <w:rsid w:val="001F4630"/>
    <w:rsid w:val="001F47FC"/>
    <w:rsid w:val="001F4B5E"/>
    <w:rsid w:val="001F4B98"/>
    <w:rsid w:val="001F4D0E"/>
    <w:rsid w:val="001F58A6"/>
    <w:rsid w:val="001F65C1"/>
    <w:rsid w:val="001F6A82"/>
    <w:rsid w:val="001F6C1C"/>
    <w:rsid w:val="001F70FB"/>
    <w:rsid w:val="001F7108"/>
    <w:rsid w:val="001F7784"/>
    <w:rsid w:val="001F7A8C"/>
    <w:rsid w:val="001F7CDC"/>
    <w:rsid w:val="001F7ED5"/>
    <w:rsid w:val="001F7F25"/>
    <w:rsid w:val="0020042E"/>
    <w:rsid w:val="002005A1"/>
    <w:rsid w:val="002006D0"/>
    <w:rsid w:val="00200889"/>
    <w:rsid w:val="00200D25"/>
    <w:rsid w:val="002013C1"/>
    <w:rsid w:val="002016AF"/>
    <w:rsid w:val="00201B9B"/>
    <w:rsid w:val="00202298"/>
    <w:rsid w:val="00202CB8"/>
    <w:rsid w:val="00202FD5"/>
    <w:rsid w:val="002032E2"/>
    <w:rsid w:val="0020394F"/>
    <w:rsid w:val="0020395E"/>
    <w:rsid w:val="00203DB0"/>
    <w:rsid w:val="00204448"/>
    <w:rsid w:val="00204681"/>
    <w:rsid w:val="00204738"/>
    <w:rsid w:val="00204A22"/>
    <w:rsid w:val="00204EF8"/>
    <w:rsid w:val="0020531A"/>
    <w:rsid w:val="00205353"/>
    <w:rsid w:val="002054DB"/>
    <w:rsid w:val="002054E2"/>
    <w:rsid w:val="00205F03"/>
    <w:rsid w:val="00206BF6"/>
    <w:rsid w:val="00207179"/>
    <w:rsid w:val="0020725E"/>
    <w:rsid w:val="002072D6"/>
    <w:rsid w:val="00207452"/>
    <w:rsid w:val="00207841"/>
    <w:rsid w:val="00207AD8"/>
    <w:rsid w:val="00207C1D"/>
    <w:rsid w:val="00207D76"/>
    <w:rsid w:val="0021092B"/>
    <w:rsid w:val="00211092"/>
    <w:rsid w:val="00211932"/>
    <w:rsid w:val="00211BB4"/>
    <w:rsid w:val="002124F3"/>
    <w:rsid w:val="002127BE"/>
    <w:rsid w:val="00212A94"/>
    <w:rsid w:val="00212C3F"/>
    <w:rsid w:val="00212E99"/>
    <w:rsid w:val="00212F13"/>
    <w:rsid w:val="002133B4"/>
    <w:rsid w:val="00213BEC"/>
    <w:rsid w:val="002141C8"/>
    <w:rsid w:val="00214473"/>
    <w:rsid w:val="002144C0"/>
    <w:rsid w:val="00214651"/>
    <w:rsid w:val="00214AA7"/>
    <w:rsid w:val="00214E96"/>
    <w:rsid w:val="00214F7A"/>
    <w:rsid w:val="002151E4"/>
    <w:rsid w:val="00215479"/>
    <w:rsid w:val="0021568E"/>
    <w:rsid w:val="002158D0"/>
    <w:rsid w:val="00215A84"/>
    <w:rsid w:val="002169E8"/>
    <w:rsid w:val="00217829"/>
    <w:rsid w:val="00217BCB"/>
    <w:rsid w:val="00217C71"/>
    <w:rsid w:val="0022009D"/>
    <w:rsid w:val="00220604"/>
    <w:rsid w:val="002206CF"/>
    <w:rsid w:val="002208A1"/>
    <w:rsid w:val="002209D6"/>
    <w:rsid w:val="002209E9"/>
    <w:rsid w:val="00220B4D"/>
    <w:rsid w:val="00220C21"/>
    <w:rsid w:val="00220CD1"/>
    <w:rsid w:val="00221B5F"/>
    <w:rsid w:val="00221BCC"/>
    <w:rsid w:val="00222053"/>
    <w:rsid w:val="0022215F"/>
    <w:rsid w:val="002226A6"/>
    <w:rsid w:val="00222808"/>
    <w:rsid w:val="00223016"/>
    <w:rsid w:val="0022346A"/>
    <w:rsid w:val="00223497"/>
    <w:rsid w:val="002234BD"/>
    <w:rsid w:val="00223879"/>
    <w:rsid w:val="00223A57"/>
    <w:rsid w:val="00223A70"/>
    <w:rsid w:val="0022423F"/>
    <w:rsid w:val="00224A40"/>
    <w:rsid w:val="00224BED"/>
    <w:rsid w:val="00224C59"/>
    <w:rsid w:val="00224F24"/>
    <w:rsid w:val="0022611F"/>
    <w:rsid w:val="002264A0"/>
    <w:rsid w:val="00226A59"/>
    <w:rsid w:val="00226D7E"/>
    <w:rsid w:val="00226E34"/>
    <w:rsid w:val="00226FDA"/>
    <w:rsid w:val="002271DD"/>
    <w:rsid w:val="00227379"/>
    <w:rsid w:val="002278ED"/>
    <w:rsid w:val="002278FB"/>
    <w:rsid w:val="00227A97"/>
    <w:rsid w:val="00230377"/>
    <w:rsid w:val="00230766"/>
    <w:rsid w:val="0023084E"/>
    <w:rsid w:val="002317AD"/>
    <w:rsid w:val="00231C5F"/>
    <w:rsid w:val="0023220F"/>
    <w:rsid w:val="002324DD"/>
    <w:rsid w:val="00232869"/>
    <w:rsid w:val="0023298A"/>
    <w:rsid w:val="00232CCE"/>
    <w:rsid w:val="00233450"/>
    <w:rsid w:val="0023398E"/>
    <w:rsid w:val="00233997"/>
    <w:rsid w:val="00233D95"/>
    <w:rsid w:val="00233E29"/>
    <w:rsid w:val="00233FC8"/>
    <w:rsid w:val="00233FE6"/>
    <w:rsid w:val="00234460"/>
    <w:rsid w:val="0023461D"/>
    <w:rsid w:val="00234D92"/>
    <w:rsid w:val="00236661"/>
    <w:rsid w:val="00236FCB"/>
    <w:rsid w:val="00237096"/>
    <w:rsid w:val="00237D83"/>
    <w:rsid w:val="00240524"/>
    <w:rsid w:val="0024078F"/>
    <w:rsid w:val="00240B5B"/>
    <w:rsid w:val="00240B84"/>
    <w:rsid w:val="00240C4F"/>
    <w:rsid w:val="00240FE1"/>
    <w:rsid w:val="00241609"/>
    <w:rsid w:val="00241998"/>
    <w:rsid w:val="00241BAC"/>
    <w:rsid w:val="00241C11"/>
    <w:rsid w:val="0024244D"/>
    <w:rsid w:val="002426C8"/>
    <w:rsid w:val="002428EE"/>
    <w:rsid w:val="00242EA2"/>
    <w:rsid w:val="002431DE"/>
    <w:rsid w:val="00243366"/>
    <w:rsid w:val="00243781"/>
    <w:rsid w:val="002437C7"/>
    <w:rsid w:val="00243C79"/>
    <w:rsid w:val="00243C9C"/>
    <w:rsid w:val="00244A63"/>
    <w:rsid w:val="00244AE8"/>
    <w:rsid w:val="00244B7A"/>
    <w:rsid w:val="0024503F"/>
    <w:rsid w:val="00245A1E"/>
    <w:rsid w:val="00246090"/>
    <w:rsid w:val="0024614C"/>
    <w:rsid w:val="0024634A"/>
    <w:rsid w:val="0024657E"/>
    <w:rsid w:val="002465BE"/>
    <w:rsid w:val="00246C26"/>
    <w:rsid w:val="00246C48"/>
    <w:rsid w:val="00246F39"/>
    <w:rsid w:val="002470B2"/>
    <w:rsid w:val="002472CC"/>
    <w:rsid w:val="00247694"/>
    <w:rsid w:val="002478CA"/>
    <w:rsid w:val="00247A20"/>
    <w:rsid w:val="00247B08"/>
    <w:rsid w:val="00247E0F"/>
    <w:rsid w:val="002500B1"/>
    <w:rsid w:val="0025064A"/>
    <w:rsid w:val="00250709"/>
    <w:rsid w:val="00250BFF"/>
    <w:rsid w:val="00250DEE"/>
    <w:rsid w:val="00250EA5"/>
    <w:rsid w:val="002513B8"/>
    <w:rsid w:val="002518D2"/>
    <w:rsid w:val="00251A72"/>
    <w:rsid w:val="00251AC9"/>
    <w:rsid w:val="00251CCF"/>
    <w:rsid w:val="0025265C"/>
    <w:rsid w:val="00252790"/>
    <w:rsid w:val="00252B42"/>
    <w:rsid w:val="00252C87"/>
    <w:rsid w:val="00253647"/>
    <w:rsid w:val="002537EF"/>
    <w:rsid w:val="00254027"/>
    <w:rsid w:val="0025444B"/>
    <w:rsid w:val="002544A5"/>
    <w:rsid w:val="0025492B"/>
    <w:rsid w:val="00254AA4"/>
    <w:rsid w:val="00254CF3"/>
    <w:rsid w:val="00255427"/>
    <w:rsid w:val="00255850"/>
    <w:rsid w:val="00255A53"/>
    <w:rsid w:val="0025660A"/>
    <w:rsid w:val="002566C9"/>
    <w:rsid w:val="0025700C"/>
    <w:rsid w:val="00257A57"/>
    <w:rsid w:val="00257D0B"/>
    <w:rsid w:val="00260365"/>
    <w:rsid w:val="0026063B"/>
    <w:rsid w:val="00260672"/>
    <w:rsid w:val="00260719"/>
    <w:rsid w:val="00260E33"/>
    <w:rsid w:val="002619AF"/>
    <w:rsid w:val="00261B36"/>
    <w:rsid w:val="00262775"/>
    <w:rsid w:val="002627F4"/>
    <w:rsid w:val="00262A04"/>
    <w:rsid w:val="00262F97"/>
    <w:rsid w:val="00263494"/>
    <w:rsid w:val="00263A8F"/>
    <w:rsid w:val="00264171"/>
    <w:rsid w:val="00264191"/>
    <w:rsid w:val="0026422F"/>
    <w:rsid w:val="0026476C"/>
    <w:rsid w:val="00264B79"/>
    <w:rsid w:val="002653F5"/>
    <w:rsid w:val="00265547"/>
    <w:rsid w:val="00265569"/>
    <w:rsid w:val="0026577D"/>
    <w:rsid w:val="002658A9"/>
    <w:rsid w:val="00265BF6"/>
    <w:rsid w:val="00265F5D"/>
    <w:rsid w:val="00266F0B"/>
    <w:rsid w:val="00267494"/>
    <w:rsid w:val="00267A98"/>
    <w:rsid w:val="00267B70"/>
    <w:rsid w:val="00267F77"/>
    <w:rsid w:val="00270248"/>
    <w:rsid w:val="00270312"/>
    <w:rsid w:val="0027060F"/>
    <w:rsid w:val="0027067E"/>
    <w:rsid w:val="00270873"/>
    <w:rsid w:val="00270C25"/>
    <w:rsid w:val="0027112B"/>
    <w:rsid w:val="00271422"/>
    <w:rsid w:val="002715BF"/>
    <w:rsid w:val="002717E5"/>
    <w:rsid w:val="00271A27"/>
    <w:rsid w:val="00271B56"/>
    <w:rsid w:val="00272003"/>
    <w:rsid w:val="0027222C"/>
    <w:rsid w:val="002722EF"/>
    <w:rsid w:val="002726EA"/>
    <w:rsid w:val="00272C3F"/>
    <w:rsid w:val="00272CBF"/>
    <w:rsid w:val="00272EAC"/>
    <w:rsid w:val="00273387"/>
    <w:rsid w:val="002734F3"/>
    <w:rsid w:val="002735A5"/>
    <w:rsid w:val="002736E7"/>
    <w:rsid w:val="0027464A"/>
    <w:rsid w:val="00274B42"/>
    <w:rsid w:val="00275079"/>
    <w:rsid w:val="002759A6"/>
    <w:rsid w:val="00275D93"/>
    <w:rsid w:val="00275D9C"/>
    <w:rsid w:val="00275E0F"/>
    <w:rsid w:val="00275ED7"/>
    <w:rsid w:val="0027605A"/>
    <w:rsid w:val="0027629E"/>
    <w:rsid w:val="0027637E"/>
    <w:rsid w:val="00276800"/>
    <w:rsid w:val="0027695A"/>
    <w:rsid w:val="00277044"/>
    <w:rsid w:val="00277587"/>
    <w:rsid w:val="002775E7"/>
    <w:rsid w:val="002777B5"/>
    <w:rsid w:val="0027783E"/>
    <w:rsid w:val="00277A87"/>
    <w:rsid w:val="002805C2"/>
    <w:rsid w:val="002805E2"/>
    <w:rsid w:val="00280AAE"/>
    <w:rsid w:val="00280CC0"/>
    <w:rsid w:val="002819E8"/>
    <w:rsid w:val="002819FA"/>
    <w:rsid w:val="00281A4B"/>
    <w:rsid w:val="00281D94"/>
    <w:rsid w:val="002821B9"/>
    <w:rsid w:val="0028242B"/>
    <w:rsid w:val="00282854"/>
    <w:rsid w:val="0028291F"/>
    <w:rsid w:val="00282B51"/>
    <w:rsid w:val="00282B72"/>
    <w:rsid w:val="00282BEB"/>
    <w:rsid w:val="00283725"/>
    <w:rsid w:val="002838CB"/>
    <w:rsid w:val="00283B79"/>
    <w:rsid w:val="00283E0B"/>
    <w:rsid w:val="00283E68"/>
    <w:rsid w:val="00284121"/>
    <w:rsid w:val="00284BE0"/>
    <w:rsid w:val="00284D91"/>
    <w:rsid w:val="00285462"/>
    <w:rsid w:val="002856CE"/>
    <w:rsid w:val="0028621B"/>
    <w:rsid w:val="002863F6"/>
    <w:rsid w:val="002867AC"/>
    <w:rsid w:val="00286A65"/>
    <w:rsid w:val="00286CC7"/>
    <w:rsid w:val="00286F46"/>
    <w:rsid w:val="00286F58"/>
    <w:rsid w:val="00286FFA"/>
    <w:rsid w:val="00287078"/>
    <w:rsid w:val="00287A0B"/>
    <w:rsid w:val="00287E44"/>
    <w:rsid w:val="002905C5"/>
    <w:rsid w:val="002905FE"/>
    <w:rsid w:val="00290B79"/>
    <w:rsid w:val="00290D9B"/>
    <w:rsid w:val="00290DD0"/>
    <w:rsid w:val="002915FB"/>
    <w:rsid w:val="0029188E"/>
    <w:rsid w:val="00291B25"/>
    <w:rsid w:val="00291D0E"/>
    <w:rsid w:val="00291D5B"/>
    <w:rsid w:val="00291D5E"/>
    <w:rsid w:val="002927F7"/>
    <w:rsid w:val="00292B3E"/>
    <w:rsid w:val="00293137"/>
    <w:rsid w:val="00293D18"/>
    <w:rsid w:val="00294882"/>
    <w:rsid w:val="00294ACD"/>
    <w:rsid w:val="00294AFC"/>
    <w:rsid w:val="00294EED"/>
    <w:rsid w:val="0029547A"/>
    <w:rsid w:val="0029578B"/>
    <w:rsid w:val="0029579F"/>
    <w:rsid w:val="00295993"/>
    <w:rsid w:val="00295BB0"/>
    <w:rsid w:val="00295CD7"/>
    <w:rsid w:val="00295E7C"/>
    <w:rsid w:val="00296488"/>
    <w:rsid w:val="002964D7"/>
    <w:rsid w:val="002966F6"/>
    <w:rsid w:val="002967E2"/>
    <w:rsid w:val="00296B6E"/>
    <w:rsid w:val="00296E69"/>
    <w:rsid w:val="00296FE5"/>
    <w:rsid w:val="002972E6"/>
    <w:rsid w:val="00297B89"/>
    <w:rsid w:val="002A082B"/>
    <w:rsid w:val="002A0F1E"/>
    <w:rsid w:val="002A1095"/>
    <w:rsid w:val="002A1209"/>
    <w:rsid w:val="002A16E0"/>
    <w:rsid w:val="002A1A96"/>
    <w:rsid w:val="002A1B27"/>
    <w:rsid w:val="002A1B6A"/>
    <w:rsid w:val="002A1C1D"/>
    <w:rsid w:val="002A21E8"/>
    <w:rsid w:val="002A2481"/>
    <w:rsid w:val="002A2B76"/>
    <w:rsid w:val="002A3281"/>
    <w:rsid w:val="002A38DB"/>
    <w:rsid w:val="002A3BD0"/>
    <w:rsid w:val="002A41BD"/>
    <w:rsid w:val="002A449D"/>
    <w:rsid w:val="002A4748"/>
    <w:rsid w:val="002A4ABB"/>
    <w:rsid w:val="002A4D96"/>
    <w:rsid w:val="002A515A"/>
    <w:rsid w:val="002A5626"/>
    <w:rsid w:val="002A564B"/>
    <w:rsid w:val="002A574C"/>
    <w:rsid w:val="002A5913"/>
    <w:rsid w:val="002A5E26"/>
    <w:rsid w:val="002A5F57"/>
    <w:rsid w:val="002A6019"/>
    <w:rsid w:val="002A61EF"/>
    <w:rsid w:val="002A69DE"/>
    <w:rsid w:val="002A6A90"/>
    <w:rsid w:val="002A724C"/>
    <w:rsid w:val="002A72E3"/>
    <w:rsid w:val="002A7361"/>
    <w:rsid w:val="002A7435"/>
    <w:rsid w:val="002A77DF"/>
    <w:rsid w:val="002A7890"/>
    <w:rsid w:val="002A7BA9"/>
    <w:rsid w:val="002B0600"/>
    <w:rsid w:val="002B10B5"/>
    <w:rsid w:val="002B1141"/>
    <w:rsid w:val="002B1446"/>
    <w:rsid w:val="002B1786"/>
    <w:rsid w:val="002B18DA"/>
    <w:rsid w:val="002B1E42"/>
    <w:rsid w:val="002B1E8F"/>
    <w:rsid w:val="002B2063"/>
    <w:rsid w:val="002B2689"/>
    <w:rsid w:val="002B275F"/>
    <w:rsid w:val="002B2AE9"/>
    <w:rsid w:val="002B2BBE"/>
    <w:rsid w:val="002B3109"/>
    <w:rsid w:val="002B31A6"/>
    <w:rsid w:val="002B351F"/>
    <w:rsid w:val="002B3EC6"/>
    <w:rsid w:val="002B45B3"/>
    <w:rsid w:val="002B45CB"/>
    <w:rsid w:val="002B468F"/>
    <w:rsid w:val="002B471D"/>
    <w:rsid w:val="002B4843"/>
    <w:rsid w:val="002B4A6D"/>
    <w:rsid w:val="002B51EE"/>
    <w:rsid w:val="002B583B"/>
    <w:rsid w:val="002B6046"/>
    <w:rsid w:val="002B6948"/>
    <w:rsid w:val="002B69B4"/>
    <w:rsid w:val="002B6A17"/>
    <w:rsid w:val="002B6E4F"/>
    <w:rsid w:val="002B7885"/>
    <w:rsid w:val="002B7A57"/>
    <w:rsid w:val="002B7D57"/>
    <w:rsid w:val="002C017B"/>
    <w:rsid w:val="002C03D9"/>
    <w:rsid w:val="002C0AB5"/>
    <w:rsid w:val="002C0BD4"/>
    <w:rsid w:val="002C0C2C"/>
    <w:rsid w:val="002C0D4C"/>
    <w:rsid w:val="002C0DDD"/>
    <w:rsid w:val="002C100B"/>
    <w:rsid w:val="002C1012"/>
    <w:rsid w:val="002C150D"/>
    <w:rsid w:val="002C1705"/>
    <w:rsid w:val="002C1EBB"/>
    <w:rsid w:val="002C2031"/>
    <w:rsid w:val="002C224A"/>
    <w:rsid w:val="002C2354"/>
    <w:rsid w:val="002C2E0B"/>
    <w:rsid w:val="002C3341"/>
    <w:rsid w:val="002C347D"/>
    <w:rsid w:val="002C34AE"/>
    <w:rsid w:val="002C3536"/>
    <w:rsid w:val="002C365D"/>
    <w:rsid w:val="002C3829"/>
    <w:rsid w:val="002C3A9D"/>
    <w:rsid w:val="002C40DA"/>
    <w:rsid w:val="002C42F5"/>
    <w:rsid w:val="002C45FB"/>
    <w:rsid w:val="002C4678"/>
    <w:rsid w:val="002C4699"/>
    <w:rsid w:val="002C4B52"/>
    <w:rsid w:val="002C58A8"/>
    <w:rsid w:val="002C5B74"/>
    <w:rsid w:val="002C615C"/>
    <w:rsid w:val="002C6657"/>
    <w:rsid w:val="002C6664"/>
    <w:rsid w:val="002C687F"/>
    <w:rsid w:val="002C6AD6"/>
    <w:rsid w:val="002C7232"/>
    <w:rsid w:val="002C7772"/>
    <w:rsid w:val="002C79A5"/>
    <w:rsid w:val="002C7A27"/>
    <w:rsid w:val="002C7C65"/>
    <w:rsid w:val="002C7CE7"/>
    <w:rsid w:val="002C7DC8"/>
    <w:rsid w:val="002C7FB0"/>
    <w:rsid w:val="002D022A"/>
    <w:rsid w:val="002D06DB"/>
    <w:rsid w:val="002D0C68"/>
    <w:rsid w:val="002D0D87"/>
    <w:rsid w:val="002D15F0"/>
    <w:rsid w:val="002D163A"/>
    <w:rsid w:val="002D163F"/>
    <w:rsid w:val="002D1948"/>
    <w:rsid w:val="002D1E3C"/>
    <w:rsid w:val="002D1FAD"/>
    <w:rsid w:val="002D21A7"/>
    <w:rsid w:val="002D2279"/>
    <w:rsid w:val="002D233C"/>
    <w:rsid w:val="002D2933"/>
    <w:rsid w:val="002D2BE4"/>
    <w:rsid w:val="002D373B"/>
    <w:rsid w:val="002D379C"/>
    <w:rsid w:val="002D3867"/>
    <w:rsid w:val="002D3CC0"/>
    <w:rsid w:val="002D416B"/>
    <w:rsid w:val="002D4F3E"/>
    <w:rsid w:val="002D53C7"/>
    <w:rsid w:val="002D547F"/>
    <w:rsid w:val="002D558A"/>
    <w:rsid w:val="002D606C"/>
    <w:rsid w:val="002D6560"/>
    <w:rsid w:val="002D663B"/>
    <w:rsid w:val="002D6C16"/>
    <w:rsid w:val="002D723C"/>
    <w:rsid w:val="002D76E8"/>
    <w:rsid w:val="002D77B4"/>
    <w:rsid w:val="002D7BFA"/>
    <w:rsid w:val="002D7CF5"/>
    <w:rsid w:val="002D7FAA"/>
    <w:rsid w:val="002E00D0"/>
    <w:rsid w:val="002E0326"/>
    <w:rsid w:val="002E06F0"/>
    <w:rsid w:val="002E0C24"/>
    <w:rsid w:val="002E0E25"/>
    <w:rsid w:val="002E0EB0"/>
    <w:rsid w:val="002E0F8A"/>
    <w:rsid w:val="002E1A23"/>
    <w:rsid w:val="002E1DB0"/>
    <w:rsid w:val="002E1E6C"/>
    <w:rsid w:val="002E251F"/>
    <w:rsid w:val="002E2573"/>
    <w:rsid w:val="002E25B1"/>
    <w:rsid w:val="002E2607"/>
    <w:rsid w:val="002E2736"/>
    <w:rsid w:val="002E2852"/>
    <w:rsid w:val="002E2988"/>
    <w:rsid w:val="002E3857"/>
    <w:rsid w:val="002E3E9F"/>
    <w:rsid w:val="002E400F"/>
    <w:rsid w:val="002E4345"/>
    <w:rsid w:val="002E4476"/>
    <w:rsid w:val="002E4595"/>
    <w:rsid w:val="002E46D5"/>
    <w:rsid w:val="002E504D"/>
    <w:rsid w:val="002E5C5E"/>
    <w:rsid w:val="002E5F1D"/>
    <w:rsid w:val="002E5F49"/>
    <w:rsid w:val="002E5FAD"/>
    <w:rsid w:val="002E60DC"/>
    <w:rsid w:val="002E64D6"/>
    <w:rsid w:val="002E67AD"/>
    <w:rsid w:val="002E682C"/>
    <w:rsid w:val="002E6EF6"/>
    <w:rsid w:val="002E6F7C"/>
    <w:rsid w:val="002E79A0"/>
    <w:rsid w:val="002E7B3F"/>
    <w:rsid w:val="002F0955"/>
    <w:rsid w:val="002F09E6"/>
    <w:rsid w:val="002F0F5C"/>
    <w:rsid w:val="002F138D"/>
    <w:rsid w:val="002F15B3"/>
    <w:rsid w:val="002F1674"/>
    <w:rsid w:val="002F1C9B"/>
    <w:rsid w:val="002F2075"/>
    <w:rsid w:val="002F21C4"/>
    <w:rsid w:val="002F2938"/>
    <w:rsid w:val="002F2A93"/>
    <w:rsid w:val="002F2BCF"/>
    <w:rsid w:val="002F2BDE"/>
    <w:rsid w:val="002F3174"/>
    <w:rsid w:val="002F3657"/>
    <w:rsid w:val="002F3E4A"/>
    <w:rsid w:val="002F3ED1"/>
    <w:rsid w:val="002F422A"/>
    <w:rsid w:val="002F4ABF"/>
    <w:rsid w:val="002F4B35"/>
    <w:rsid w:val="002F544D"/>
    <w:rsid w:val="002F5936"/>
    <w:rsid w:val="002F5AEF"/>
    <w:rsid w:val="002F5F07"/>
    <w:rsid w:val="002F6462"/>
    <w:rsid w:val="002F6478"/>
    <w:rsid w:val="002F66DC"/>
    <w:rsid w:val="002F6B69"/>
    <w:rsid w:val="002F6C90"/>
    <w:rsid w:val="002F6E55"/>
    <w:rsid w:val="002F7173"/>
    <w:rsid w:val="002F72DE"/>
    <w:rsid w:val="002F766F"/>
    <w:rsid w:val="002F7A12"/>
    <w:rsid w:val="002F7D14"/>
    <w:rsid w:val="002F7F64"/>
    <w:rsid w:val="003001C4"/>
    <w:rsid w:val="00300254"/>
    <w:rsid w:val="00300296"/>
    <w:rsid w:val="00300311"/>
    <w:rsid w:val="003007BF"/>
    <w:rsid w:val="00300B83"/>
    <w:rsid w:val="00301319"/>
    <w:rsid w:val="00301340"/>
    <w:rsid w:val="003015CB"/>
    <w:rsid w:val="00301CA8"/>
    <w:rsid w:val="00301DC1"/>
    <w:rsid w:val="00301ECB"/>
    <w:rsid w:val="003029DA"/>
    <w:rsid w:val="00302BDA"/>
    <w:rsid w:val="00302DA6"/>
    <w:rsid w:val="003048FC"/>
    <w:rsid w:val="00304927"/>
    <w:rsid w:val="0030498A"/>
    <w:rsid w:val="00304E8C"/>
    <w:rsid w:val="00304F51"/>
    <w:rsid w:val="00305980"/>
    <w:rsid w:val="00305A4B"/>
    <w:rsid w:val="003069EE"/>
    <w:rsid w:val="00306A3B"/>
    <w:rsid w:val="00306FE0"/>
    <w:rsid w:val="003070CF"/>
    <w:rsid w:val="003073E2"/>
    <w:rsid w:val="003073EB"/>
    <w:rsid w:val="003074F1"/>
    <w:rsid w:val="003078A3"/>
    <w:rsid w:val="00307D24"/>
    <w:rsid w:val="003103FC"/>
    <w:rsid w:val="003106C7"/>
    <w:rsid w:val="003106CB"/>
    <w:rsid w:val="00310930"/>
    <w:rsid w:val="003114F6"/>
    <w:rsid w:val="00311D9D"/>
    <w:rsid w:val="00312003"/>
    <w:rsid w:val="003121F6"/>
    <w:rsid w:val="003127E0"/>
    <w:rsid w:val="003128A5"/>
    <w:rsid w:val="00312D1E"/>
    <w:rsid w:val="00312D89"/>
    <w:rsid w:val="00312DBB"/>
    <w:rsid w:val="00312E8D"/>
    <w:rsid w:val="003133E0"/>
    <w:rsid w:val="003134C5"/>
    <w:rsid w:val="0031362A"/>
    <w:rsid w:val="00313B61"/>
    <w:rsid w:val="00313B9F"/>
    <w:rsid w:val="00313EF7"/>
    <w:rsid w:val="003147EF"/>
    <w:rsid w:val="00314D89"/>
    <w:rsid w:val="00314F3A"/>
    <w:rsid w:val="003150F2"/>
    <w:rsid w:val="003154B9"/>
    <w:rsid w:val="00315ED8"/>
    <w:rsid w:val="00315F3C"/>
    <w:rsid w:val="0031608B"/>
    <w:rsid w:val="003162E6"/>
    <w:rsid w:val="00317349"/>
    <w:rsid w:val="0031770D"/>
    <w:rsid w:val="00317C38"/>
    <w:rsid w:val="00317FE4"/>
    <w:rsid w:val="00320295"/>
    <w:rsid w:val="00321427"/>
    <w:rsid w:val="00321C02"/>
    <w:rsid w:val="00322990"/>
    <w:rsid w:val="003235B5"/>
    <w:rsid w:val="003235DE"/>
    <w:rsid w:val="0032377D"/>
    <w:rsid w:val="00323A32"/>
    <w:rsid w:val="003241DD"/>
    <w:rsid w:val="00324B9B"/>
    <w:rsid w:val="00324F8C"/>
    <w:rsid w:val="0032503B"/>
    <w:rsid w:val="00325446"/>
    <w:rsid w:val="0032552B"/>
    <w:rsid w:val="00325730"/>
    <w:rsid w:val="00326151"/>
    <w:rsid w:val="00326677"/>
    <w:rsid w:val="003266BC"/>
    <w:rsid w:val="00326804"/>
    <w:rsid w:val="00326B30"/>
    <w:rsid w:val="00326FEE"/>
    <w:rsid w:val="00327060"/>
    <w:rsid w:val="00327081"/>
    <w:rsid w:val="003272C1"/>
    <w:rsid w:val="00327D60"/>
    <w:rsid w:val="00327E98"/>
    <w:rsid w:val="0033014C"/>
    <w:rsid w:val="003304B9"/>
    <w:rsid w:val="00330658"/>
    <w:rsid w:val="00330758"/>
    <w:rsid w:val="003315FF"/>
    <w:rsid w:val="00331639"/>
    <w:rsid w:val="00331C6D"/>
    <w:rsid w:val="00331E86"/>
    <w:rsid w:val="00331ECE"/>
    <w:rsid w:val="00331F8F"/>
    <w:rsid w:val="00332787"/>
    <w:rsid w:val="003328F1"/>
    <w:rsid w:val="00332B20"/>
    <w:rsid w:val="00332F4F"/>
    <w:rsid w:val="00332FAD"/>
    <w:rsid w:val="0033349F"/>
    <w:rsid w:val="00333F93"/>
    <w:rsid w:val="00334225"/>
    <w:rsid w:val="003343DB"/>
    <w:rsid w:val="00334742"/>
    <w:rsid w:val="003348F1"/>
    <w:rsid w:val="003351E2"/>
    <w:rsid w:val="003356A6"/>
    <w:rsid w:val="003361F8"/>
    <w:rsid w:val="003365E8"/>
    <w:rsid w:val="00336F5E"/>
    <w:rsid w:val="003378ED"/>
    <w:rsid w:val="003379E7"/>
    <w:rsid w:val="00337A17"/>
    <w:rsid w:val="00340276"/>
    <w:rsid w:val="0034035D"/>
    <w:rsid w:val="00340544"/>
    <w:rsid w:val="003405AF"/>
    <w:rsid w:val="00340938"/>
    <w:rsid w:val="00341777"/>
    <w:rsid w:val="00341B01"/>
    <w:rsid w:val="00341D8C"/>
    <w:rsid w:val="00341F6C"/>
    <w:rsid w:val="00342ACF"/>
    <w:rsid w:val="00342D3B"/>
    <w:rsid w:val="00342EE4"/>
    <w:rsid w:val="003431E4"/>
    <w:rsid w:val="00343243"/>
    <w:rsid w:val="00343B32"/>
    <w:rsid w:val="00343F02"/>
    <w:rsid w:val="00344F89"/>
    <w:rsid w:val="0034566C"/>
    <w:rsid w:val="00345E52"/>
    <w:rsid w:val="00345E8B"/>
    <w:rsid w:val="003462BD"/>
    <w:rsid w:val="00346447"/>
    <w:rsid w:val="00347172"/>
    <w:rsid w:val="00347A47"/>
    <w:rsid w:val="00347C4A"/>
    <w:rsid w:val="0035011B"/>
    <w:rsid w:val="003507AF"/>
    <w:rsid w:val="00350CD3"/>
    <w:rsid w:val="003513A0"/>
    <w:rsid w:val="003514F6"/>
    <w:rsid w:val="003516B2"/>
    <w:rsid w:val="003517AD"/>
    <w:rsid w:val="00352030"/>
    <w:rsid w:val="0035213A"/>
    <w:rsid w:val="00352350"/>
    <w:rsid w:val="00353329"/>
    <w:rsid w:val="003534E2"/>
    <w:rsid w:val="00353547"/>
    <w:rsid w:val="003539E9"/>
    <w:rsid w:val="00353A79"/>
    <w:rsid w:val="00353BF3"/>
    <w:rsid w:val="003541AE"/>
    <w:rsid w:val="00354277"/>
    <w:rsid w:val="00354A69"/>
    <w:rsid w:val="00354AB4"/>
    <w:rsid w:val="00354F08"/>
    <w:rsid w:val="00355B2E"/>
    <w:rsid w:val="00355BE7"/>
    <w:rsid w:val="00356246"/>
    <w:rsid w:val="0035638C"/>
    <w:rsid w:val="0035641E"/>
    <w:rsid w:val="00356796"/>
    <w:rsid w:val="00356AAB"/>
    <w:rsid w:val="00356D51"/>
    <w:rsid w:val="00356EC1"/>
    <w:rsid w:val="00357888"/>
    <w:rsid w:val="00357D09"/>
    <w:rsid w:val="0036016E"/>
    <w:rsid w:val="0036018D"/>
    <w:rsid w:val="00360733"/>
    <w:rsid w:val="00360A96"/>
    <w:rsid w:val="0036166C"/>
    <w:rsid w:val="003616AB"/>
    <w:rsid w:val="0036196C"/>
    <w:rsid w:val="003619B5"/>
    <w:rsid w:val="00361DD6"/>
    <w:rsid w:val="0036214C"/>
    <w:rsid w:val="003625E2"/>
    <w:rsid w:val="0036291D"/>
    <w:rsid w:val="00362BCF"/>
    <w:rsid w:val="00362E26"/>
    <w:rsid w:val="00362ECD"/>
    <w:rsid w:val="00363AE0"/>
    <w:rsid w:val="00363B42"/>
    <w:rsid w:val="00364CB7"/>
    <w:rsid w:val="00364FD6"/>
    <w:rsid w:val="003651C9"/>
    <w:rsid w:val="00365680"/>
    <w:rsid w:val="00365785"/>
    <w:rsid w:val="003659C4"/>
    <w:rsid w:val="00365B1E"/>
    <w:rsid w:val="00365E22"/>
    <w:rsid w:val="003661DF"/>
    <w:rsid w:val="003668BF"/>
    <w:rsid w:val="003668E6"/>
    <w:rsid w:val="00366A52"/>
    <w:rsid w:val="00366AEB"/>
    <w:rsid w:val="00366BA8"/>
    <w:rsid w:val="00367107"/>
    <w:rsid w:val="00370212"/>
    <w:rsid w:val="00370311"/>
    <w:rsid w:val="003707FA"/>
    <w:rsid w:val="00370B56"/>
    <w:rsid w:val="00370C08"/>
    <w:rsid w:val="00371083"/>
    <w:rsid w:val="00371351"/>
    <w:rsid w:val="00371425"/>
    <w:rsid w:val="0037172F"/>
    <w:rsid w:val="003717FE"/>
    <w:rsid w:val="00371C39"/>
    <w:rsid w:val="0037210B"/>
    <w:rsid w:val="003722B1"/>
    <w:rsid w:val="0037270A"/>
    <w:rsid w:val="0037283E"/>
    <w:rsid w:val="00372C2C"/>
    <w:rsid w:val="00372F6C"/>
    <w:rsid w:val="00373364"/>
    <w:rsid w:val="0037373F"/>
    <w:rsid w:val="0037392E"/>
    <w:rsid w:val="00373B8B"/>
    <w:rsid w:val="0037557D"/>
    <w:rsid w:val="00375A36"/>
    <w:rsid w:val="00375B9F"/>
    <w:rsid w:val="00375C25"/>
    <w:rsid w:val="003766AB"/>
    <w:rsid w:val="00376875"/>
    <w:rsid w:val="00376B17"/>
    <w:rsid w:val="00376D5F"/>
    <w:rsid w:val="00376E57"/>
    <w:rsid w:val="00376FC0"/>
    <w:rsid w:val="00376FD2"/>
    <w:rsid w:val="00377863"/>
    <w:rsid w:val="00377A80"/>
    <w:rsid w:val="00377A84"/>
    <w:rsid w:val="00377DB1"/>
    <w:rsid w:val="00377DF8"/>
    <w:rsid w:val="00377F49"/>
    <w:rsid w:val="003804F0"/>
    <w:rsid w:val="00380A85"/>
    <w:rsid w:val="00380C4B"/>
    <w:rsid w:val="003812DF"/>
    <w:rsid w:val="00381790"/>
    <w:rsid w:val="00381DD4"/>
    <w:rsid w:val="00381EFB"/>
    <w:rsid w:val="00381F55"/>
    <w:rsid w:val="0038227E"/>
    <w:rsid w:val="003822DB"/>
    <w:rsid w:val="0038230E"/>
    <w:rsid w:val="00382C49"/>
    <w:rsid w:val="00383B4F"/>
    <w:rsid w:val="003840C1"/>
    <w:rsid w:val="00384308"/>
    <w:rsid w:val="003843E1"/>
    <w:rsid w:val="00384601"/>
    <w:rsid w:val="0038465B"/>
    <w:rsid w:val="003847E8"/>
    <w:rsid w:val="00384B6F"/>
    <w:rsid w:val="003858A3"/>
    <w:rsid w:val="003858B8"/>
    <w:rsid w:val="00385D51"/>
    <w:rsid w:val="0038626B"/>
    <w:rsid w:val="003862C6"/>
    <w:rsid w:val="0038674C"/>
    <w:rsid w:val="00386881"/>
    <w:rsid w:val="00386B0F"/>
    <w:rsid w:val="00386C0B"/>
    <w:rsid w:val="003870E0"/>
    <w:rsid w:val="00387BD4"/>
    <w:rsid w:val="00387E7A"/>
    <w:rsid w:val="00387EAF"/>
    <w:rsid w:val="00391028"/>
    <w:rsid w:val="0039180F"/>
    <w:rsid w:val="00391C00"/>
    <w:rsid w:val="00391DE3"/>
    <w:rsid w:val="00392014"/>
    <w:rsid w:val="0039255B"/>
    <w:rsid w:val="0039265A"/>
    <w:rsid w:val="003938D7"/>
    <w:rsid w:val="003939F6"/>
    <w:rsid w:val="00393CA7"/>
    <w:rsid w:val="003940F7"/>
    <w:rsid w:val="003942B9"/>
    <w:rsid w:val="00394304"/>
    <w:rsid w:val="00394701"/>
    <w:rsid w:val="003949F8"/>
    <w:rsid w:val="00394BCA"/>
    <w:rsid w:val="00395B36"/>
    <w:rsid w:val="00395B5F"/>
    <w:rsid w:val="00395BF8"/>
    <w:rsid w:val="00395F57"/>
    <w:rsid w:val="0039612D"/>
    <w:rsid w:val="00396C01"/>
    <w:rsid w:val="00396CCE"/>
    <w:rsid w:val="00396DA1"/>
    <w:rsid w:val="003973E0"/>
    <w:rsid w:val="003974E9"/>
    <w:rsid w:val="003976BF"/>
    <w:rsid w:val="00397AF6"/>
    <w:rsid w:val="00397CC5"/>
    <w:rsid w:val="00397CD2"/>
    <w:rsid w:val="00397DB2"/>
    <w:rsid w:val="003A0209"/>
    <w:rsid w:val="003A080D"/>
    <w:rsid w:val="003A0E4A"/>
    <w:rsid w:val="003A0F74"/>
    <w:rsid w:val="003A1739"/>
    <w:rsid w:val="003A1C48"/>
    <w:rsid w:val="003A1DB3"/>
    <w:rsid w:val="003A2282"/>
    <w:rsid w:val="003A32F4"/>
    <w:rsid w:val="003A3618"/>
    <w:rsid w:val="003A37DC"/>
    <w:rsid w:val="003A3F6C"/>
    <w:rsid w:val="003A3FB1"/>
    <w:rsid w:val="003A4108"/>
    <w:rsid w:val="003A411B"/>
    <w:rsid w:val="003A4498"/>
    <w:rsid w:val="003A4585"/>
    <w:rsid w:val="003A460B"/>
    <w:rsid w:val="003A4BFA"/>
    <w:rsid w:val="003A5653"/>
    <w:rsid w:val="003A5CD6"/>
    <w:rsid w:val="003A6248"/>
    <w:rsid w:val="003A6677"/>
    <w:rsid w:val="003A699F"/>
    <w:rsid w:val="003A708F"/>
    <w:rsid w:val="003A77B8"/>
    <w:rsid w:val="003A7DA1"/>
    <w:rsid w:val="003A7E31"/>
    <w:rsid w:val="003A7EF0"/>
    <w:rsid w:val="003B0769"/>
    <w:rsid w:val="003B0A35"/>
    <w:rsid w:val="003B0A4E"/>
    <w:rsid w:val="003B0C12"/>
    <w:rsid w:val="003B0D3A"/>
    <w:rsid w:val="003B20FF"/>
    <w:rsid w:val="003B22AC"/>
    <w:rsid w:val="003B23E9"/>
    <w:rsid w:val="003B2985"/>
    <w:rsid w:val="003B2C36"/>
    <w:rsid w:val="003B2DBB"/>
    <w:rsid w:val="003B30E0"/>
    <w:rsid w:val="003B33E1"/>
    <w:rsid w:val="003B35F8"/>
    <w:rsid w:val="003B3F0D"/>
    <w:rsid w:val="003B4349"/>
    <w:rsid w:val="003B43B5"/>
    <w:rsid w:val="003B491A"/>
    <w:rsid w:val="003B509A"/>
    <w:rsid w:val="003B5F5F"/>
    <w:rsid w:val="003B604F"/>
    <w:rsid w:val="003B62AB"/>
    <w:rsid w:val="003B6509"/>
    <w:rsid w:val="003B6649"/>
    <w:rsid w:val="003B67AB"/>
    <w:rsid w:val="003B6B21"/>
    <w:rsid w:val="003B6C1A"/>
    <w:rsid w:val="003B6C28"/>
    <w:rsid w:val="003B6F96"/>
    <w:rsid w:val="003B75D5"/>
    <w:rsid w:val="003B7E0A"/>
    <w:rsid w:val="003B7F9F"/>
    <w:rsid w:val="003C0197"/>
    <w:rsid w:val="003C0283"/>
    <w:rsid w:val="003C02FC"/>
    <w:rsid w:val="003C060F"/>
    <w:rsid w:val="003C0EDD"/>
    <w:rsid w:val="003C1407"/>
    <w:rsid w:val="003C1A60"/>
    <w:rsid w:val="003C1BCA"/>
    <w:rsid w:val="003C1BDE"/>
    <w:rsid w:val="003C1C09"/>
    <w:rsid w:val="003C2045"/>
    <w:rsid w:val="003C2661"/>
    <w:rsid w:val="003C2C0C"/>
    <w:rsid w:val="003C304C"/>
    <w:rsid w:val="003C38C6"/>
    <w:rsid w:val="003C4713"/>
    <w:rsid w:val="003C47F7"/>
    <w:rsid w:val="003C4D26"/>
    <w:rsid w:val="003C5212"/>
    <w:rsid w:val="003C5278"/>
    <w:rsid w:val="003C5371"/>
    <w:rsid w:val="003C57E5"/>
    <w:rsid w:val="003C59ED"/>
    <w:rsid w:val="003C5C8B"/>
    <w:rsid w:val="003C5F3A"/>
    <w:rsid w:val="003C6130"/>
    <w:rsid w:val="003C6A93"/>
    <w:rsid w:val="003C6D76"/>
    <w:rsid w:val="003C6E43"/>
    <w:rsid w:val="003C726E"/>
    <w:rsid w:val="003C750F"/>
    <w:rsid w:val="003C758F"/>
    <w:rsid w:val="003C7963"/>
    <w:rsid w:val="003C7DE5"/>
    <w:rsid w:val="003D02C4"/>
    <w:rsid w:val="003D1496"/>
    <w:rsid w:val="003D14E3"/>
    <w:rsid w:val="003D17AC"/>
    <w:rsid w:val="003D1E4C"/>
    <w:rsid w:val="003D1FD2"/>
    <w:rsid w:val="003D21F2"/>
    <w:rsid w:val="003D29E0"/>
    <w:rsid w:val="003D29EB"/>
    <w:rsid w:val="003D2C94"/>
    <w:rsid w:val="003D3729"/>
    <w:rsid w:val="003D3A56"/>
    <w:rsid w:val="003D3F59"/>
    <w:rsid w:val="003D4655"/>
    <w:rsid w:val="003D4FCC"/>
    <w:rsid w:val="003D5367"/>
    <w:rsid w:val="003D577F"/>
    <w:rsid w:val="003D6546"/>
    <w:rsid w:val="003D67D2"/>
    <w:rsid w:val="003D6AEA"/>
    <w:rsid w:val="003D71B4"/>
    <w:rsid w:val="003D7433"/>
    <w:rsid w:val="003D77F8"/>
    <w:rsid w:val="003D7943"/>
    <w:rsid w:val="003D7B13"/>
    <w:rsid w:val="003E0E1E"/>
    <w:rsid w:val="003E0E3E"/>
    <w:rsid w:val="003E0E6F"/>
    <w:rsid w:val="003E0F5A"/>
    <w:rsid w:val="003E14C4"/>
    <w:rsid w:val="003E15B0"/>
    <w:rsid w:val="003E1B26"/>
    <w:rsid w:val="003E1BA9"/>
    <w:rsid w:val="003E276D"/>
    <w:rsid w:val="003E2A1C"/>
    <w:rsid w:val="003E2CB9"/>
    <w:rsid w:val="003E3088"/>
    <w:rsid w:val="003E3255"/>
    <w:rsid w:val="003E36BC"/>
    <w:rsid w:val="003E394D"/>
    <w:rsid w:val="003E398A"/>
    <w:rsid w:val="003E40FB"/>
    <w:rsid w:val="003E4760"/>
    <w:rsid w:val="003E49CB"/>
    <w:rsid w:val="003E4FC7"/>
    <w:rsid w:val="003E51B4"/>
    <w:rsid w:val="003E5875"/>
    <w:rsid w:val="003E589B"/>
    <w:rsid w:val="003E5BDB"/>
    <w:rsid w:val="003E5E20"/>
    <w:rsid w:val="003E628C"/>
    <w:rsid w:val="003E6324"/>
    <w:rsid w:val="003E736A"/>
    <w:rsid w:val="003E7604"/>
    <w:rsid w:val="003F0291"/>
    <w:rsid w:val="003F0568"/>
    <w:rsid w:val="003F08DB"/>
    <w:rsid w:val="003F0CBC"/>
    <w:rsid w:val="003F1028"/>
    <w:rsid w:val="003F1712"/>
    <w:rsid w:val="003F242C"/>
    <w:rsid w:val="003F264C"/>
    <w:rsid w:val="003F2760"/>
    <w:rsid w:val="003F29CB"/>
    <w:rsid w:val="003F29EB"/>
    <w:rsid w:val="003F3061"/>
    <w:rsid w:val="003F330B"/>
    <w:rsid w:val="003F3711"/>
    <w:rsid w:val="003F3E29"/>
    <w:rsid w:val="003F42B3"/>
    <w:rsid w:val="003F474D"/>
    <w:rsid w:val="003F4E1C"/>
    <w:rsid w:val="003F4E50"/>
    <w:rsid w:val="003F4EF5"/>
    <w:rsid w:val="003F5571"/>
    <w:rsid w:val="003F5C7E"/>
    <w:rsid w:val="003F5F09"/>
    <w:rsid w:val="003F615C"/>
    <w:rsid w:val="003F6915"/>
    <w:rsid w:val="003F69F7"/>
    <w:rsid w:val="003F6AEF"/>
    <w:rsid w:val="003F6E0D"/>
    <w:rsid w:val="003F72E6"/>
    <w:rsid w:val="003F76BE"/>
    <w:rsid w:val="003F7DCA"/>
    <w:rsid w:val="003F7F97"/>
    <w:rsid w:val="0040002A"/>
    <w:rsid w:val="00400039"/>
    <w:rsid w:val="00400C21"/>
    <w:rsid w:val="00400C5A"/>
    <w:rsid w:val="00401670"/>
    <w:rsid w:val="00401705"/>
    <w:rsid w:val="00401B6C"/>
    <w:rsid w:val="00401D1C"/>
    <w:rsid w:val="00401D8E"/>
    <w:rsid w:val="004023B0"/>
    <w:rsid w:val="00402543"/>
    <w:rsid w:val="00402C0F"/>
    <w:rsid w:val="00402C45"/>
    <w:rsid w:val="00402E51"/>
    <w:rsid w:val="00402F2D"/>
    <w:rsid w:val="00403059"/>
    <w:rsid w:val="00403C67"/>
    <w:rsid w:val="0040410C"/>
    <w:rsid w:val="00404348"/>
    <w:rsid w:val="004047C0"/>
    <w:rsid w:val="004047F1"/>
    <w:rsid w:val="00404958"/>
    <w:rsid w:val="00405389"/>
    <w:rsid w:val="00405534"/>
    <w:rsid w:val="00406498"/>
    <w:rsid w:val="004064C5"/>
    <w:rsid w:val="00406F5C"/>
    <w:rsid w:val="00406FF8"/>
    <w:rsid w:val="0040730E"/>
    <w:rsid w:val="00407901"/>
    <w:rsid w:val="00407CCC"/>
    <w:rsid w:val="00407E78"/>
    <w:rsid w:val="004105BE"/>
    <w:rsid w:val="0041078C"/>
    <w:rsid w:val="00410824"/>
    <w:rsid w:val="004108F7"/>
    <w:rsid w:val="00410B5F"/>
    <w:rsid w:val="00410BE1"/>
    <w:rsid w:val="00411430"/>
    <w:rsid w:val="00411628"/>
    <w:rsid w:val="00411D66"/>
    <w:rsid w:val="00411DF9"/>
    <w:rsid w:val="00411E1D"/>
    <w:rsid w:val="0041201B"/>
    <w:rsid w:val="004121FC"/>
    <w:rsid w:val="004127DB"/>
    <w:rsid w:val="00412B3F"/>
    <w:rsid w:val="00412C4A"/>
    <w:rsid w:val="004130A1"/>
    <w:rsid w:val="004130D8"/>
    <w:rsid w:val="00413C37"/>
    <w:rsid w:val="00414D9C"/>
    <w:rsid w:val="00414E93"/>
    <w:rsid w:val="00415070"/>
    <w:rsid w:val="00415686"/>
    <w:rsid w:val="00415CDE"/>
    <w:rsid w:val="00416285"/>
    <w:rsid w:val="004162EF"/>
    <w:rsid w:val="00416620"/>
    <w:rsid w:val="00416852"/>
    <w:rsid w:val="004174DC"/>
    <w:rsid w:val="004207D0"/>
    <w:rsid w:val="0042163B"/>
    <w:rsid w:val="004217E6"/>
    <w:rsid w:val="0042196A"/>
    <w:rsid w:val="00421D97"/>
    <w:rsid w:val="00421FD8"/>
    <w:rsid w:val="0042201B"/>
    <w:rsid w:val="00422461"/>
    <w:rsid w:val="0042254C"/>
    <w:rsid w:val="004227BB"/>
    <w:rsid w:val="00422A9A"/>
    <w:rsid w:val="00423937"/>
    <w:rsid w:val="00423A12"/>
    <w:rsid w:val="00424442"/>
    <w:rsid w:val="004247AC"/>
    <w:rsid w:val="00424E4B"/>
    <w:rsid w:val="00425209"/>
    <w:rsid w:val="0042566D"/>
    <w:rsid w:val="004256A1"/>
    <w:rsid w:val="00425D1C"/>
    <w:rsid w:val="00425DCD"/>
    <w:rsid w:val="004260AB"/>
    <w:rsid w:val="0042629E"/>
    <w:rsid w:val="00426988"/>
    <w:rsid w:val="00426AC8"/>
    <w:rsid w:val="00427016"/>
    <w:rsid w:val="00427584"/>
    <w:rsid w:val="00427EF0"/>
    <w:rsid w:val="004305A0"/>
    <w:rsid w:val="0043081E"/>
    <w:rsid w:val="00430924"/>
    <w:rsid w:val="00430936"/>
    <w:rsid w:val="00430F1D"/>
    <w:rsid w:val="0043157C"/>
    <w:rsid w:val="00431A11"/>
    <w:rsid w:val="00431F34"/>
    <w:rsid w:val="00431F4A"/>
    <w:rsid w:val="00431FFD"/>
    <w:rsid w:val="004320F3"/>
    <w:rsid w:val="00432270"/>
    <w:rsid w:val="00432299"/>
    <w:rsid w:val="004324CF"/>
    <w:rsid w:val="004326D7"/>
    <w:rsid w:val="00432F5E"/>
    <w:rsid w:val="004330EF"/>
    <w:rsid w:val="0043337C"/>
    <w:rsid w:val="004333A7"/>
    <w:rsid w:val="004335B6"/>
    <w:rsid w:val="00434110"/>
    <w:rsid w:val="004342C0"/>
    <w:rsid w:val="004345BF"/>
    <w:rsid w:val="00434610"/>
    <w:rsid w:val="00434CD2"/>
    <w:rsid w:val="004355F0"/>
    <w:rsid w:val="00435673"/>
    <w:rsid w:val="004358B1"/>
    <w:rsid w:val="0043682E"/>
    <w:rsid w:val="00436C61"/>
    <w:rsid w:val="00437B24"/>
    <w:rsid w:val="00437B32"/>
    <w:rsid w:val="00437E2A"/>
    <w:rsid w:val="00437F37"/>
    <w:rsid w:val="00440275"/>
    <w:rsid w:val="00440BBA"/>
    <w:rsid w:val="00440C99"/>
    <w:rsid w:val="00441410"/>
    <w:rsid w:val="004414AE"/>
    <w:rsid w:val="00441862"/>
    <w:rsid w:val="00441DBF"/>
    <w:rsid w:val="00442533"/>
    <w:rsid w:val="00442657"/>
    <w:rsid w:val="00442942"/>
    <w:rsid w:val="00442E06"/>
    <w:rsid w:val="00442E8C"/>
    <w:rsid w:val="0044336B"/>
    <w:rsid w:val="00443508"/>
    <w:rsid w:val="004436A6"/>
    <w:rsid w:val="00443A7E"/>
    <w:rsid w:val="00444944"/>
    <w:rsid w:val="00444D23"/>
    <w:rsid w:val="00445153"/>
    <w:rsid w:val="004456E9"/>
    <w:rsid w:val="00445AA5"/>
    <w:rsid w:val="00446934"/>
    <w:rsid w:val="00446982"/>
    <w:rsid w:val="00446BF5"/>
    <w:rsid w:val="00446C71"/>
    <w:rsid w:val="00446EEF"/>
    <w:rsid w:val="00446F14"/>
    <w:rsid w:val="0044748F"/>
    <w:rsid w:val="004474ED"/>
    <w:rsid w:val="0044793E"/>
    <w:rsid w:val="00447949"/>
    <w:rsid w:val="00447DF1"/>
    <w:rsid w:val="004502B7"/>
    <w:rsid w:val="004505B0"/>
    <w:rsid w:val="004505B7"/>
    <w:rsid w:val="00450637"/>
    <w:rsid w:val="004508B6"/>
    <w:rsid w:val="0045099D"/>
    <w:rsid w:val="004509BE"/>
    <w:rsid w:val="00450AD4"/>
    <w:rsid w:val="00450F18"/>
    <w:rsid w:val="00450FDA"/>
    <w:rsid w:val="004510EA"/>
    <w:rsid w:val="00451304"/>
    <w:rsid w:val="00451AF7"/>
    <w:rsid w:val="00451F7A"/>
    <w:rsid w:val="00452265"/>
    <w:rsid w:val="00452677"/>
    <w:rsid w:val="00452B3E"/>
    <w:rsid w:val="00452BCC"/>
    <w:rsid w:val="00452C74"/>
    <w:rsid w:val="00452CF2"/>
    <w:rsid w:val="00452DE5"/>
    <w:rsid w:val="00452F00"/>
    <w:rsid w:val="00453B03"/>
    <w:rsid w:val="00454244"/>
    <w:rsid w:val="00454A67"/>
    <w:rsid w:val="00454C09"/>
    <w:rsid w:val="00454E62"/>
    <w:rsid w:val="004552F5"/>
    <w:rsid w:val="0045565C"/>
    <w:rsid w:val="004556AF"/>
    <w:rsid w:val="00455780"/>
    <w:rsid w:val="00455CCB"/>
    <w:rsid w:val="00456E48"/>
    <w:rsid w:val="0045701D"/>
    <w:rsid w:val="0045722B"/>
    <w:rsid w:val="0045743F"/>
    <w:rsid w:val="004575F4"/>
    <w:rsid w:val="00457BA0"/>
    <w:rsid w:val="00457BE3"/>
    <w:rsid w:val="004602C4"/>
    <w:rsid w:val="004608D3"/>
    <w:rsid w:val="00460B2D"/>
    <w:rsid w:val="004613C4"/>
    <w:rsid w:val="00461485"/>
    <w:rsid w:val="0046149A"/>
    <w:rsid w:val="004619DC"/>
    <w:rsid w:val="00461CF2"/>
    <w:rsid w:val="0046205E"/>
    <w:rsid w:val="004622D6"/>
    <w:rsid w:val="004626D2"/>
    <w:rsid w:val="00462C21"/>
    <w:rsid w:val="00462C46"/>
    <w:rsid w:val="00463860"/>
    <w:rsid w:val="00463913"/>
    <w:rsid w:val="00463AEC"/>
    <w:rsid w:val="00463B19"/>
    <w:rsid w:val="00463BC3"/>
    <w:rsid w:val="00463E5A"/>
    <w:rsid w:val="004641CE"/>
    <w:rsid w:val="0046465F"/>
    <w:rsid w:val="00464978"/>
    <w:rsid w:val="00464A3C"/>
    <w:rsid w:val="00464F73"/>
    <w:rsid w:val="00465098"/>
    <w:rsid w:val="00465469"/>
    <w:rsid w:val="00465FF4"/>
    <w:rsid w:val="00466345"/>
    <w:rsid w:val="00466A96"/>
    <w:rsid w:val="004672AD"/>
    <w:rsid w:val="004677AC"/>
    <w:rsid w:val="0046787D"/>
    <w:rsid w:val="004701CC"/>
    <w:rsid w:val="0047090A"/>
    <w:rsid w:val="00470F64"/>
    <w:rsid w:val="00471A75"/>
    <w:rsid w:val="00471F72"/>
    <w:rsid w:val="004725C3"/>
    <w:rsid w:val="004728F8"/>
    <w:rsid w:val="00472B79"/>
    <w:rsid w:val="00473892"/>
    <w:rsid w:val="00473AB2"/>
    <w:rsid w:val="00473D97"/>
    <w:rsid w:val="004744E7"/>
    <w:rsid w:val="00474E40"/>
    <w:rsid w:val="00474F45"/>
    <w:rsid w:val="00475423"/>
    <w:rsid w:val="00475F1D"/>
    <w:rsid w:val="00476D98"/>
    <w:rsid w:val="00476F22"/>
    <w:rsid w:val="00476FFB"/>
    <w:rsid w:val="0047735C"/>
    <w:rsid w:val="0047747F"/>
    <w:rsid w:val="00477631"/>
    <w:rsid w:val="00477758"/>
    <w:rsid w:val="0047781A"/>
    <w:rsid w:val="00477BCB"/>
    <w:rsid w:val="00477D46"/>
    <w:rsid w:val="004802C3"/>
    <w:rsid w:val="0048044D"/>
    <w:rsid w:val="00480871"/>
    <w:rsid w:val="004808C7"/>
    <w:rsid w:val="00480E35"/>
    <w:rsid w:val="00480E81"/>
    <w:rsid w:val="00481EB4"/>
    <w:rsid w:val="00482077"/>
    <w:rsid w:val="004821D8"/>
    <w:rsid w:val="004822E8"/>
    <w:rsid w:val="00482A3F"/>
    <w:rsid w:val="004832D8"/>
    <w:rsid w:val="00483337"/>
    <w:rsid w:val="004833EF"/>
    <w:rsid w:val="00483841"/>
    <w:rsid w:val="00483D33"/>
    <w:rsid w:val="00484059"/>
    <w:rsid w:val="0048430A"/>
    <w:rsid w:val="004845A0"/>
    <w:rsid w:val="00484653"/>
    <w:rsid w:val="00484880"/>
    <w:rsid w:val="00484EC4"/>
    <w:rsid w:val="004854D0"/>
    <w:rsid w:val="00485516"/>
    <w:rsid w:val="004855CB"/>
    <w:rsid w:val="00485774"/>
    <w:rsid w:val="00485B33"/>
    <w:rsid w:val="00486B0C"/>
    <w:rsid w:val="00486DDB"/>
    <w:rsid w:val="00486E42"/>
    <w:rsid w:val="00486F65"/>
    <w:rsid w:val="0048730C"/>
    <w:rsid w:val="0048757C"/>
    <w:rsid w:val="004877B7"/>
    <w:rsid w:val="00487892"/>
    <w:rsid w:val="00487B4C"/>
    <w:rsid w:val="0049010F"/>
    <w:rsid w:val="004901D7"/>
    <w:rsid w:val="004906C2"/>
    <w:rsid w:val="004908D7"/>
    <w:rsid w:val="00490A39"/>
    <w:rsid w:val="00490FB5"/>
    <w:rsid w:val="0049101D"/>
    <w:rsid w:val="00491801"/>
    <w:rsid w:val="004919FD"/>
    <w:rsid w:val="00492272"/>
    <w:rsid w:val="00492C9A"/>
    <w:rsid w:val="00492CCA"/>
    <w:rsid w:val="00492D2D"/>
    <w:rsid w:val="00492E5F"/>
    <w:rsid w:val="00493327"/>
    <w:rsid w:val="004936C8"/>
    <w:rsid w:val="00493D14"/>
    <w:rsid w:val="0049421F"/>
    <w:rsid w:val="004942BC"/>
    <w:rsid w:val="0049448A"/>
    <w:rsid w:val="00494638"/>
    <w:rsid w:val="00494885"/>
    <w:rsid w:val="00495333"/>
    <w:rsid w:val="00495438"/>
    <w:rsid w:val="00495CED"/>
    <w:rsid w:val="0049602B"/>
    <w:rsid w:val="004960F2"/>
    <w:rsid w:val="00496637"/>
    <w:rsid w:val="004969B5"/>
    <w:rsid w:val="0049736B"/>
    <w:rsid w:val="004A064F"/>
    <w:rsid w:val="004A0A3C"/>
    <w:rsid w:val="004A0B6D"/>
    <w:rsid w:val="004A0B83"/>
    <w:rsid w:val="004A0F7E"/>
    <w:rsid w:val="004A0FCC"/>
    <w:rsid w:val="004A1935"/>
    <w:rsid w:val="004A1A55"/>
    <w:rsid w:val="004A21FC"/>
    <w:rsid w:val="004A2612"/>
    <w:rsid w:val="004A28CA"/>
    <w:rsid w:val="004A2DD6"/>
    <w:rsid w:val="004A2F97"/>
    <w:rsid w:val="004A3663"/>
    <w:rsid w:val="004A3AAE"/>
    <w:rsid w:val="004A3C56"/>
    <w:rsid w:val="004A3C84"/>
    <w:rsid w:val="004A417D"/>
    <w:rsid w:val="004A49B7"/>
    <w:rsid w:val="004A4A9D"/>
    <w:rsid w:val="004A4EB8"/>
    <w:rsid w:val="004A4F3D"/>
    <w:rsid w:val="004A4FE5"/>
    <w:rsid w:val="004A504B"/>
    <w:rsid w:val="004A50E1"/>
    <w:rsid w:val="004A513D"/>
    <w:rsid w:val="004A52E9"/>
    <w:rsid w:val="004A5536"/>
    <w:rsid w:val="004A558C"/>
    <w:rsid w:val="004A5813"/>
    <w:rsid w:val="004A595F"/>
    <w:rsid w:val="004A5CCB"/>
    <w:rsid w:val="004A5E99"/>
    <w:rsid w:val="004A607E"/>
    <w:rsid w:val="004A62B6"/>
    <w:rsid w:val="004A635F"/>
    <w:rsid w:val="004A6612"/>
    <w:rsid w:val="004A66FD"/>
    <w:rsid w:val="004A6722"/>
    <w:rsid w:val="004A67CC"/>
    <w:rsid w:val="004A734A"/>
    <w:rsid w:val="004A745E"/>
    <w:rsid w:val="004A75A3"/>
    <w:rsid w:val="004A77AB"/>
    <w:rsid w:val="004A7A65"/>
    <w:rsid w:val="004A7CBE"/>
    <w:rsid w:val="004A7CC1"/>
    <w:rsid w:val="004A7D5A"/>
    <w:rsid w:val="004A7F20"/>
    <w:rsid w:val="004A7F3E"/>
    <w:rsid w:val="004B0251"/>
    <w:rsid w:val="004B0C12"/>
    <w:rsid w:val="004B144B"/>
    <w:rsid w:val="004B15C1"/>
    <w:rsid w:val="004B16CF"/>
    <w:rsid w:val="004B1966"/>
    <w:rsid w:val="004B1D1D"/>
    <w:rsid w:val="004B1E2F"/>
    <w:rsid w:val="004B1E5F"/>
    <w:rsid w:val="004B2A21"/>
    <w:rsid w:val="004B2D1B"/>
    <w:rsid w:val="004B2EC2"/>
    <w:rsid w:val="004B2F2F"/>
    <w:rsid w:val="004B357A"/>
    <w:rsid w:val="004B3672"/>
    <w:rsid w:val="004B3800"/>
    <w:rsid w:val="004B38BE"/>
    <w:rsid w:val="004B3ED1"/>
    <w:rsid w:val="004B4CC8"/>
    <w:rsid w:val="004B4E19"/>
    <w:rsid w:val="004B4F99"/>
    <w:rsid w:val="004B509C"/>
    <w:rsid w:val="004B5161"/>
    <w:rsid w:val="004B54CC"/>
    <w:rsid w:val="004B5514"/>
    <w:rsid w:val="004B593E"/>
    <w:rsid w:val="004B5B94"/>
    <w:rsid w:val="004B6028"/>
    <w:rsid w:val="004B6224"/>
    <w:rsid w:val="004B6358"/>
    <w:rsid w:val="004B64AC"/>
    <w:rsid w:val="004B64E3"/>
    <w:rsid w:val="004B6947"/>
    <w:rsid w:val="004B6A0D"/>
    <w:rsid w:val="004B757D"/>
    <w:rsid w:val="004B7648"/>
    <w:rsid w:val="004B7E39"/>
    <w:rsid w:val="004C074B"/>
    <w:rsid w:val="004C07C5"/>
    <w:rsid w:val="004C0861"/>
    <w:rsid w:val="004C0B36"/>
    <w:rsid w:val="004C0C65"/>
    <w:rsid w:val="004C116B"/>
    <w:rsid w:val="004C12F9"/>
    <w:rsid w:val="004C1CED"/>
    <w:rsid w:val="004C1CEF"/>
    <w:rsid w:val="004C1CF6"/>
    <w:rsid w:val="004C1F95"/>
    <w:rsid w:val="004C203B"/>
    <w:rsid w:val="004C23C8"/>
    <w:rsid w:val="004C25AE"/>
    <w:rsid w:val="004C28EB"/>
    <w:rsid w:val="004C296E"/>
    <w:rsid w:val="004C2B0D"/>
    <w:rsid w:val="004C2F47"/>
    <w:rsid w:val="004C3EFE"/>
    <w:rsid w:val="004C4113"/>
    <w:rsid w:val="004C4977"/>
    <w:rsid w:val="004C4AA1"/>
    <w:rsid w:val="004C5489"/>
    <w:rsid w:val="004C57F9"/>
    <w:rsid w:val="004C5A33"/>
    <w:rsid w:val="004C5ABE"/>
    <w:rsid w:val="004C62D4"/>
    <w:rsid w:val="004C6A86"/>
    <w:rsid w:val="004C6C71"/>
    <w:rsid w:val="004C7A7A"/>
    <w:rsid w:val="004C7CF2"/>
    <w:rsid w:val="004D0505"/>
    <w:rsid w:val="004D0855"/>
    <w:rsid w:val="004D1000"/>
    <w:rsid w:val="004D180F"/>
    <w:rsid w:val="004D1D88"/>
    <w:rsid w:val="004D2A2B"/>
    <w:rsid w:val="004D3093"/>
    <w:rsid w:val="004D35B6"/>
    <w:rsid w:val="004D3BEF"/>
    <w:rsid w:val="004D3CF3"/>
    <w:rsid w:val="004D3FB0"/>
    <w:rsid w:val="004D42D7"/>
    <w:rsid w:val="004D453B"/>
    <w:rsid w:val="004D460E"/>
    <w:rsid w:val="004D472F"/>
    <w:rsid w:val="004D4CE4"/>
    <w:rsid w:val="004D50B8"/>
    <w:rsid w:val="004D53D9"/>
    <w:rsid w:val="004D5B97"/>
    <w:rsid w:val="004D5B99"/>
    <w:rsid w:val="004D5CE3"/>
    <w:rsid w:val="004D5D37"/>
    <w:rsid w:val="004D5EEA"/>
    <w:rsid w:val="004D6028"/>
    <w:rsid w:val="004D612D"/>
    <w:rsid w:val="004D64E5"/>
    <w:rsid w:val="004D66D2"/>
    <w:rsid w:val="004D6A8C"/>
    <w:rsid w:val="004D6C11"/>
    <w:rsid w:val="004D7981"/>
    <w:rsid w:val="004D7E28"/>
    <w:rsid w:val="004E03A7"/>
    <w:rsid w:val="004E0745"/>
    <w:rsid w:val="004E0867"/>
    <w:rsid w:val="004E0933"/>
    <w:rsid w:val="004E097E"/>
    <w:rsid w:val="004E0B4E"/>
    <w:rsid w:val="004E0FC7"/>
    <w:rsid w:val="004E15D9"/>
    <w:rsid w:val="004E1909"/>
    <w:rsid w:val="004E1ACA"/>
    <w:rsid w:val="004E1D6E"/>
    <w:rsid w:val="004E2452"/>
    <w:rsid w:val="004E2506"/>
    <w:rsid w:val="004E29B3"/>
    <w:rsid w:val="004E2EE5"/>
    <w:rsid w:val="004E3105"/>
    <w:rsid w:val="004E31A4"/>
    <w:rsid w:val="004E45CF"/>
    <w:rsid w:val="004E4772"/>
    <w:rsid w:val="004E4E26"/>
    <w:rsid w:val="004E5179"/>
    <w:rsid w:val="004E53EA"/>
    <w:rsid w:val="004E54C0"/>
    <w:rsid w:val="004E58B1"/>
    <w:rsid w:val="004E5BDD"/>
    <w:rsid w:val="004E5D0F"/>
    <w:rsid w:val="004E65A5"/>
    <w:rsid w:val="004E6793"/>
    <w:rsid w:val="004E6A17"/>
    <w:rsid w:val="004E6E16"/>
    <w:rsid w:val="004E70FC"/>
    <w:rsid w:val="004E7E01"/>
    <w:rsid w:val="004F00B1"/>
    <w:rsid w:val="004F013F"/>
    <w:rsid w:val="004F04CB"/>
    <w:rsid w:val="004F0619"/>
    <w:rsid w:val="004F0768"/>
    <w:rsid w:val="004F0B7C"/>
    <w:rsid w:val="004F11AC"/>
    <w:rsid w:val="004F135D"/>
    <w:rsid w:val="004F14E4"/>
    <w:rsid w:val="004F15F8"/>
    <w:rsid w:val="004F1DB4"/>
    <w:rsid w:val="004F21D6"/>
    <w:rsid w:val="004F2BFB"/>
    <w:rsid w:val="004F2CF3"/>
    <w:rsid w:val="004F2D1B"/>
    <w:rsid w:val="004F2DE0"/>
    <w:rsid w:val="004F32F8"/>
    <w:rsid w:val="004F3D03"/>
    <w:rsid w:val="004F3D0D"/>
    <w:rsid w:val="004F3DF7"/>
    <w:rsid w:val="004F434F"/>
    <w:rsid w:val="004F4699"/>
    <w:rsid w:val="004F520A"/>
    <w:rsid w:val="004F5236"/>
    <w:rsid w:val="004F5F7B"/>
    <w:rsid w:val="004F5FA2"/>
    <w:rsid w:val="004F63B2"/>
    <w:rsid w:val="004F6536"/>
    <w:rsid w:val="004F67AF"/>
    <w:rsid w:val="004F6A41"/>
    <w:rsid w:val="004F6BE1"/>
    <w:rsid w:val="004F6C47"/>
    <w:rsid w:val="004F7CB9"/>
    <w:rsid w:val="00500363"/>
    <w:rsid w:val="0050057F"/>
    <w:rsid w:val="005009B3"/>
    <w:rsid w:val="00500C66"/>
    <w:rsid w:val="00500E68"/>
    <w:rsid w:val="005021E1"/>
    <w:rsid w:val="0050227A"/>
    <w:rsid w:val="00502337"/>
    <w:rsid w:val="005023C4"/>
    <w:rsid w:val="00502919"/>
    <w:rsid w:val="00502B85"/>
    <w:rsid w:val="00502BB4"/>
    <w:rsid w:val="00502DC9"/>
    <w:rsid w:val="0050315A"/>
    <w:rsid w:val="0050360C"/>
    <w:rsid w:val="0050369B"/>
    <w:rsid w:val="005036EB"/>
    <w:rsid w:val="00503A5F"/>
    <w:rsid w:val="00504012"/>
    <w:rsid w:val="00504025"/>
    <w:rsid w:val="0050412C"/>
    <w:rsid w:val="0050466F"/>
    <w:rsid w:val="00504824"/>
    <w:rsid w:val="00504A0C"/>
    <w:rsid w:val="00505BC9"/>
    <w:rsid w:val="00506223"/>
    <w:rsid w:val="00506577"/>
    <w:rsid w:val="00506DE7"/>
    <w:rsid w:val="00506E8C"/>
    <w:rsid w:val="00506E93"/>
    <w:rsid w:val="00506EF6"/>
    <w:rsid w:val="00506F7C"/>
    <w:rsid w:val="005071C1"/>
    <w:rsid w:val="005071F0"/>
    <w:rsid w:val="005076DE"/>
    <w:rsid w:val="00507716"/>
    <w:rsid w:val="005078C3"/>
    <w:rsid w:val="00507932"/>
    <w:rsid w:val="00507EC4"/>
    <w:rsid w:val="00507EED"/>
    <w:rsid w:val="005109B5"/>
    <w:rsid w:val="005109C4"/>
    <w:rsid w:val="00510C32"/>
    <w:rsid w:val="00510D07"/>
    <w:rsid w:val="00511840"/>
    <w:rsid w:val="005119F7"/>
    <w:rsid w:val="00511C8B"/>
    <w:rsid w:val="00512A38"/>
    <w:rsid w:val="0051354F"/>
    <w:rsid w:val="00513624"/>
    <w:rsid w:val="00513628"/>
    <w:rsid w:val="0051365E"/>
    <w:rsid w:val="005138D1"/>
    <w:rsid w:val="005139B9"/>
    <w:rsid w:val="00513E43"/>
    <w:rsid w:val="0051517B"/>
    <w:rsid w:val="00515644"/>
    <w:rsid w:val="00515760"/>
    <w:rsid w:val="00515E38"/>
    <w:rsid w:val="00515FA5"/>
    <w:rsid w:val="00516A29"/>
    <w:rsid w:val="00516EA2"/>
    <w:rsid w:val="00517085"/>
    <w:rsid w:val="005174C6"/>
    <w:rsid w:val="00517984"/>
    <w:rsid w:val="00517C0D"/>
    <w:rsid w:val="005205D9"/>
    <w:rsid w:val="00520B0C"/>
    <w:rsid w:val="00520C58"/>
    <w:rsid w:val="00520F9D"/>
    <w:rsid w:val="00521365"/>
    <w:rsid w:val="00521A44"/>
    <w:rsid w:val="00521FCC"/>
    <w:rsid w:val="0052218E"/>
    <w:rsid w:val="00522257"/>
    <w:rsid w:val="005225CD"/>
    <w:rsid w:val="00522746"/>
    <w:rsid w:val="00522925"/>
    <w:rsid w:val="00522B09"/>
    <w:rsid w:val="00522ED7"/>
    <w:rsid w:val="0052309A"/>
    <w:rsid w:val="00523409"/>
    <w:rsid w:val="0052345F"/>
    <w:rsid w:val="005236F3"/>
    <w:rsid w:val="0052382D"/>
    <w:rsid w:val="00523964"/>
    <w:rsid w:val="00523B42"/>
    <w:rsid w:val="0052467F"/>
    <w:rsid w:val="005246E0"/>
    <w:rsid w:val="00524DCB"/>
    <w:rsid w:val="00524E13"/>
    <w:rsid w:val="00524FDE"/>
    <w:rsid w:val="005251D2"/>
    <w:rsid w:val="0052550F"/>
    <w:rsid w:val="00525514"/>
    <w:rsid w:val="005259EB"/>
    <w:rsid w:val="00525F54"/>
    <w:rsid w:val="0052615C"/>
    <w:rsid w:val="005263B7"/>
    <w:rsid w:val="005269F8"/>
    <w:rsid w:val="00526AF9"/>
    <w:rsid w:val="00526B1E"/>
    <w:rsid w:val="00526FBB"/>
    <w:rsid w:val="00527448"/>
    <w:rsid w:val="00530214"/>
    <w:rsid w:val="00530323"/>
    <w:rsid w:val="005307D8"/>
    <w:rsid w:val="0053083B"/>
    <w:rsid w:val="00530AAE"/>
    <w:rsid w:val="00530C4E"/>
    <w:rsid w:val="005310A2"/>
    <w:rsid w:val="005310F7"/>
    <w:rsid w:val="005311BE"/>
    <w:rsid w:val="0053170A"/>
    <w:rsid w:val="0053173A"/>
    <w:rsid w:val="00531D4E"/>
    <w:rsid w:val="005321DE"/>
    <w:rsid w:val="005322DE"/>
    <w:rsid w:val="00532E4E"/>
    <w:rsid w:val="00533061"/>
    <w:rsid w:val="0053354C"/>
    <w:rsid w:val="00533840"/>
    <w:rsid w:val="00533AC2"/>
    <w:rsid w:val="00534509"/>
    <w:rsid w:val="0053505C"/>
    <w:rsid w:val="005356C1"/>
    <w:rsid w:val="00535D57"/>
    <w:rsid w:val="005365A3"/>
    <w:rsid w:val="00536653"/>
    <w:rsid w:val="00536C7E"/>
    <w:rsid w:val="00537221"/>
    <w:rsid w:val="0053749C"/>
    <w:rsid w:val="0053765D"/>
    <w:rsid w:val="00537730"/>
    <w:rsid w:val="00537AF3"/>
    <w:rsid w:val="0054018A"/>
    <w:rsid w:val="00540377"/>
    <w:rsid w:val="005407D4"/>
    <w:rsid w:val="0054084D"/>
    <w:rsid w:val="00540999"/>
    <w:rsid w:val="0054110B"/>
    <w:rsid w:val="0054114A"/>
    <w:rsid w:val="005411D0"/>
    <w:rsid w:val="00541234"/>
    <w:rsid w:val="005417C8"/>
    <w:rsid w:val="00541C0B"/>
    <w:rsid w:val="00541F0D"/>
    <w:rsid w:val="00541FB6"/>
    <w:rsid w:val="00542154"/>
    <w:rsid w:val="00542614"/>
    <w:rsid w:val="00542AC9"/>
    <w:rsid w:val="00542D66"/>
    <w:rsid w:val="00542E65"/>
    <w:rsid w:val="00542F4B"/>
    <w:rsid w:val="005433DC"/>
    <w:rsid w:val="00543470"/>
    <w:rsid w:val="005437FB"/>
    <w:rsid w:val="00543998"/>
    <w:rsid w:val="005439C1"/>
    <w:rsid w:val="00543A6C"/>
    <w:rsid w:val="00543CE5"/>
    <w:rsid w:val="00543DED"/>
    <w:rsid w:val="00543F5D"/>
    <w:rsid w:val="0054402E"/>
    <w:rsid w:val="00544123"/>
    <w:rsid w:val="005447DA"/>
    <w:rsid w:val="00544A71"/>
    <w:rsid w:val="0054545B"/>
    <w:rsid w:val="005457B5"/>
    <w:rsid w:val="00545A01"/>
    <w:rsid w:val="00545A25"/>
    <w:rsid w:val="0054663B"/>
    <w:rsid w:val="0054673E"/>
    <w:rsid w:val="00546B02"/>
    <w:rsid w:val="00546B5C"/>
    <w:rsid w:val="00546EFB"/>
    <w:rsid w:val="00547978"/>
    <w:rsid w:val="00547ADC"/>
    <w:rsid w:val="005500B7"/>
    <w:rsid w:val="00550535"/>
    <w:rsid w:val="005506A2"/>
    <w:rsid w:val="00550B5E"/>
    <w:rsid w:val="00550C82"/>
    <w:rsid w:val="00550CB7"/>
    <w:rsid w:val="00550D0E"/>
    <w:rsid w:val="005510BB"/>
    <w:rsid w:val="00551218"/>
    <w:rsid w:val="0055133A"/>
    <w:rsid w:val="00551362"/>
    <w:rsid w:val="00551899"/>
    <w:rsid w:val="00551C97"/>
    <w:rsid w:val="005521B7"/>
    <w:rsid w:val="00552820"/>
    <w:rsid w:val="0055282E"/>
    <w:rsid w:val="00553089"/>
    <w:rsid w:val="0055333B"/>
    <w:rsid w:val="00553B64"/>
    <w:rsid w:val="00553C62"/>
    <w:rsid w:val="00553D92"/>
    <w:rsid w:val="005541D5"/>
    <w:rsid w:val="00554C22"/>
    <w:rsid w:val="005553D6"/>
    <w:rsid w:val="0055618A"/>
    <w:rsid w:val="0055619F"/>
    <w:rsid w:val="005564A5"/>
    <w:rsid w:val="005564AB"/>
    <w:rsid w:val="00556B2B"/>
    <w:rsid w:val="00557274"/>
    <w:rsid w:val="0055747B"/>
    <w:rsid w:val="00557504"/>
    <w:rsid w:val="0055750F"/>
    <w:rsid w:val="00557754"/>
    <w:rsid w:val="00557BB7"/>
    <w:rsid w:val="00560592"/>
    <w:rsid w:val="005605C6"/>
    <w:rsid w:val="00560601"/>
    <w:rsid w:val="00560737"/>
    <w:rsid w:val="00560A8C"/>
    <w:rsid w:val="00560CC4"/>
    <w:rsid w:val="005614B8"/>
    <w:rsid w:val="00561BCF"/>
    <w:rsid w:val="00561C9B"/>
    <w:rsid w:val="00561E86"/>
    <w:rsid w:val="0056247F"/>
    <w:rsid w:val="00562498"/>
    <w:rsid w:val="005633F2"/>
    <w:rsid w:val="00563D40"/>
    <w:rsid w:val="0056412F"/>
    <w:rsid w:val="005642C4"/>
    <w:rsid w:val="00564612"/>
    <w:rsid w:val="00564647"/>
    <w:rsid w:val="00564886"/>
    <w:rsid w:val="00564CA0"/>
    <w:rsid w:val="00564DAE"/>
    <w:rsid w:val="00565221"/>
    <w:rsid w:val="00565386"/>
    <w:rsid w:val="005653D3"/>
    <w:rsid w:val="00566160"/>
    <w:rsid w:val="005665B2"/>
    <w:rsid w:val="005667CC"/>
    <w:rsid w:val="00566F66"/>
    <w:rsid w:val="005678E0"/>
    <w:rsid w:val="00567D74"/>
    <w:rsid w:val="00567F2F"/>
    <w:rsid w:val="0057050D"/>
    <w:rsid w:val="00570731"/>
    <w:rsid w:val="00570F19"/>
    <w:rsid w:val="00571168"/>
    <w:rsid w:val="005711B1"/>
    <w:rsid w:val="005711C6"/>
    <w:rsid w:val="00571342"/>
    <w:rsid w:val="005718E0"/>
    <w:rsid w:val="00571A48"/>
    <w:rsid w:val="00571F44"/>
    <w:rsid w:val="00572106"/>
    <w:rsid w:val="00572305"/>
    <w:rsid w:val="0057271B"/>
    <w:rsid w:val="00572984"/>
    <w:rsid w:val="00572C5D"/>
    <w:rsid w:val="005730C3"/>
    <w:rsid w:val="005731DF"/>
    <w:rsid w:val="00573603"/>
    <w:rsid w:val="00573BF8"/>
    <w:rsid w:val="00573BFC"/>
    <w:rsid w:val="005745CC"/>
    <w:rsid w:val="00574F91"/>
    <w:rsid w:val="005750F7"/>
    <w:rsid w:val="00575583"/>
    <w:rsid w:val="005756B3"/>
    <w:rsid w:val="00575886"/>
    <w:rsid w:val="0057594D"/>
    <w:rsid w:val="005761C5"/>
    <w:rsid w:val="0057646E"/>
    <w:rsid w:val="005768D9"/>
    <w:rsid w:val="005768E1"/>
    <w:rsid w:val="00576E74"/>
    <w:rsid w:val="00576FB9"/>
    <w:rsid w:val="00577171"/>
    <w:rsid w:val="0057740C"/>
    <w:rsid w:val="00577439"/>
    <w:rsid w:val="0057761D"/>
    <w:rsid w:val="00577FC2"/>
    <w:rsid w:val="00580481"/>
    <w:rsid w:val="00580580"/>
    <w:rsid w:val="00580F52"/>
    <w:rsid w:val="00580F65"/>
    <w:rsid w:val="0058112D"/>
    <w:rsid w:val="005813A0"/>
    <w:rsid w:val="00581458"/>
    <w:rsid w:val="0058174C"/>
    <w:rsid w:val="00581B46"/>
    <w:rsid w:val="00582008"/>
    <w:rsid w:val="00582015"/>
    <w:rsid w:val="00582171"/>
    <w:rsid w:val="00582839"/>
    <w:rsid w:val="0058299A"/>
    <w:rsid w:val="00582D63"/>
    <w:rsid w:val="00582D98"/>
    <w:rsid w:val="00582F9B"/>
    <w:rsid w:val="00583931"/>
    <w:rsid w:val="00583C44"/>
    <w:rsid w:val="00583D63"/>
    <w:rsid w:val="00583EF5"/>
    <w:rsid w:val="005847BE"/>
    <w:rsid w:val="00584813"/>
    <w:rsid w:val="00584E83"/>
    <w:rsid w:val="00585954"/>
    <w:rsid w:val="005859A0"/>
    <w:rsid w:val="00586314"/>
    <w:rsid w:val="00586799"/>
    <w:rsid w:val="00586933"/>
    <w:rsid w:val="00586980"/>
    <w:rsid w:val="00587244"/>
    <w:rsid w:val="00587945"/>
    <w:rsid w:val="00590139"/>
    <w:rsid w:val="00590696"/>
    <w:rsid w:val="0059076D"/>
    <w:rsid w:val="00590CDB"/>
    <w:rsid w:val="00591AD8"/>
    <w:rsid w:val="00591B87"/>
    <w:rsid w:val="00591DA2"/>
    <w:rsid w:val="00591E35"/>
    <w:rsid w:val="005925BB"/>
    <w:rsid w:val="00592774"/>
    <w:rsid w:val="00592A3E"/>
    <w:rsid w:val="00592B86"/>
    <w:rsid w:val="00592C96"/>
    <w:rsid w:val="00592D5B"/>
    <w:rsid w:val="00593476"/>
    <w:rsid w:val="005935AD"/>
    <w:rsid w:val="005939E1"/>
    <w:rsid w:val="005947F4"/>
    <w:rsid w:val="00595728"/>
    <w:rsid w:val="00595C75"/>
    <w:rsid w:val="00596271"/>
    <w:rsid w:val="00596689"/>
    <w:rsid w:val="0059678F"/>
    <w:rsid w:val="00596ACB"/>
    <w:rsid w:val="00596F02"/>
    <w:rsid w:val="005973E6"/>
    <w:rsid w:val="0059766A"/>
    <w:rsid w:val="005A0919"/>
    <w:rsid w:val="005A09F6"/>
    <w:rsid w:val="005A0B23"/>
    <w:rsid w:val="005A0CCF"/>
    <w:rsid w:val="005A0FA6"/>
    <w:rsid w:val="005A1681"/>
    <w:rsid w:val="005A183A"/>
    <w:rsid w:val="005A19CF"/>
    <w:rsid w:val="005A1D07"/>
    <w:rsid w:val="005A1F67"/>
    <w:rsid w:val="005A237F"/>
    <w:rsid w:val="005A2380"/>
    <w:rsid w:val="005A241D"/>
    <w:rsid w:val="005A2B4D"/>
    <w:rsid w:val="005A367B"/>
    <w:rsid w:val="005A3B5A"/>
    <w:rsid w:val="005A3DB6"/>
    <w:rsid w:val="005A47A1"/>
    <w:rsid w:val="005A4AD6"/>
    <w:rsid w:val="005A4C52"/>
    <w:rsid w:val="005A4ED6"/>
    <w:rsid w:val="005A4F2F"/>
    <w:rsid w:val="005A51A8"/>
    <w:rsid w:val="005A5CE7"/>
    <w:rsid w:val="005A5F95"/>
    <w:rsid w:val="005A6303"/>
    <w:rsid w:val="005A6CD8"/>
    <w:rsid w:val="005A6E01"/>
    <w:rsid w:val="005A6E54"/>
    <w:rsid w:val="005A6EF1"/>
    <w:rsid w:val="005A72EC"/>
    <w:rsid w:val="005A7510"/>
    <w:rsid w:val="005A758D"/>
    <w:rsid w:val="005A7A4B"/>
    <w:rsid w:val="005B05A6"/>
    <w:rsid w:val="005B08C7"/>
    <w:rsid w:val="005B1314"/>
    <w:rsid w:val="005B1758"/>
    <w:rsid w:val="005B1F24"/>
    <w:rsid w:val="005B2078"/>
    <w:rsid w:val="005B22F2"/>
    <w:rsid w:val="005B2691"/>
    <w:rsid w:val="005B2A0E"/>
    <w:rsid w:val="005B2B54"/>
    <w:rsid w:val="005B354D"/>
    <w:rsid w:val="005B376B"/>
    <w:rsid w:val="005B39B8"/>
    <w:rsid w:val="005B3C84"/>
    <w:rsid w:val="005B3F2B"/>
    <w:rsid w:val="005B3F3E"/>
    <w:rsid w:val="005B3F7C"/>
    <w:rsid w:val="005B4ADC"/>
    <w:rsid w:val="005B5859"/>
    <w:rsid w:val="005B586B"/>
    <w:rsid w:val="005B58A6"/>
    <w:rsid w:val="005B5934"/>
    <w:rsid w:val="005B5C7D"/>
    <w:rsid w:val="005B5D21"/>
    <w:rsid w:val="005B5E94"/>
    <w:rsid w:val="005B6201"/>
    <w:rsid w:val="005B6468"/>
    <w:rsid w:val="005B6492"/>
    <w:rsid w:val="005B64E4"/>
    <w:rsid w:val="005B6762"/>
    <w:rsid w:val="005B6B17"/>
    <w:rsid w:val="005B6B2F"/>
    <w:rsid w:val="005B6CA2"/>
    <w:rsid w:val="005B6FFB"/>
    <w:rsid w:val="005B72AA"/>
    <w:rsid w:val="005B740C"/>
    <w:rsid w:val="005B7866"/>
    <w:rsid w:val="005B7ADE"/>
    <w:rsid w:val="005B7CB2"/>
    <w:rsid w:val="005B7F4D"/>
    <w:rsid w:val="005C0432"/>
    <w:rsid w:val="005C05C7"/>
    <w:rsid w:val="005C087C"/>
    <w:rsid w:val="005C0973"/>
    <w:rsid w:val="005C097D"/>
    <w:rsid w:val="005C1030"/>
    <w:rsid w:val="005C147C"/>
    <w:rsid w:val="005C1D24"/>
    <w:rsid w:val="005C2089"/>
    <w:rsid w:val="005C2118"/>
    <w:rsid w:val="005C2760"/>
    <w:rsid w:val="005C2953"/>
    <w:rsid w:val="005C2DE0"/>
    <w:rsid w:val="005C372E"/>
    <w:rsid w:val="005C4316"/>
    <w:rsid w:val="005C441F"/>
    <w:rsid w:val="005C44AB"/>
    <w:rsid w:val="005C4B05"/>
    <w:rsid w:val="005C5253"/>
    <w:rsid w:val="005C53DF"/>
    <w:rsid w:val="005C5BF2"/>
    <w:rsid w:val="005C5D21"/>
    <w:rsid w:val="005C690B"/>
    <w:rsid w:val="005C6985"/>
    <w:rsid w:val="005C6BD9"/>
    <w:rsid w:val="005C6C54"/>
    <w:rsid w:val="005C6CEE"/>
    <w:rsid w:val="005C7352"/>
    <w:rsid w:val="005C7624"/>
    <w:rsid w:val="005C7FA4"/>
    <w:rsid w:val="005D05EB"/>
    <w:rsid w:val="005D0CE3"/>
    <w:rsid w:val="005D0DCB"/>
    <w:rsid w:val="005D10B9"/>
    <w:rsid w:val="005D1B53"/>
    <w:rsid w:val="005D2265"/>
    <w:rsid w:val="005D23CF"/>
    <w:rsid w:val="005D290E"/>
    <w:rsid w:val="005D29DE"/>
    <w:rsid w:val="005D2A34"/>
    <w:rsid w:val="005D2CAC"/>
    <w:rsid w:val="005D2EAB"/>
    <w:rsid w:val="005D35D1"/>
    <w:rsid w:val="005D3883"/>
    <w:rsid w:val="005D40A0"/>
    <w:rsid w:val="005D410A"/>
    <w:rsid w:val="005D4CD1"/>
    <w:rsid w:val="005D4E44"/>
    <w:rsid w:val="005D5172"/>
    <w:rsid w:val="005D5443"/>
    <w:rsid w:val="005D558B"/>
    <w:rsid w:val="005D55A9"/>
    <w:rsid w:val="005D55BE"/>
    <w:rsid w:val="005D5728"/>
    <w:rsid w:val="005D5752"/>
    <w:rsid w:val="005D5785"/>
    <w:rsid w:val="005D59D3"/>
    <w:rsid w:val="005D5FED"/>
    <w:rsid w:val="005D6540"/>
    <w:rsid w:val="005D69BF"/>
    <w:rsid w:val="005D70D9"/>
    <w:rsid w:val="005D72BA"/>
    <w:rsid w:val="005D74E3"/>
    <w:rsid w:val="005D75F8"/>
    <w:rsid w:val="005D78BA"/>
    <w:rsid w:val="005D7B59"/>
    <w:rsid w:val="005D7B5D"/>
    <w:rsid w:val="005D7C8D"/>
    <w:rsid w:val="005D7D40"/>
    <w:rsid w:val="005E05FB"/>
    <w:rsid w:val="005E14FA"/>
    <w:rsid w:val="005E15A4"/>
    <w:rsid w:val="005E180F"/>
    <w:rsid w:val="005E1AFA"/>
    <w:rsid w:val="005E200E"/>
    <w:rsid w:val="005E2208"/>
    <w:rsid w:val="005E2C5F"/>
    <w:rsid w:val="005E33FB"/>
    <w:rsid w:val="005E36A4"/>
    <w:rsid w:val="005E3DCD"/>
    <w:rsid w:val="005E3F88"/>
    <w:rsid w:val="005E411C"/>
    <w:rsid w:val="005E4369"/>
    <w:rsid w:val="005E43EB"/>
    <w:rsid w:val="005E4B6F"/>
    <w:rsid w:val="005E4F6F"/>
    <w:rsid w:val="005E50D0"/>
    <w:rsid w:val="005E5363"/>
    <w:rsid w:val="005E571B"/>
    <w:rsid w:val="005E5D1D"/>
    <w:rsid w:val="005E60BE"/>
    <w:rsid w:val="005E64C3"/>
    <w:rsid w:val="005E6717"/>
    <w:rsid w:val="005E69C7"/>
    <w:rsid w:val="005E73ED"/>
    <w:rsid w:val="005E74E2"/>
    <w:rsid w:val="005E78AA"/>
    <w:rsid w:val="005F08B2"/>
    <w:rsid w:val="005F09EA"/>
    <w:rsid w:val="005F166C"/>
    <w:rsid w:val="005F18B1"/>
    <w:rsid w:val="005F1B41"/>
    <w:rsid w:val="005F1C03"/>
    <w:rsid w:val="005F1C74"/>
    <w:rsid w:val="005F1F00"/>
    <w:rsid w:val="005F244B"/>
    <w:rsid w:val="005F25BE"/>
    <w:rsid w:val="005F2654"/>
    <w:rsid w:val="005F2903"/>
    <w:rsid w:val="005F29AD"/>
    <w:rsid w:val="005F2CC3"/>
    <w:rsid w:val="005F2E30"/>
    <w:rsid w:val="005F30F4"/>
    <w:rsid w:val="005F3194"/>
    <w:rsid w:val="005F31B7"/>
    <w:rsid w:val="005F32FA"/>
    <w:rsid w:val="005F356C"/>
    <w:rsid w:val="005F3755"/>
    <w:rsid w:val="005F3786"/>
    <w:rsid w:val="005F384F"/>
    <w:rsid w:val="005F3BF3"/>
    <w:rsid w:val="005F415B"/>
    <w:rsid w:val="005F4954"/>
    <w:rsid w:val="005F4FF5"/>
    <w:rsid w:val="005F5302"/>
    <w:rsid w:val="005F56E9"/>
    <w:rsid w:val="005F594C"/>
    <w:rsid w:val="005F5B52"/>
    <w:rsid w:val="005F5C40"/>
    <w:rsid w:val="005F5F07"/>
    <w:rsid w:val="005F5F29"/>
    <w:rsid w:val="005F6072"/>
    <w:rsid w:val="005F622A"/>
    <w:rsid w:val="005F6405"/>
    <w:rsid w:val="005F6793"/>
    <w:rsid w:val="005F683E"/>
    <w:rsid w:val="005F6968"/>
    <w:rsid w:val="005F6A19"/>
    <w:rsid w:val="005F6C50"/>
    <w:rsid w:val="005F6F53"/>
    <w:rsid w:val="005F7A4D"/>
    <w:rsid w:val="005F7F90"/>
    <w:rsid w:val="00600126"/>
    <w:rsid w:val="006002F6"/>
    <w:rsid w:val="006009DF"/>
    <w:rsid w:val="00600B23"/>
    <w:rsid w:val="00600B3D"/>
    <w:rsid w:val="00600C2B"/>
    <w:rsid w:val="00600EAE"/>
    <w:rsid w:val="006010B6"/>
    <w:rsid w:val="00601B7A"/>
    <w:rsid w:val="006031E9"/>
    <w:rsid w:val="00603EDC"/>
    <w:rsid w:val="00604048"/>
    <w:rsid w:val="00604796"/>
    <w:rsid w:val="00604B62"/>
    <w:rsid w:val="00604BA8"/>
    <w:rsid w:val="0060510E"/>
    <w:rsid w:val="00605451"/>
    <w:rsid w:val="0060557F"/>
    <w:rsid w:val="0060589C"/>
    <w:rsid w:val="00605A85"/>
    <w:rsid w:val="00605B9E"/>
    <w:rsid w:val="00605EF6"/>
    <w:rsid w:val="00606585"/>
    <w:rsid w:val="00606DD0"/>
    <w:rsid w:val="0060752D"/>
    <w:rsid w:val="00607A45"/>
    <w:rsid w:val="00607ACD"/>
    <w:rsid w:val="00607DCB"/>
    <w:rsid w:val="006104AF"/>
    <w:rsid w:val="0061089F"/>
    <w:rsid w:val="00610CE9"/>
    <w:rsid w:val="006118DE"/>
    <w:rsid w:val="00611B38"/>
    <w:rsid w:val="0061228F"/>
    <w:rsid w:val="00612D80"/>
    <w:rsid w:val="00612E63"/>
    <w:rsid w:val="00612ED2"/>
    <w:rsid w:val="0061389A"/>
    <w:rsid w:val="00613E47"/>
    <w:rsid w:val="006145E9"/>
    <w:rsid w:val="00615A02"/>
    <w:rsid w:val="0061627E"/>
    <w:rsid w:val="0061679D"/>
    <w:rsid w:val="00616A10"/>
    <w:rsid w:val="00616B1B"/>
    <w:rsid w:val="006171DE"/>
    <w:rsid w:val="0061720A"/>
    <w:rsid w:val="006178F4"/>
    <w:rsid w:val="00620245"/>
    <w:rsid w:val="00620BDB"/>
    <w:rsid w:val="006215FA"/>
    <w:rsid w:val="0062189C"/>
    <w:rsid w:val="00621B9C"/>
    <w:rsid w:val="00621BD5"/>
    <w:rsid w:val="00621FC3"/>
    <w:rsid w:val="00622541"/>
    <w:rsid w:val="00622560"/>
    <w:rsid w:val="006234D6"/>
    <w:rsid w:val="00623704"/>
    <w:rsid w:val="00623825"/>
    <w:rsid w:val="00623986"/>
    <w:rsid w:val="006249DC"/>
    <w:rsid w:val="00624A91"/>
    <w:rsid w:val="00624BEB"/>
    <w:rsid w:val="00625093"/>
    <w:rsid w:val="006255D1"/>
    <w:rsid w:val="006258A1"/>
    <w:rsid w:val="00625B1C"/>
    <w:rsid w:val="00625E3A"/>
    <w:rsid w:val="00625EED"/>
    <w:rsid w:val="00625F0E"/>
    <w:rsid w:val="00626E56"/>
    <w:rsid w:val="00626E84"/>
    <w:rsid w:val="006279F0"/>
    <w:rsid w:val="00627A18"/>
    <w:rsid w:val="00627AB7"/>
    <w:rsid w:val="0063040C"/>
    <w:rsid w:val="006306BA"/>
    <w:rsid w:val="00630B7B"/>
    <w:rsid w:val="00631C11"/>
    <w:rsid w:val="00631FD9"/>
    <w:rsid w:val="00632046"/>
    <w:rsid w:val="00632141"/>
    <w:rsid w:val="006324D9"/>
    <w:rsid w:val="006324E9"/>
    <w:rsid w:val="00632B04"/>
    <w:rsid w:val="00632CF7"/>
    <w:rsid w:val="00632DC9"/>
    <w:rsid w:val="00633162"/>
    <w:rsid w:val="006333D7"/>
    <w:rsid w:val="0063370D"/>
    <w:rsid w:val="00633AF3"/>
    <w:rsid w:val="00633C0A"/>
    <w:rsid w:val="00633E4A"/>
    <w:rsid w:val="0063427D"/>
    <w:rsid w:val="0063479C"/>
    <w:rsid w:val="00634DE4"/>
    <w:rsid w:val="0063500B"/>
    <w:rsid w:val="00635516"/>
    <w:rsid w:val="0063553A"/>
    <w:rsid w:val="00635728"/>
    <w:rsid w:val="006357DE"/>
    <w:rsid w:val="00635B61"/>
    <w:rsid w:val="00635C2C"/>
    <w:rsid w:val="00635C35"/>
    <w:rsid w:val="00635CBD"/>
    <w:rsid w:val="00635E5D"/>
    <w:rsid w:val="0063603B"/>
    <w:rsid w:val="00636421"/>
    <w:rsid w:val="0063645B"/>
    <w:rsid w:val="00636923"/>
    <w:rsid w:val="00636CD1"/>
    <w:rsid w:val="006371B2"/>
    <w:rsid w:val="006372A0"/>
    <w:rsid w:val="00637476"/>
    <w:rsid w:val="006375FB"/>
    <w:rsid w:val="006376B7"/>
    <w:rsid w:val="00637A70"/>
    <w:rsid w:val="00637ABF"/>
    <w:rsid w:val="00637B4F"/>
    <w:rsid w:val="00637C86"/>
    <w:rsid w:val="0064013C"/>
    <w:rsid w:val="0064021E"/>
    <w:rsid w:val="00640358"/>
    <w:rsid w:val="0064047B"/>
    <w:rsid w:val="00640607"/>
    <w:rsid w:val="00640AD5"/>
    <w:rsid w:val="00640CE2"/>
    <w:rsid w:val="00640F34"/>
    <w:rsid w:val="00640FD6"/>
    <w:rsid w:val="00641314"/>
    <w:rsid w:val="006415F4"/>
    <w:rsid w:val="00641ADF"/>
    <w:rsid w:val="00641D75"/>
    <w:rsid w:val="00641E78"/>
    <w:rsid w:val="0064267C"/>
    <w:rsid w:val="00642BB6"/>
    <w:rsid w:val="00642C27"/>
    <w:rsid w:val="00642F99"/>
    <w:rsid w:val="00642FAF"/>
    <w:rsid w:val="0064340A"/>
    <w:rsid w:val="006439C2"/>
    <w:rsid w:val="00643AD5"/>
    <w:rsid w:val="00643AEA"/>
    <w:rsid w:val="00643C89"/>
    <w:rsid w:val="006440F4"/>
    <w:rsid w:val="006447D8"/>
    <w:rsid w:val="00644A0E"/>
    <w:rsid w:val="006450F5"/>
    <w:rsid w:val="006451BA"/>
    <w:rsid w:val="00645CFD"/>
    <w:rsid w:val="00645D14"/>
    <w:rsid w:val="00645DDC"/>
    <w:rsid w:val="006464F4"/>
    <w:rsid w:val="00646B9D"/>
    <w:rsid w:val="00646E26"/>
    <w:rsid w:val="00647603"/>
    <w:rsid w:val="00647941"/>
    <w:rsid w:val="00647BEF"/>
    <w:rsid w:val="00647D8C"/>
    <w:rsid w:val="006502E8"/>
    <w:rsid w:val="0065090D"/>
    <w:rsid w:val="00651AB2"/>
    <w:rsid w:val="00651B1E"/>
    <w:rsid w:val="00651C29"/>
    <w:rsid w:val="00652506"/>
    <w:rsid w:val="00652B0C"/>
    <w:rsid w:val="00652F74"/>
    <w:rsid w:val="006532CA"/>
    <w:rsid w:val="00654233"/>
    <w:rsid w:val="00654263"/>
    <w:rsid w:val="006542C5"/>
    <w:rsid w:val="006542F5"/>
    <w:rsid w:val="00654A3E"/>
    <w:rsid w:val="00654DBE"/>
    <w:rsid w:val="0065513A"/>
    <w:rsid w:val="0065541B"/>
    <w:rsid w:val="006557E3"/>
    <w:rsid w:val="0065586E"/>
    <w:rsid w:val="00655A32"/>
    <w:rsid w:val="00656194"/>
    <w:rsid w:val="00656A00"/>
    <w:rsid w:val="00656F65"/>
    <w:rsid w:val="00656FBD"/>
    <w:rsid w:val="00657029"/>
    <w:rsid w:val="006575D7"/>
    <w:rsid w:val="006577BA"/>
    <w:rsid w:val="006609D7"/>
    <w:rsid w:val="00660C53"/>
    <w:rsid w:val="006612AA"/>
    <w:rsid w:val="006615EA"/>
    <w:rsid w:val="006616DF"/>
    <w:rsid w:val="00661707"/>
    <w:rsid w:val="00661716"/>
    <w:rsid w:val="00661BF2"/>
    <w:rsid w:val="00661EEF"/>
    <w:rsid w:val="006620D7"/>
    <w:rsid w:val="00662562"/>
    <w:rsid w:val="00662BEA"/>
    <w:rsid w:val="006630A5"/>
    <w:rsid w:val="0066350C"/>
    <w:rsid w:val="00663845"/>
    <w:rsid w:val="00663A8C"/>
    <w:rsid w:val="00663DF9"/>
    <w:rsid w:val="00663E2E"/>
    <w:rsid w:val="00663E8F"/>
    <w:rsid w:val="0066402A"/>
    <w:rsid w:val="0066437B"/>
    <w:rsid w:val="0066459D"/>
    <w:rsid w:val="00664608"/>
    <w:rsid w:val="0066481D"/>
    <w:rsid w:val="00664E3E"/>
    <w:rsid w:val="00664F94"/>
    <w:rsid w:val="00665C6C"/>
    <w:rsid w:val="00665CC3"/>
    <w:rsid w:val="00666971"/>
    <w:rsid w:val="006669F9"/>
    <w:rsid w:val="0066709B"/>
    <w:rsid w:val="0066710D"/>
    <w:rsid w:val="00667A8B"/>
    <w:rsid w:val="00667D16"/>
    <w:rsid w:val="0067021E"/>
    <w:rsid w:val="0067071A"/>
    <w:rsid w:val="00670968"/>
    <w:rsid w:val="006709AB"/>
    <w:rsid w:val="00670C37"/>
    <w:rsid w:val="00670D45"/>
    <w:rsid w:val="006710D6"/>
    <w:rsid w:val="006713CC"/>
    <w:rsid w:val="006715A6"/>
    <w:rsid w:val="00671C06"/>
    <w:rsid w:val="006721B9"/>
    <w:rsid w:val="006726C9"/>
    <w:rsid w:val="00672A8A"/>
    <w:rsid w:val="00672B3B"/>
    <w:rsid w:val="00672B67"/>
    <w:rsid w:val="00673083"/>
    <w:rsid w:val="006731E9"/>
    <w:rsid w:val="0067346B"/>
    <w:rsid w:val="00673479"/>
    <w:rsid w:val="006734B6"/>
    <w:rsid w:val="006738A2"/>
    <w:rsid w:val="006738B0"/>
    <w:rsid w:val="00673B97"/>
    <w:rsid w:val="00674828"/>
    <w:rsid w:val="00674E46"/>
    <w:rsid w:val="00674E85"/>
    <w:rsid w:val="0067501F"/>
    <w:rsid w:val="0067505A"/>
    <w:rsid w:val="00675098"/>
    <w:rsid w:val="00675786"/>
    <w:rsid w:val="006758D5"/>
    <w:rsid w:val="006767C0"/>
    <w:rsid w:val="00676C52"/>
    <w:rsid w:val="00676E43"/>
    <w:rsid w:val="006770AD"/>
    <w:rsid w:val="0068017F"/>
    <w:rsid w:val="00680275"/>
    <w:rsid w:val="00680420"/>
    <w:rsid w:val="00680EAC"/>
    <w:rsid w:val="00680F6E"/>
    <w:rsid w:val="006815B0"/>
    <w:rsid w:val="006816F2"/>
    <w:rsid w:val="00681779"/>
    <w:rsid w:val="0068199A"/>
    <w:rsid w:val="00681A9E"/>
    <w:rsid w:val="00681EC0"/>
    <w:rsid w:val="006827E7"/>
    <w:rsid w:val="00682928"/>
    <w:rsid w:val="006829AE"/>
    <w:rsid w:val="00682F40"/>
    <w:rsid w:val="00683566"/>
    <w:rsid w:val="006836D1"/>
    <w:rsid w:val="00683A9E"/>
    <w:rsid w:val="00683C05"/>
    <w:rsid w:val="00683C2A"/>
    <w:rsid w:val="00683E52"/>
    <w:rsid w:val="00683F32"/>
    <w:rsid w:val="00683F6E"/>
    <w:rsid w:val="00684478"/>
    <w:rsid w:val="0068515B"/>
    <w:rsid w:val="00685245"/>
    <w:rsid w:val="00685483"/>
    <w:rsid w:val="0068557C"/>
    <w:rsid w:val="0068584B"/>
    <w:rsid w:val="00685B25"/>
    <w:rsid w:val="00685B4C"/>
    <w:rsid w:val="00685B8B"/>
    <w:rsid w:val="00685BFE"/>
    <w:rsid w:val="006863A0"/>
    <w:rsid w:val="006866B6"/>
    <w:rsid w:val="006869E9"/>
    <w:rsid w:val="006873BF"/>
    <w:rsid w:val="0068744E"/>
    <w:rsid w:val="00687487"/>
    <w:rsid w:val="006874EF"/>
    <w:rsid w:val="00687789"/>
    <w:rsid w:val="00687D7C"/>
    <w:rsid w:val="0069000F"/>
    <w:rsid w:val="00690034"/>
    <w:rsid w:val="00690314"/>
    <w:rsid w:val="00690468"/>
    <w:rsid w:val="0069059A"/>
    <w:rsid w:val="00690676"/>
    <w:rsid w:val="0069079E"/>
    <w:rsid w:val="00690A54"/>
    <w:rsid w:val="00690EFE"/>
    <w:rsid w:val="00690F52"/>
    <w:rsid w:val="00691552"/>
    <w:rsid w:val="00691806"/>
    <w:rsid w:val="00691983"/>
    <w:rsid w:val="00691E84"/>
    <w:rsid w:val="00692526"/>
    <w:rsid w:val="00692947"/>
    <w:rsid w:val="00692E15"/>
    <w:rsid w:val="00692FA9"/>
    <w:rsid w:val="006932FC"/>
    <w:rsid w:val="00693CDE"/>
    <w:rsid w:val="00693DAE"/>
    <w:rsid w:val="00693E40"/>
    <w:rsid w:val="00694168"/>
    <w:rsid w:val="0069439E"/>
    <w:rsid w:val="00694617"/>
    <w:rsid w:val="00694918"/>
    <w:rsid w:val="00694AB0"/>
    <w:rsid w:val="00694BE1"/>
    <w:rsid w:val="00694DEA"/>
    <w:rsid w:val="006950BA"/>
    <w:rsid w:val="006956A5"/>
    <w:rsid w:val="00695A68"/>
    <w:rsid w:val="00695E31"/>
    <w:rsid w:val="006961F0"/>
    <w:rsid w:val="006963BF"/>
    <w:rsid w:val="0069679A"/>
    <w:rsid w:val="00696928"/>
    <w:rsid w:val="00696FDD"/>
    <w:rsid w:val="00697392"/>
    <w:rsid w:val="00697541"/>
    <w:rsid w:val="00697813"/>
    <w:rsid w:val="006979FC"/>
    <w:rsid w:val="00697FDC"/>
    <w:rsid w:val="006A00B3"/>
    <w:rsid w:val="006A0221"/>
    <w:rsid w:val="006A0388"/>
    <w:rsid w:val="006A04BC"/>
    <w:rsid w:val="006A0656"/>
    <w:rsid w:val="006A0C44"/>
    <w:rsid w:val="006A0D5D"/>
    <w:rsid w:val="006A1119"/>
    <w:rsid w:val="006A1369"/>
    <w:rsid w:val="006A14C3"/>
    <w:rsid w:val="006A159B"/>
    <w:rsid w:val="006A1A2B"/>
    <w:rsid w:val="006A1C45"/>
    <w:rsid w:val="006A1ECC"/>
    <w:rsid w:val="006A2200"/>
    <w:rsid w:val="006A2314"/>
    <w:rsid w:val="006A2A66"/>
    <w:rsid w:val="006A2DEF"/>
    <w:rsid w:val="006A3006"/>
    <w:rsid w:val="006A312C"/>
    <w:rsid w:val="006A38BF"/>
    <w:rsid w:val="006A3B13"/>
    <w:rsid w:val="006A3B7B"/>
    <w:rsid w:val="006A3C9B"/>
    <w:rsid w:val="006A412D"/>
    <w:rsid w:val="006A41A0"/>
    <w:rsid w:val="006A46B0"/>
    <w:rsid w:val="006A49CC"/>
    <w:rsid w:val="006A54DD"/>
    <w:rsid w:val="006A588C"/>
    <w:rsid w:val="006A5B12"/>
    <w:rsid w:val="006A5FD8"/>
    <w:rsid w:val="006A60BE"/>
    <w:rsid w:val="006A639C"/>
    <w:rsid w:val="006A65FA"/>
    <w:rsid w:val="006A6999"/>
    <w:rsid w:val="006A6F76"/>
    <w:rsid w:val="006A7698"/>
    <w:rsid w:val="006A777D"/>
    <w:rsid w:val="006A7F02"/>
    <w:rsid w:val="006B0281"/>
    <w:rsid w:val="006B0329"/>
    <w:rsid w:val="006B0436"/>
    <w:rsid w:val="006B082C"/>
    <w:rsid w:val="006B0D86"/>
    <w:rsid w:val="006B1288"/>
    <w:rsid w:val="006B1320"/>
    <w:rsid w:val="006B1B0C"/>
    <w:rsid w:val="006B1EAC"/>
    <w:rsid w:val="006B2DC6"/>
    <w:rsid w:val="006B2F0B"/>
    <w:rsid w:val="006B313A"/>
    <w:rsid w:val="006B31A0"/>
    <w:rsid w:val="006B3689"/>
    <w:rsid w:val="006B3DAF"/>
    <w:rsid w:val="006B3DD8"/>
    <w:rsid w:val="006B4161"/>
    <w:rsid w:val="006B41FD"/>
    <w:rsid w:val="006B42BB"/>
    <w:rsid w:val="006B458D"/>
    <w:rsid w:val="006B4758"/>
    <w:rsid w:val="006B56A5"/>
    <w:rsid w:val="006B5A4B"/>
    <w:rsid w:val="006B5FA1"/>
    <w:rsid w:val="006B6640"/>
    <w:rsid w:val="006B6A99"/>
    <w:rsid w:val="006B70E9"/>
    <w:rsid w:val="006B728F"/>
    <w:rsid w:val="006B7487"/>
    <w:rsid w:val="006B7879"/>
    <w:rsid w:val="006B787F"/>
    <w:rsid w:val="006B7CCB"/>
    <w:rsid w:val="006B7E49"/>
    <w:rsid w:val="006C01EA"/>
    <w:rsid w:val="006C0A52"/>
    <w:rsid w:val="006C0CF7"/>
    <w:rsid w:val="006C1513"/>
    <w:rsid w:val="006C16C0"/>
    <w:rsid w:val="006C1976"/>
    <w:rsid w:val="006C1F4A"/>
    <w:rsid w:val="006C207E"/>
    <w:rsid w:val="006C2352"/>
    <w:rsid w:val="006C2411"/>
    <w:rsid w:val="006C2548"/>
    <w:rsid w:val="006C2605"/>
    <w:rsid w:val="006C293A"/>
    <w:rsid w:val="006C2BBF"/>
    <w:rsid w:val="006C3C70"/>
    <w:rsid w:val="006C3DCC"/>
    <w:rsid w:val="006C4487"/>
    <w:rsid w:val="006C44BA"/>
    <w:rsid w:val="006C477D"/>
    <w:rsid w:val="006C4A38"/>
    <w:rsid w:val="006C4ED5"/>
    <w:rsid w:val="006C4F83"/>
    <w:rsid w:val="006C523D"/>
    <w:rsid w:val="006C539A"/>
    <w:rsid w:val="006C545A"/>
    <w:rsid w:val="006C5F21"/>
    <w:rsid w:val="006C6273"/>
    <w:rsid w:val="006C68E0"/>
    <w:rsid w:val="006C6E31"/>
    <w:rsid w:val="006C6F0C"/>
    <w:rsid w:val="006C7CBE"/>
    <w:rsid w:val="006C7CBF"/>
    <w:rsid w:val="006C7E80"/>
    <w:rsid w:val="006C7ECB"/>
    <w:rsid w:val="006D00FC"/>
    <w:rsid w:val="006D0484"/>
    <w:rsid w:val="006D0C56"/>
    <w:rsid w:val="006D1038"/>
    <w:rsid w:val="006D1155"/>
    <w:rsid w:val="006D11DD"/>
    <w:rsid w:val="006D16C2"/>
    <w:rsid w:val="006D1812"/>
    <w:rsid w:val="006D193A"/>
    <w:rsid w:val="006D1BBD"/>
    <w:rsid w:val="006D2100"/>
    <w:rsid w:val="006D2180"/>
    <w:rsid w:val="006D2299"/>
    <w:rsid w:val="006D229D"/>
    <w:rsid w:val="006D260B"/>
    <w:rsid w:val="006D2BB2"/>
    <w:rsid w:val="006D3308"/>
    <w:rsid w:val="006D3522"/>
    <w:rsid w:val="006D3564"/>
    <w:rsid w:val="006D4180"/>
    <w:rsid w:val="006D4245"/>
    <w:rsid w:val="006D436C"/>
    <w:rsid w:val="006D47CE"/>
    <w:rsid w:val="006D4D22"/>
    <w:rsid w:val="006D4D81"/>
    <w:rsid w:val="006D4DE6"/>
    <w:rsid w:val="006D54B0"/>
    <w:rsid w:val="006D580E"/>
    <w:rsid w:val="006D58CC"/>
    <w:rsid w:val="006D5CEE"/>
    <w:rsid w:val="006D5D65"/>
    <w:rsid w:val="006D608D"/>
    <w:rsid w:val="006D6247"/>
    <w:rsid w:val="006D630C"/>
    <w:rsid w:val="006D649E"/>
    <w:rsid w:val="006D7222"/>
    <w:rsid w:val="006D7515"/>
    <w:rsid w:val="006D76C3"/>
    <w:rsid w:val="006D7CEB"/>
    <w:rsid w:val="006D7D62"/>
    <w:rsid w:val="006D7EA7"/>
    <w:rsid w:val="006E001C"/>
    <w:rsid w:val="006E01EF"/>
    <w:rsid w:val="006E028D"/>
    <w:rsid w:val="006E0881"/>
    <w:rsid w:val="006E0B4B"/>
    <w:rsid w:val="006E1291"/>
    <w:rsid w:val="006E13F7"/>
    <w:rsid w:val="006E1A3E"/>
    <w:rsid w:val="006E1C4D"/>
    <w:rsid w:val="006E1E2F"/>
    <w:rsid w:val="006E1F07"/>
    <w:rsid w:val="006E2C55"/>
    <w:rsid w:val="006E2D61"/>
    <w:rsid w:val="006E2F8B"/>
    <w:rsid w:val="006E39AD"/>
    <w:rsid w:val="006E41AA"/>
    <w:rsid w:val="006E425C"/>
    <w:rsid w:val="006E4738"/>
    <w:rsid w:val="006E4B0D"/>
    <w:rsid w:val="006E4E8E"/>
    <w:rsid w:val="006E4F57"/>
    <w:rsid w:val="006E532F"/>
    <w:rsid w:val="006E5413"/>
    <w:rsid w:val="006E559F"/>
    <w:rsid w:val="006E6663"/>
    <w:rsid w:val="006E682F"/>
    <w:rsid w:val="006E68ED"/>
    <w:rsid w:val="006E6B48"/>
    <w:rsid w:val="006E6BFB"/>
    <w:rsid w:val="006E6E78"/>
    <w:rsid w:val="006E7114"/>
    <w:rsid w:val="006E73CE"/>
    <w:rsid w:val="006F010A"/>
    <w:rsid w:val="006F087A"/>
    <w:rsid w:val="006F0EC9"/>
    <w:rsid w:val="006F1019"/>
    <w:rsid w:val="006F11CD"/>
    <w:rsid w:val="006F1F7B"/>
    <w:rsid w:val="006F2403"/>
    <w:rsid w:val="006F251C"/>
    <w:rsid w:val="006F26E8"/>
    <w:rsid w:val="006F2920"/>
    <w:rsid w:val="006F2A99"/>
    <w:rsid w:val="006F303A"/>
    <w:rsid w:val="006F32EB"/>
    <w:rsid w:val="006F3571"/>
    <w:rsid w:val="006F3A94"/>
    <w:rsid w:val="006F4F28"/>
    <w:rsid w:val="006F51E0"/>
    <w:rsid w:val="006F532F"/>
    <w:rsid w:val="006F55D0"/>
    <w:rsid w:val="006F581F"/>
    <w:rsid w:val="006F5856"/>
    <w:rsid w:val="006F5928"/>
    <w:rsid w:val="006F592C"/>
    <w:rsid w:val="006F594C"/>
    <w:rsid w:val="006F61EB"/>
    <w:rsid w:val="006F6232"/>
    <w:rsid w:val="006F638F"/>
    <w:rsid w:val="006F66DB"/>
    <w:rsid w:val="006F714C"/>
    <w:rsid w:val="006F766F"/>
    <w:rsid w:val="006F7F51"/>
    <w:rsid w:val="00700302"/>
    <w:rsid w:val="0070052E"/>
    <w:rsid w:val="007007A7"/>
    <w:rsid w:val="00700C37"/>
    <w:rsid w:val="00700D4F"/>
    <w:rsid w:val="0070117B"/>
    <w:rsid w:val="00701209"/>
    <w:rsid w:val="007016D7"/>
    <w:rsid w:val="00702993"/>
    <w:rsid w:val="00702A1D"/>
    <w:rsid w:val="00702AAB"/>
    <w:rsid w:val="00702B56"/>
    <w:rsid w:val="00702F31"/>
    <w:rsid w:val="00703531"/>
    <w:rsid w:val="00704010"/>
    <w:rsid w:val="007041E2"/>
    <w:rsid w:val="007046BF"/>
    <w:rsid w:val="007048E5"/>
    <w:rsid w:val="0070492F"/>
    <w:rsid w:val="00704B7F"/>
    <w:rsid w:val="00704C7E"/>
    <w:rsid w:val="00704D5D"/>
    <w:rsid w:val="007057CD"/>
    <w:rsid w:val="00705A27"/>
    <w:rsid w:val="00705E30"/>
    <w:rsid w:val="0070623E"/>
    <w:rsid w:val="007063A5"/>
    <w:rsid w:val="00706424"/>
    <w:rsid w:val="007066B8"/>
    <w:rsid w:val="007069F7"/>
    <w:rsid w:val="00706C68"/>
    <w:rsid w:val="007070AB"/>
    <w:rsid w:val="007072D8"/>
    <w:rsid w:val="007074C0"/>
    <w:rsid w:val="00707ABD"/>
    <w:rsid w:val="007100EA"/>
    <w:rsid w:val="007103E6"/>
    <w:rsid w:val="0071091C"/>
    <w:rsid w:val="00710C60"/>
    <w:rsid w:val="00710D3C"/>
    <w:rsid w:val="00710DB9"/>
    <w:rsid w:val="0071113E"/>
    <w:rsid w:val="0071140D"/>
    <w:rsid w:val="007117B7"/>
    <w:rsid w:val="007120CF"/>
    <w:rsid w:val="0071226A"/>
    <w:rsid w:val="007129CC"/>
    <w:rsid w:val="00712E58"/>
    <w:rsid w:val="00712E77"/>
    <w:rsid w:val="007131EA"/>
    <w:rsid w:val="00713396"/>
    <w:rsid w:val="00713B94"/>
    <w:rsid w:val="00713CDB"/>
    <w:rsid w:val="00713D93"/>
    <w:rsid w:val="00713E0D"/>
    <w:rsid w:val="00713F62"/>
    <w:rsid w:val="00713F7D"/>
    <w:rsid w:val="007140EF"/>
    <w:rsid w:val="00715137"/>
    <w:rsid w:val="00715571"/>
    <w:rsid w:val="0071596B"/>
    <w:rsid w:val="007159A3"/>
    <w:rsid w:val="00715FDA"/>
    <w:rsid w:val="007160C4"/>
    <w:rsid w:val="00717328"/>
    <w:rsid w:val="007174D8"/>
    <w:rsid w:val="00717A3F"/>
    <w:rsid w:val="00717AF4"/>
    <w:rsid w:val="00717C34"/>
    <w:rsid w:val="00717D69"/>
    <w:rsid w:val="00720097"/>
    <w:rsid w:val="00720454"/>
    <w:rsid w:val="00720502"/>
    <w:rsid w:val="0072070D"/>
    <w:rsid w:val="00720714"/>
    <w:rsid w:val="00720B28"/>
    <w:rsid w:val="0072108E"/>
    <w:rsid w:val="00721198"/>
    <w:rsid w:val="00722408"/>
    <w:rsid w:val="00722593"/>
    <w:rsid w:val="00722621"/>
    <w:rsid w:val="00722797"/>
    <w:rsid w:val="007227BD"/>
    <w:rsid w:val="00722BED"/>
    <w:rsid w:val="0072353B"/>
    <w:rsid w:val="00723947"/>
    <w:rsid w:val="0072399F"/>
    <w:rsid w:val="00724096"/>
    <w:rsid w:val="0072409B"/>
    <w:rsid w:val="0072447B"/>
    <w:rsid w:val="00724EF1"/>
    <w:rsid w:val="00724EF8"/>
    <w:rsid w:val="007253CD"/>
    <w:rsid w:val="00725B1C"/>
    <w:rsid w:val="00725B66"/>
    <w:rsid w:val="00725E49"/>
    <w:rsid w:val="00726F61"/>
    <w:rsid w:val="00726F81"/>
    <w:rsid w:val="007270A9"/>
    <w:rsid w:val="007273B8"/>
    <w:rsid w:val="00727592"/>
    <w:rsid w:val="00730284"/>
    <w:rsid w:val="00730853"/>
    <w:rsid w:val="00730C85"/>
    <w:rsid w:val="00730D4C"/>
    <w:rsid w:val="007315B4"/>
    <w:rsid w:val="00731624"/>
    <w:rsid w:val="007318AE"/>
    <w:rsid w:val="00731DA0"/>
    <w:rsid w:val="00731E51"/>
    <w:rsid w:val="00732491"/>
    <w:rsid w:val="00732889"/>
    <w:rsid w:val="0073312C"/>
    <w:rsid w:val="00733BFB"/>
    <w:rsid w:val="00734005"/>
    <w:rsid w:val="00734238"/>
    <w:rsid w:val="00734366"/>
    <w:rsid w:val="0073453D"/>
    <w:rsid w:val="0073463B"/>
    <w:rsid w:val="0073489C"/>
    <w:rsid w:val="007348A5"/>
    <w:rsid w:val="00735140"/>
    <w:rsid w:val="007354C9"/>
    <w:rsid w:val="007367D5"/>
    <w:rsid w:val="00736ADF"/>
    <w:rsid w:val="00736AE4"/>
    <w:rsid w:val="00736DA5"/>
    <w:rsid w:val="00736DF6"/>
    <w:rsid w:val="007371FA"/>
    <w:rsid w:val="00737952"/>
    <w:rsid w:val="0074021F"/>
    <w:rsid w:val="007408A4"/>
    <w:rsid w:val="00740968"/>
    <w:rsid w:val="00740BCC"/>
    <w:rsid w:val="00740F1B"/>
    <w:rsid w:val="00741907"/>
    <w:rsid w:val="00741A44"/>
    <w:rsid w:val="00742582"/>
    <w:rsid w:val="00742594"/>
    <w:rsid w:val="007426FA"/>
    <w:rsid w:val="007429DF"/>
    <w:rsid w:val="00742C2B"/>
    <w:rsid w:val="0074331E"/>
    <w:rsid w:val="00743388"/>
    <w:rsid w:val="00744284"/>
    <w:rsid w:val="007442A5"/>
    <w:rsid w:val="0074476F"/>
    <w:rsid w:val="0074496D"/>
    <w:rsid w:val="00744AB1"/>
    <w:rsid w:val="00744B47"/>
    <w:rsid w:val="00744D7F"/>
    <w:rsid w:val="00744E31"/>
    <w:rsid w:val="00745399"/>
    <w:rsid w:val="00745860"/>
    <w:rsid w:val="00745882"/>
    <w:rsid w:val="00745B07"/>
    <w:rsid w:val="00745C5E"/>
    <w:rsid w:val="007462D0"/>
    <w:rsid w:val="0074688A"/>
    <w:rsid w:val="00746EA7"/>
    <w:rsid w:val="00746F1B"/>
    <w:rsid w:val="007474F0"/>
    <w:rsid w:val="00747693"/>
    <w:rsid w:val="00747AD6"/>
    <w:rsid w:val="00747C4F"/>
    <w:rsid w:val="00747D70"/>
    <w:rsid w:val="00747DD5"/>
    <w:rsid w:val="0075088D"/>
    <w:rsid w:val="00751983"/>
    <w:rsid w:val="00751AE0"/>
    <w:rsid w:val="0075258C"/>
    <w:rsid w:val="00752E20"/>
    <w:rsid w:val="007535A3"/>
    <w:rsid w:val="00753A61"/>
    <w:rsid w:val="007546C7"/>
    <w:rsid w:val="00755032"/>
    <w:rsid w:val="007550C8"/>
    <w:rsid w:val="0075510F"/>
    <w:rsid w:val="00755252"/>
    <w:rsid w:val="007552AB"/>
    <w:rsid w:val="00755805"/>
    <w:rsid w:val="007558FD"/>
    <w:rsid w:val="00755B95"/>
    <w:rsid w:val="007564F8"/>
    <w:rsid w:val="00756575"/>
    <w:rsid w:val="007569AD"/>
    <w:rsid w:val="00756A52"/>
    <w:rsid w:val="00756B83"/>
    <w:rsid w:val="007572EB"/>
    <w:rsid w:val="007576FD"/>
    <w:rsid w:val="00757701"/>
    <w:rsid w:val="0075779B"/>
    <w:rsid w:val="007600C2"/>
    <w:rsid w:val="00760116"/>
    <w:rsid w:val="0076022C"/>
    <w:rsid w:val="00760320"/>
    <w:rsid w:val="007605AA"/>
    <w:rsid w:val="00760617"/>
    <w:rsid w:val="00761D09"/>
    <w:rsid w:val="00762191"/>
    <w:rsid w:val="00762CC0"/>
    <w:rsid w:val="0076328D"/>
    <w:rsid w:val="007632A6"/>
    <w:rsid w:val="0076375E"/>
    <w:rsid w:val="007637B9"/>
    <w:rsid w:val="00763A2F"/>
    <w:rsid w:val="00763BD9"/>
    <w:rsid w:val="007646A2"/>
    <w:rsid w:val="00764E2A"/>
    <w:rsid w:val="00765015"/>
    <w:rsid w:val="007655A9"/>
    <w:rsid w:val="00765806"/>
    <w:rsid w:val="007659ED"/>
    <w:rsid w:val="00765B68"/>
    <w:rsid w:val="00766640"/>
    <w:rsid w:val="0076692C"/>
    <w:rsid w:val="00766AE2"/>
    <w:rsid w:val="00766D28"/>
    <w:rsid w:val="00766F3C"/>
    <w:rsid w:val="007670FA"/>
    <w:rsid w:val="0076712B"/>
    <w:rsid w:val="00767732"/>
    <w:rsid w:val="00767A4C"/>
    <w:rsid w:val="00767A5D"/>
    <w:rsid w:val="00767BC3"/>
    <w:rsid w:val="007703B5"/>
    <w:rsid w:val="00770700"/>
    <w:rsid w:val="007709AF"/>
    <w:rsid w:val="00770FEC"/>
    <w:rsid w:val="00771100"/>
    <w:rsid w:val="00772198"/>
    <w:rsid w:val="007723D8"/>
    <w:rsid w:val="0077243E"/>
    <w:rsid w:val="00772882"/>
    <w:rsid w:val="00772905"/>
    <w:rsid w:val="00772A5E"/>
    <w:rsid w:val="00773015"/>
    <w:rsid w:val="00774120"/>
    <w:rsid w:val="00774551"/>
    <w:rsid w:val="007747D0"/>
    <w:rsid w:val="00774872"/>
    <w:rsid w:val="00774A7B"/>
    <w:rsid w:val="00774B5D"/>
    <w:rsid w:val="00774E43"/>
    <w:rsid w:val="00774F93"/>
    <w:rsid w:val="007757AF"/>
    <w:rsid w:val="00775913"/>
    <w:rsid w:val="0077644D"/>
    <w:rsid w:val="00776930"/>
    <w:rsid w:val="00776A06"/>
    <w:rsid w:val="00776C94"/>
    <w:rsid w:val="00776D46"/>
    <w:rsid w:val="00776EE5"/>
    <w:rsid w:val="0077701F"/>
    <w:rsid w:val="00777334"/>
    <w:rsid w:val="007773EC"/>
    <w:rsid w:val="00777640"/>
    <w:rsid w:val="0077775B"/>
    <w:rsid w:val="007778D1"/>
    <w:rsid w:val="00777C46"/>
    <w:rsid w:val="007809AA"/>
    <w:rsid w:val="00780C8C"/>
    <w:rsid w:val="00780FA7"/>
    <w:rsid w:val="0078136B"/>
    <w:rsid w:val="0078174C"/>
    <w:rsid w:val="00781B60"/>
    <w:rsid w:val="00781C5D"/>
    <w:rsid w:val="00782141"/>
    <w:rsid w:val="00782902"/>
    <w:rsid w:val="00782B16"/>
    <w:rsid w:val="007831C5"/>
    <w:rsid w:val="007831E3"/>
    <w:rsid w:val="00783541"/>
    <w:rsid w:val="007838C7"/>
    <w:rsid w:val="00783A8D"/>
    <w:rsid w:val="00784940"/>
    <w:rsid w:val="007855B7"/>
    <w:rsid w:val="00785676"/>
    <w:rsid w:val="007856E0"/>
    <w:rsid w:val="00785BC6"/>
    <w:rsid w:val="00785DC9"/>
    <w:rsid w:val="007863EB"/>
    <w:rsid w:val="00786E0E"/>
    <w:rsid w:val="00786F6C"/>
    <w:rsid w:val="007870F3"/>
    <w:rsid w:val="007877E6"/>
    <w:rsid w:val="00790705"/>
    <w:rsid w:val="00790818"/>
    <w:rsid w:val="00790B61"/>
    <w:rsid w:val="00790D3E"/>
    <w:rsid w:val="00790EEA"/>
    <w:rsid w:val="00792C66"/>
    <w:rsid w:val="00792D80"/>
    <w:rsid w:val="00792EFB"/>
    <w:rsid w:val="00793734"/>
    <w:rsid w:val="00793790"/>
    <w:rsid w:val="007937CE"/>
    <w:rsid w:val="007938FD"/>
    <w:rsid w:val="00793A32"/>
    <w:rsid w:val="00793A7E"/>
    <w:rsid w:val="00793BE4"/>
    <w:rsid w:val="007942D2"/>
    <w:rsid w:val="007943AE"/>
    <w:rsid w:val="00794A72"/>
    <w:rsid w:val="007959AE"/>
    <w:rsid w:val="00796074"/>
    <w:rsid w:val="0079639F"/>
    <w:rsid w:val="0079693F"/>
    <w:rsid w:val="00796940"/>
    <w:rsid w:val="00796984"/>
    <w:rsid w:val="00797231"/>
    <w:rsid w:val="007A03AE"/>
    <w:rsid w:val="007A06BF"/>
    <w:rsid w:val="007A080B"/>
    <w:rsid w:val="007A0987"/>
    <w:rsid w:val="007A0D6E"/>
    <w:rsid w:val="007A1054"/>
    <w:rsid w:val="007A1762"/>
    <w:rsid w:val="007A1DE4"/>
    <w:rsid w:val="007A3224"/>
    <w:rsid w:val="007A340B"/>
    <w:rsid w:val="007A393F"/>
    <w:rsid w:val="007A3D53"/>
    <w:rsid w:val="007A41DA"/>
    <w:rsid w:val="007A43F2"/>
    <w:rsid w:val="007A461E"/>
    <w:rsid w:val="007A47D1"/>
    <w:rsid w:val="007A4BD7"/>
    <w:rsid w:val="007A4E3E"/>
    <w:rsid w:val="007A53A3"/>
    <w:rsid w:val="007A56FC"/>
    <w:rsid w:val="007A5F64"/>
    <w:rsid w:val="007A61E6"/>
    <w:rsid w:val="007A6A22"/>
    <w:rsid w:val="007A6E0E"/>
    <w:rsid w:val="007A7907"/>
    <w:rsid w:val="007B0182"/>
    <w:rsid w:val="007B052F"/>
    <w:rsid w:val="007B0717"/>
    <w:rsid w:val="007B0A41"/>
    <w:rsid w:val="007B0B74"/>
    <w:rsid w:val="007B10D6"/>
    <w:rsid w:val="007B158F"/>
    <w:rsid w:val="007B1772"/>
    <w:rsid w:val="007B178E"/>
    <w:rsid w:val="007B187A"/>
    <w:rsid w:val="007B1D71"/>
    <w:rsid w:val="007B1F4B"/>
    <w:rsid w:val="007B242C"/>
    <w:rsid w:val="007B283C"/>
    <w:rsid w:val="007B2C26"/>
    <w:rsid w:val="007B2C7A"/>
    <w:rsid w:val="007B3910"/>
    <w:rsid w:val="007B3BC7"/>
    <w:rsid w:val="007B416A"/>
    <w:rsid w:val="007B41CD"/>
    <w:rsid w:val="007B42CA"/>
    <w:rsid w:val="007B4719"/>
    <w:rsid w:val="007B4CF7"/>
    <w:rsid w:val="007B511F"/>
    <w:rsid w:val="007B541C"/>
    <w:rsid w:val="007B5483"/>
    <w:rsid w:val="007B5788"/>
    <w:rsid w:val="007B5ACE"/>
    <w:rsid w:val="007B5D21"/>
    <w:rsid w:val="007B5D7F"/>
    <w:rsid w:val="007B6175"/>
    <w:rsid w:val="007B66B0"/>
    <w:rsid w:val="007B6CB7"/>
    <w:rsid w:val="007B758B"/>
    <w:rsid w:val="007B77E4"/>
    <w:rsid w:val="007B7F84"/>
    <w:rsid w:val="007C040B"/>
    <w:rsid w:val="007C042B"/>
    <w:rsid w:val="007C0A2D"/>
    <w:rsid w:val="007C0A75"/>
    <w:rsid w:val="007C0BAE"/>
    <w:rsid w:val="007C0CA8"/>
    <w:rsid w:val="007C0CB6"/>
    <w:rsid w:val="007C0DC9"/>
    <w:rsid w:val="007C0F6E"/>
    <w:rsid w:val="007C15B2"/>
    <w:rsid w:val="007C1F37"/>
    <w:rsid w:val="007C21B0"/>
    <w:rsid w:val="007C2274"/>
    <w:rsid w:val="007C285C"/>
    <w:rsid w:val="007C2ABF"/>
    <w:rsid w:val="007C2B64"/>
    <w:rsid w:val="007C2E93"/>
    <w:rsid w:val="007C3298"/>
    <w:rsid w:val="007C33A0"/>
    <w:rsid w:val="007C3CA6"/>
    <w:rsid w:val="007C428D"/>
    <w:rsid w:val="007C444B"/>
    <w:rsid w:val="007C47CA"/>
    <w:rsid w:val="007C48E2"/>
    <w:rsid w:val="007C4A48"/>
    <w:rsid w:val="007C4F89"/>
    <w:rsid w:val="007C53F4"/>
    <w:rsid w:val="007C5F64"/>
    <w:rsid w:val="007C61AD"/>
    <w:rsid w:val="007C6521"/>
    <w:rsid w:val="007C6798"/>
    <w:rsid w:val="007C6D42"/>
    <w:rsid w:val="007C7060"/>
    <w:rsid w:val="007C75E2"/>
    <w:rsid w:val="007C76A3"/>
    <w:rsid w:val="007C7891"/>
    <w:rsid w:val="007C7E9D"/>
    <w:rsid w:val="007D0297"/>
    <w:rsid w:val="007D0311"/>
    <w:rsid w:val="007D05CB"/>
    <w:rsid w:val="007D1700"/>
    <w:rsid w:val="007D1953"/>
    <w:rsid w:val="007D24AB"/>
    <w:rsid w:val="007D2743"/>
    <w:rsid w:val="007D300E"/>
    <w:rsid w:val="007D301E"/>
    <w:rsid w:val="007D316C"/>
    <w:rsid w:val="007D336A"/>
    <w:rsid w:val="007D33B6"/>
    <w:rsid w:val="007D33F8"/>
    <w:rsid w:val="007D3513"/>
    <w:rsid w:val="007D40C8"/>
    <w:rsid w:val="007D473F"/>
    <w:rsid w:val="007D4D0D"/>
    <w:rsid w:val="007D5287"/>
    <w:rsid w:val="007D542F"/>
    <w:rsid w:val="007D5539"/>
    <w:rsid w:val="007D5912"/>
    <w:rsid w:val="007D5D63"/>
    <w:rsid w:val="007D5EB1"/>
    <w:rsid w:val="007D627F"/>
    <w:rsid w:val="007D62A5"/>
    <w:rsid w:val="007D7045"/>
    <w:rsid w:val="007D76E3"/>
    <w:rsid w:val="007D7801"/>
    <w:rsid w:val="007D7D1D"/>
    <w:rsid w:val="007D7F56"/>
    <w:rsid w:val="007D7F85"/>
    <w:rsid w:val="007E0769"/>
    <w:rsid w:val="007E0AD6"/>
    <w:rsid w:val="007E0B15"/>
    <w:rsid w:val="007E0CC8"/>
    <w:rsid w:val="007E0D1A"/>
    <w:rsid w:val="007E1229"/>
    <w:rsid w:val="007E167E"/>
    <w:rsid w:val="007E16F1"/>
    <w:rsid w:val="007E1F50"/>
    <w:rsid w:val="007E2009"/>
    <w:rsid w:val="007E2341"/>
    <w:rsid w:val="007E259C"/>
    <w:rsid w:val="007E2A23"/>
    <w:rsid w:val="007E2E61"/>
    <w:rsid w:val="007E3639"/>
    <w:rsid w:val="007E3834"/>
    <w:rsid w:val="007E3F4F"/>
    <w:rsid w:val="007E4B34"/>
    <w:rsid w:val="007E4E8E"/>
    <w:rsid w:val="007E5A03"/>
    <w:rsid w:val="007E5EB1"/>
    <w:rsid w:val="007E606B"/>
    <w:rsid w:val="007E64CB"/>
    <w:rsid w:val="007E70EA"/>
    <w:rsid w:val="007E751A"/>
    <w:rsid w:val="007E75B9"/>
    <w:rsid w:val="007E77F5"/>
    <w:rsid w:val="007F00FF"/>
    <w:rsid w:val="007F06B5"/>
    <w:rsid w:val="007F0A9B"/>
    <w:rsid w:val="007F0BDE"/>
    <w:rsid w:val="007F1025"/>
    <w:rsid w:val="007F1885"/>
    <w:rsid w:val="007F1D29"/>
    <w:rsid w:val="007F1EDE"/>
    <w:rsid w:val="007F1F0B"/>
    <w:rsid w:val="007F21D0"/>
    <w:rsid w:val="007F2594"/>
    <w:rsid w:val="007F25FA"/>
    <w:rsid w:val="007F29E7"/>
    <w:rsid w:val="007F2E9E"/>
    <w:rsid w:val="007F3059"/>
    <w:rsid w:val="007F3294"/>
    <w:rsid w:val="007F3D70"/>
    <w:rsid w:val="007F439E"/>
    <w:rsid w:val="007F488D"/>
    <w:rsid w:val="007F4C62"/>
    <w:rsid w:val="007F5006"/>
    <w:rsid w:val="007F54C3"/>
    <w:rsid w:val="007F55EC"/>
    <w:rsid w:val="007F588C"/>
    <w:rsid w:val="007F6069"/>
    <w:rsid w:val="007F60B9"/>
    <w:rsid w:val="007F63D0"/>
    <w:rsid w:val="007F6AE4"/>
    <w:rsid w:val="007F7D97"/>
    <w:rsid w:val="007F7EFE"/>
    <w:rsid w:val="008002F4"/>
    <w:rsid w:val="0080035B"/>
    <w:rsid w:val="008005E2"/>
    <w:rsid w:val="008005F8"/>
    <w:rsid w:val="00800CBD"/>
    <w:rsid w:val="0080150D"/>
    <w:rsid w:val="008015EA"/>
    <w:rsid w:val="00801AFF"/>
    <w:rsid w:val="00801CBE"/>
    <w:rsid w:val="00801D71"/>
    <w:rsid w:val="00801D77"/>
    <w:rsid w:val="00802B86"/>
    <w:rsid w:val="00802BC5"/>
    <w:rsid w:val="008043CC"/>
    <w:rsid w:val="008044F3"/>
    <w:rsid w:val="0080465F"/>
    <w:rsid w:val="00804AC2"/>
    <w:rsid w:val="00804AF5"/>
    <w:rsid w:val="00804AF8"/>
    <w:rsid w:val="00804BCB"/>
    <w:rsid w:val="0080549C"/>
    <w:rsid w:val="008055C9"/>
    <w:rsid w:val="00805EF9"/>
    <w:rsid w:val="00806016"/>
    <w:rsid w:val="00806145"/>
    <w:rsid w:val="008068F9"/>
    <w:rsid w:val="00806978"/>
    <w:rsid w:val="00807165"/>
    <w:rsid w:val="008071EA"/>
    <w:rsid w:val="00807625"/>
    <w:rsid w:val="00810348"/>
    <w:rsid w:val="00810371"/>
    <w:rsid w:val="00810501"/>
    <w:rsid w:val="00810FE4"/>
    <w:rsid w:val="0081143B"/>
    <w:rsid w:val="00811533"/>
    <w:rsid w:val="00811858"/>
    <w:rsid w:val="008126FE"/>
    <w:rsid w:val="00812828"/>
    <w:rsid w:val="00812899"/>
    <w:rsid w:val="00812975"/>
    <w:rsid w:val="00812AFB"/>
    <w:rsid w:val="00812EA2"/>
    <w:rsid w:val="00812EBA"/>
    <w:rsid w:val="008130D6"/>
    <w:rsid w:val="0081322C"/>
    <w:rsid w:val="0081340F"/>
    <w:rsid w:val="0081346D"/>
    <w:rsid w:val="00813534"/>
    <w:rsid w:val="0081387E"/>
    <w:rsid w:val="00814874"/>
    <w:rsid w:val="008148C7"/>
    <w:rsid w:val="0081578D"/>
    <w:rsid w:val="00815A74"/>
    <w:rsid w:val="0081624F"/>
    <w:rsid w:val="008167A9"/>
    <w:rsid w:val="0081696C"/>
    <w:rsid w:val="00816F8A"/>
    <w:rsid w:val="00816FDD"/>
    <w:rsid w:val="008175F1"/>
    <w:rsid w:val="0081764B"/>
    <w:rsid w:val="00817948"/>
    <w:rsid w:val="00817DB1"/>
    <w:rsid w:val="00820806"/>
    <w:rsid w:val="00820C9D"/>
    <w:rsid w:val="00820E8E"/>
    <w:rsid w:val="008211CC"/>
    <w:rsid w:val="00821DB3"/>
    <w:rsid w:val="00822068"/>
    <w:rsid w:val="00822115"/>
    <w:rsid w:val="00822261"/>
    <w:rsid w:val="00822485"/>
    <w:rsid w:val="008229ED"/>
    <w:rsid w:val="00822CE9"/>
    <w:rsid w:val="0082359D"/>
    <w:rsid w:val="008239ED"/>
    <w:rsid w:val="008248D3"/>
    <w:rsid w:val="00824919"/>
    <w:rsid w:val="00824A09"/>
    <w:rsid w:val="00824DA3"/>
    <w:rsid w:val="00825D60"/>
    <w:rsid w:val="00826291"/>
    <w:rsid w:val="00826E3E"/>
    <w:rsid w:val="00826E57"/>
    <w:rsid w:val="00826FC8"/>
    <w:rsid w:val="00827B9F"/>
    <w:rsid w:val="00827F56"/>
    <w:rsid w:val="008303CE"/>
    <w:rsid w:val="008304E3"/>
    <w:rsid w:val="00830A12"/>
    <w:rsid w:val="00830E3F"/>
    <w:rsid w:val="00831182"/>
    <w:rsid w:val="008312CF"/>
    <w:rsid w:val="008314BF"/>
    <w:rsid w:val="00831669"/>
    <w:rsid w:val="0083166F"/>
    <w:rsid w:val="00831A60"/>
    <w:rsid w:val="00831BBD"/>
    <w:rsid w:val="00831C4D"/>
    <w:rsid w:val="00832487"/>
    <w:rsid w:val="00832940"/>
    <w:rsid w:val="008335CF"/>
    <w:rsid w:val="00833D58"/>
    <w:rsid w:val="00834134"/>
    <w:rsid w:val="00834419"/>
    <w:rsid w:val="00834836"/>
    <w:rsid w:val="0083504F"/>
    <w:rsid w:val="0083559B"/>
    <w:rsid w:val="00835C74"/>
    <w:rsid w:val="00836789"/>
    <w:rsid w:val="00836960"/>
    <w:rsid w:val="00836A35"/>
    <w:rsid w:val="00836ABE"/>
    <w:rsid w:val="00836F3F"/>
    <w:rsid w:val="0083705E"/>
    <w:rsid w:val="0083713A"/>
    <w:rsid w:val="0083725B"/>
    <w:rsid w:val="008377D0"/>
    <w:rsid w:val="00837894"/>
    <w:rsid w:val="00840123"/>
    <w:rsid w:val="008404E2"/>
    <w:rsid w:val="00840DC2"/>
    <w:rsid w:val="00841171"/>
    <w:rsid w:val="00841403"/>
    <w:rsid w:val="00841509"/>
    <w:rsid w:val="008417CD"/>
    <w:rsid w:val="00841993"/>
    <w:rsid w:val="00841B54"/>
    <w:rsid w:val="00841C3A"/>
    <w:rsid w:val="00841EE1"/>
    <w:rsid w:val="00842665"/>
    <w:rsid w:val="0084303D"/>
    <w:rsid w:val="008435F4"/>
    <w:rsid w:val="00843B7D"/>
    <w:rsid w:val="00843C17"/>
    <w:rsid w:val="00843EC1"/>
    <w:rsid w:val="00844488"/>
    <w:rsid w:val="0084471D"/>
    <w:rsid w:val="00844743"/>
    <w:rsid w:val="00844BB8"/>
    <w:rsid w:val="008455AD"/>
    <w:rsid w:val="0084589B"/>
    <w:rsid w:val="008458E3"/>
    <w:rsid w:val="00845C76"/>
    <w:rsid w:val="008462CD"/>
    <w:rsid w:val="0084640A"/>
    <w:rsid w:val="00846511"/>
    <w:rsid w:val="008466EF"/>
    <w:rsid w:val="0084697E"/>
    <w:rsid w:val="00846E53"/>
    <w:rsid w:val="0084705E"/>
    <w:rsid w:val="0084726C"/>
    <w:rsid w:val="00847427"/>
    <w:rsid w:val="008474DA"/>
    <w:rsid w:val="008478CC"/>
    <w:rsid w:val="00847CD4"/>
    <w:rsid w:val="00847E18"/>
    <w:rsid w:val="008500D5"/>
    <w:rsid w:val="00850504"/>
    <w:rsid w:val="00850659"/>
    <w:rsid w:val="008509A0"/>
    <w:rsid w:val="00851117"/>
    <w:rsid w:val="0085131C"/>
    <w:rsid w:val="0085135A"/>
    <w:rsid w:val="00852931"/>
    <w:rsid w:val="00852EBC"/>
    <w:rsid w:val="00853313"/>
    <w:rsid w:val="0085333A"/>
    <w:rsid w:val="008534EB"/>
    <w:rsid w:val="00853AA6"/>
    <w:rsid w:val="00853B25"/>
    <w:rsid w:val="00853CD8"/>
    <w:rsid w:val="00853D2F"/>
    <w:rsid w:val="00853DC2"/>
    <w:rsid w:val="00853EA8"/>
    <w:rsid w:val="008540AE"/>
    <w:rsid w:val="0085411C"/>
    <w:rsid w:val="00854208"/>
    <w:rsid w:val="008545A9"/>
    <w:rsid w:val="00854904"/>
    <w:rsid w:val="00854957"/>
    <w:rsid w:val="00855206"/>
    <w:rsid w:val="008553FB"/>
    <w:rsid w:val="00855551"/>
    <w:rsid w:val="00855950"/>
    <w:rsid w:val="00855E8C"/>
    <w:rsid w:val="0085634A"/>
    <w:rsid w:val="00856507"/>
    <w:rsid w:val="0085650A"/>
    <w:rsid w:val="0085656F"/>
    <w:rsid w:val="008565B1"/>
    <w:rsid w:val="00856610"/>
    <w:rsid w:val="008566E7"/>
    <w:rsid w:val="00856895"/>
    <w:rsid w:val="00856B62"/>
    <w:rsid w:val="00857264"/>
    <w:rsid w:val="00857457"/>
    <w:rsid w:val="0085754A"/>
    <w:rsid w:val="008575B1"/>
    <w:rsid w:val="008578DA"/>
    <w:rsid w:val="00857C24"/>
    <w:rsid w:val="008600AD"/>
    <w:rsid w:val="00860273"/>
    <w:rsid w:val="0086044C"/>
    <w:rsid w:val="00860703"/>
    <w:rsid w:val="00860717"/>
    <w:rsid w:val="008607FE"/>
    <w:rsid w:val="00860923"/>
    <w:rsid w:val="0086102A"/>
    <w:rsid w:val="0086119E"/>
    <w:rsid w:val="00861931"/>
    <w:rsid w:val="008619CB"/>
    <w:rsid w:val="00861EF7"/>
    <w:rsid w:val="00861F27"/>
    <w:rsid w:val="00861F2D"/>
    <w:rsid w:val="0086207D"/>
    <w:rsid w:val="008620DC"/>
    <w:rsid w:val="0086234C"/>
    <w:rsid w:val="00862911"/>
    <w:rsid w:val="00862ABD"/>
    <w:rsid w:val="008634B5"/>
    <w:rsid w:val="008634BC"/>
    <w:rsid w:val="00863901"/>
    <w:rsid w:val="00863987"/>
    <w:rsid w:val="00863A58"/>
    <w:rsid w:val="0086409D"/>
    <w:rsid w:val="008643C8"/>
    <w:rsid w:val="00864F91"/>
    <w:rsid w:val="0086532E"/>
    <w:rsid w:val="00865621"/>
    <w:rsid w:val="008657AA"/>
    <w:rsid w:val="00865F49"/>
    <w:rsid w:val="0086614D"/>
    <w:rsid w:val="00866297"/>
    <w:rsid w:val="00866582"/>
    <w:rsid w:val="00867439"/>
    <w:rsid w:val="00867B3A"/>
    <w:rsid w:val="00867CB0"/>
    <w:rsid w:val="0087062E"/>
    <w:rsid w:val="00870654"/>
    <w:rsid w:val="00870D06"/>
    <w:rsid w:val="0087100E"/>
    <w:rsid w:val="00871738"/>
    <w:rsid w:val="008728A8"/>
    <w:rsid w:val="00872922"/>
    <w:rsid w:val="008729A3"/>
    <w:rsid w:val="00872DDD"/>
    <w:rsid w:val="00872EE0"/>
    <w:rsid w:val="008730E1"/>
    <w:rsid w:val="008733F6"/>
    <w:rsid w:val="0087377E"/>
    <w:rsid w:val="00874127"/>
    <w:rsid w:val="008741DB"/>
    <w:rsid w:val="0087483B"/>
    <w:rsid w:val="00874A8B"/>
    <w:rsid w:val="00874BD6"/>
    <w:rsid w:val="0087525C"/>
    <w:rsid w:val="00875273"/>
    <w:rsid w:val="008753AD"/>
    <w:rsid w:val="008756F0"/>
    <w:rsid w:val="00875C42"/>
    <w:rsid w:val="0087665F"/>
    <w:rsid w:val="00876BDC"/>
    <w:rsid w:val="00876BF1"/>
    <w:rsid w:val="00876C37"/>
    <w:rsid w:val="00876E2F"/>
    <w:rsid w:val="00877AAC"/>
    <w:rsid w:val="00877AFE"/>
    <w:rsid w:val="00877DDB"/>
    <w:rsid w:val="008800BB"/>
    <w:rsid w:val="00880405"/>
    <w:rsid w:val="00880610"/>
    <w:rsid w:val="0088069C"/>
    <w:rsid w:val="008808D6"/>
    <w:rsid w:val="00880D26"/>
    <w:rsid w:val="00880DA8"/>
    <w:rsid w:val="00881052"/>
    <w:rsid w:val="008814E5"/>
    <w:rsid w:val="00881577"/>
    <w:rsid w:val="008815B6"/>
    <w:rsid w:val="00881A9F"/>
    <w:rsid w:val="00881EFF"/>
    <w:rsid w:val="008826E9"/>
    <w:rsid w:val="00882787"/>
    <w:rsid w:val="00882847"/>
    <w:rsid w:val="008832DF"/>
    <w:rsid w:val="0088366F"/>
    <w:rsid w:val="0088381C"/>
    <w:rsid w:val="00883B09"/>
    <w:rsid w:val="008841E4"/>
    <w:rsid w:val="00884209"/>
    <w:rsid w:val="00884317"/>
    <w:rsid w:val="00884889"/>
    <w:rsid w:val="008849C2"/>
    <w:rsid w:val="00884BBC"/>
    <w:rsid w:val="0088570B"/>
    <w:rsid w:val="00885BBD"/>
    <w:rsid w:val="00885D97"/>
    <w:rsid w:val="008869AC"/>
    <w:rsid w:val="00886BFC"/>
    <w:rsid w:val="00886D58"/>
    <w:rsid w:val="00886FC3"/>
    <w:rsid w:val="008872F0"/>
    <w:rsid w:val="0089031E"/>
    <w:rsid w:val="00890B14"/>
    <w:rsid w:val="00890C7B"/>
    <w:rsid w:val="00890D8B"/>
    <w:rsid w:val="00890DFE"/>
    <w:rsid w:val="00890E45"/>
    <w:rsid w:val="008911A9"/>
    <w:rsid w:val="0089155A"/>
    <w:rsid w:val="00891575"/>
    <w:rsid w:val="008915C5"/>
    <w:rsid w:val="00891B22"/>
    <w:rsid w:val="00891E42"/>
    <w:rsid w:val="008921BB"/>
    <w:rsid w:val="00892661"/>
    <w:rsid w:val="00892A2E"/>
    <w:rsid w:val="00892C50"/>
    <w:rsid w:val="00893135"/>
    <w:rsid w:val="008937E3"/>
    <w:rsid w:val="0089391D"/>
    <w:rsid w:val="00893A80"/>
    <w:rsid w:val="00893C86"/>
    <w:rsid w:val="00894906"/>
    <w:rsid w:val="00894EBF"/>
    <w:rsid w:val="0089560F"/>
    <w:rsid w:val="00895866"/>
    <w:rsid w:val="00895D89"/>
    <w:rsid w:val="00896782"/>
    <w:rsid w:val="00896938"/>
    <w:rsid w:val="00896F3A"/>
    <w:rsid w:val="00896F47"/>
    <w:rsid w:val="00897071"/>
    <w:rsid w:val="0089715D"/>
    <w:rsid w:val="008974C1"/>
    <w:rsid w:val="00897AA0"/>
    <w:rsid w:val="008A002D"/>
    <w:rsid w:val="008A0955"/>
    <w:rsid w:val="008A0A70"/>
    <w:rsid w:val="008A0D0E"/>
    <w:rsid w:val="008A16E5"/>
    <w:rsid w:val="008A1A19"/>
    <w:rsid w:val="008A1F03"/>
    <w:rsid w:val="008A2811"/>
    <w:rsid w:val="008A340C"/>
    <w:rsid w:val="008A341D"/>
    <w:rsid w:val="008A393B"/>
    <w:rsid w:val="008A3952"/>
    <w:rsid w:val="008A3BA1"/>
    <w:rsid w:val="008A3C7C"/>
    <w:rsid w:val="008A3E68"/>
    <w:rsid w:val="008A413A"/>
    <w:rsid w:val="008A46FB"/>
    <w:rsid w:val="008A49AD"/>
    <w:rsid w:val="008A4A9A"/>
    <w:rsid w:val="008A4C31"/>
    <w:rsid w:val="008A4C57"/>
    <w:rsid w:val="008A4EC9"/>
    <w:rsid w:val="008A4EF0"/>
    <w:rsid w:val="008A52C8"/>
    <w:rsid w:val="008A54B1"/>
    <w:rsid w:val="008A54C8"/>
    <w:rsid w:val="008A5688"/>
    <w:rsid w:val="008A56EA"/>
    <w:rsid w:val="008A57BC"/>
    <w:rsid w:val="008A59AA"/>
    <w:rsid w:val="008A5D77"/>
    <w:rsid w:val="008A5D7D"/>
    <w:rsid w:val="008A5E05"/>
    <w:rsid w:val="008A6286"/>
    <w:rsid w:val="008A6504"/>
    <w:rsid w:val="008A6799"/>
    <w:rsid w:val="008A73B8"/>
    <w:rsid w:val="008A7C23"/>
    <w:rsid w:val="008A7D9E"/>
    <w:rsid w:val="008B0214"/>
    <w:rsid w:val="008B05E4"/>
    <w:rsid w:val="008B0BE3"/>
    <w:rsid w:val="008B0CA4"/>
    <w:rsid w:val="008B0F0B"/>
    <w:rsid w:val="008B1350"/>
    <w:rsid w:val="008B17B2"/>
    <w:rsid w:val="008B1931"/>
    <w:rsid w:val="008B195E"/>
    <w:rsid w:val="008B1A11"/>
    <w:rsid w:val="008B1D12"/>
    <w:rsid w:val="008B2146"/>
    <w:rsid w:val="008B262D"/>
    <w:rsid w:val="008B301C"/>
    <w:rsid w:val="008B306B"/>
    <w:rsid w:val="008B3D85"/>
    <w:rsid w:val="008B3E4E"/>
    <w:rsid w:val="008B42E0"/>
    <w:rsid w:val="008B47CC"/>
    <w:rsid w:val="008B486F"/>
    <w:rsid w:val="008B4BE2"/>
    <w:rsid w:val="008B504A"/>
    <w:rsid w:val="008B5351"/>
    <w:rsid w:val="008B53C9"/>
    <w:rsid w:val="008B58A7"/>
    <w:rsid w:val="008B678C"/>
    <w:rsid w:val="008B67FA"/>
    <w:rsid w:val="008B6AD9"/>
    <w:rsid w:val="008B7049"/>
    <w:rsid w:val="008B766F"/>
    <w:rsid w:val="008B7C52"/>
    <w:rsid w:val="008B7CFA"/>
    <w:rsid w:val="008B7D49"/>
    <w:rsid w:val="008C0220"/>
    <w:rsid w:val="008C0404"/>
    <w:rsid w:val="008C04B1"/>
    <w:rsid w:val="008C0639"/>
    <w:rsid w:val="008C0EC7"/>
    <w:rsid w:val="008C103E"/>
    <w:rsid w:val="008C15AE"/>
    <w:rsid w:val="008C1B2D"/>
    <w:rsid w:val="008C2377"/>
    <w:rsid w:val="008C2E19"/>
    <w:rsid w:val="008C2F11"/>
    <w:rsid w:val="008C32D7"/>
    <w:rsid w:val="008C3894"/>
    <w:rsid w:val="008C431F"/>
    <w:rsid w:val="008C4810"/>
    <w:rsid w:val="008C4896"/>
    <w:rsid w:val="008C4BC6"/>
    <w:rsid w:val="008C573B"/>
    <w:rsid w:val="008C614A"/>
    <w:rsid w:val="008C64D2"/>
    <w:rsid w:val="008C64D6"/>
    <w:rsid w:val="008C65D8"/>
    <w:rsid w:val="008C69C0"/>
    <w:rsid w:val="008C6B7B"/>
    <w:rsid w:val="008C6BCB"/>
    <w:rsid w:val="008C6C4E"/>
    <w:rsid w:val="008C76E6"/>
    <w:rsid w:val="008C7815"/>
    <w:rsid w:val="008C7C1F"/>
    <w:rsid w:val="008C7EF8"/>
    <w:rsid w:val="008D06E3"/>
    <w:rsid w:val="008D075C"/>
    <w:rsid w:val="008D07D9"/>
    <w:rsid w:val="008D104A"/>
    <w:rsid w:val="008D11E9"/>
    <w:rsid w:val="008D155A"/>
    <w:rsid w:val="008D194B"/>
    <w:rsid w:val="008D2BDB"/>
    <w:rsid w:val="008D31B2"/>
    <w:rsid w:val="008D31D5"/>
    <w:rsid w:val="008D36D8"/>
    <w:rsid w:val="008D3E4B"/>
    <w:rsid w:val="008D3E6F"/>
    <w:rsid w:val="008D406F"/>
    <w:rsid w:val="008D4127"/>
    <w:rsid w:val="008D46F0"/>
    <w:rsid w:val="008D48E1"/>
    <w:rsid w:val="008D4C42"/>
    <w:rsid w:val="008D5158"/>
    <w:rsid w:val="008D5273"/>
    <w:rsid w:val="008D595A"/>
    <w:rsid w:val="008D5B3B"/>
    <w:rsid w:val="008D6190"/>
    <w:rsid w:val="008D6523"/>
    <w:rsid w:val="008D7272"/>
    <w:rsid w:val="008D74FA"/>
    <w:rsid w:val="008D7842"/>
    <w:rsid w:val="008D78B1"/>
    <w:rsid w:val="008D7D1A"/>
    <w:rsid w:val="008D7FE2"/>
    <w:rsid w:val="008E057F"/>
    <w:rsid w:val="008E0853"/>
    <w:rsid w:val="008E0B2A"/>
    <w:rsid w:val="008E0CF2"/>
    <w:rsid w:val="008E0D60"/>
    <w:rsid w:val="008E0EC2"/>
    <w:rsid w:val="008E0F0D"/>
    <w:rsid w:val="008E0F49"/>
    <w:rsid w:val="008E1143"/>
    <w:rsid w:val="008E1320"/>
    <w:rsid w:val="008E176B"/>
    <w:rsid w:val="008E1E1A"/>
    <w:rsid w:val="008E2202"/>
    <w:rsid w:val="008E2552"/>
    <w:rsid w:val="008E2C18"/>
    <w:rsid w:val="008E3063"/>
    <w:rsid w:val="008E371E"/>
    <w:rsid w:val="008E38BC"/>
    <w:rsid w:val="008E3921"/>
    <w:rsid w:val="008E3A76"/>
    <w:rsid w:val="008E3AB4"/>
    <w:rsid w:val="008E3E35"/>
    <w:rsid w:val="008E4572"/>
    <w:rsid w:val="008E497C"/>
    <w:rsid w:val="008E4A74"/>
    <w:rsid w:val="008E4D75"/>
    <w:rsid w:val="008E5148"/>
    <w:rsid w:val="008E5E8B"/>
    <w:rsid w:val="008E5F0E"/>
    <w:rsid w:val="008E6B22"/>
    <w:rsid w:val="008E6CFD"/>
    <w:rsid w:val="008E6E4C"/>
    <w:rsid w:val="008E7380"/>
    <w:rsid w:val="008E7456"/>
    <w:rsid w:val="008E7531"/>
    <w:rsid w:val="008E7844"/>
    <w:rsid w:val="008E7F56"/>
    <w:rsid w:val="008F0126"/>
    <w:rsid w:val="008F0208"/>
    <w:rsid w:val="008F0400"/>
    <w:rsid w:val="008F048E"/>
    <w:rsid w:val="008F07AB"/>
    <w:rsid w:val="008F0A94"/>
    <w:rsid w:val="008F0D9E"/>
    <w:rsid w:val="008F11E3"/>
    <w:rsid w:val="008F2160"/>
    <w:rsid w:val="008F28D6"/>
    <w:rsid w:val="008F2B93"/>
    <w:rsid w:val="008F2BE8"/>
    <w:rsid w:val="008F2DF8"/>
    <w:rsid w:val="008F314A"/>
    <w:rsid w:val="008F38A1"/>
    <w:rsid w:val="008F3B17"/>
    <w:rsid w:val="008F3CAE"/>
    <w:rsid w:val="008F3EFA"/>
    <w:rsid w:val="008F439A"/>
    <w:rsid w:val="008F4558"/>
    <w:rsid w:val="008F4F57"/>
    <w:rsid w:val="008F5C1A"/>
    <w:rsid w:val="008F5C33"/>
    <w:rsid w:val="008F5C7F"/>
    <w:rsid w:val="008F63F0"/>
    <w:rsid w:val="008F660D"/>
    <w:rsid w:val="008F66E9"/>
    <w:rsid w:val="008F6A00"/>
    <w:rsid w:val="008F6D97"/>
    <w:rsid w:val="008F74EB"/>
    <w:rsid w:val="008F7792"/>
    <w:rsid w:val="008F7939"/>
    <w:rsid w:val="008F7D2F"/>
    <w:rsid w:val="008F7F8C"/>
    <w:rsid w:val="00900259"/>
    <w:rsid w:val="009007A9"/>
    <w:rsid w:val="00900DBF"/>
    <w:rsid w:val="00900E2F"/>
    <w:rsid w:val="00900E97"/>
    <w:rsid w:val="00900E9E"/>
    <w:rsid w:val="0090119D"/>
    <w:rsid w:val="009019A3"/>
    <w:rsid w:val="00901B0E"/>
    <w:rsid w:val="00901C80"/>
    <w:rsid w:val="00901D19"/>
    <w:rsid w:val="00902521"/>
    <w:rsid w:val="009025AF"/>
    <w:rsid w:val="009027A9"/>
    <w:rsid w:val="009029CA"/>
    <w:rsid w:val="00902CE6"/>
    <w:rsid w:val="00903092"/>
    <w:rsid w:val="009031F3"/>
    <w:rsid w:val="00903244"/>
    <w:rsid w:val="009038AF"/>
    <w:rsid w:val="00903ADC"/>
    <w:rsid w:val="00903F4F"/>
    <w:rsid w:val="0090479F"/>
    <w:rsid w:val="00904AD1"/>
    <w:rsid w:val="00904CA4"/>
    <w:rsid w:val="00904CAA"/>
    <w:rsid w:val="00904E9D"/>
    <w:rsid w:val="0090542B"/>
    <w:rsid w:val="00905DCC"/>
    <w:rsid w:val="0090662C"/>
    <w:rsid w:val="00906A85"/>
    <w:rsid w:val="00906AA9"/>
    <w:rsid w:val="00906B85"/>
    <w:rsid w:val="0090718B"/>
    <w:rsid w:val="00907627"/>
    <w:rsid w:val="00907D6C"/>
    <w:rsid w:val="0091086B"/>
    <w:rsid w:val="009109BC"/>
    <w:rsid w:val="00910C5D"/>
    <w:rsid w:val="00910EDB"/>
    <w:rsid w:val="009110DA"/>
    <w:rsid w:val="0091111E"/>
    <w:rsid w:val="00911701"/>
    <w:rsid w:val="009117E7"/>
    <w:rsid w:val="00911961"/>
    <w:rsid w:val="00911C7D"/>
    <w:rsid w:val="0091231A"/>
    <w:rsid w:val="00912981"/>
    <w:rsid w:val="00912AFE"/>
    <w:rsid w:val="00912B93"/>
    <w:rsid w:val="0091339E"/>
    <w:rsid w:val="00913D9C"/>
    <w:rsid w:val="0091441E"/>
    <w:rsid w:val="00914869"/>
    <w:rsid w:val="009149CF"/>
    <w:rsid w:val="00914C11"/>
    <w:rsid w:val="00915C71"/>
    <w:rsid w:val="00916226"/>
    <w:rsid w:val="009164BA"/>
    <w:rsid w:val="009175D4"/>
    <w:rsid w:val="00917B26"/>
    <w:rsid w:val="00917CC8"/>
    <w:rsid w:val="00917DD9"/>
    <w:rsid w:val="0092091D"/>
    <w:rsid w:val="00920C24"/>
    <w:rsid w:val="00920C92"/>
    <w:rsid w:val="00920E05"/>
    <w:rsid w:val="00921024"/>
    <w:rsid w:val="00921241"/>
    <w:rsid w:val="009215B6"/>
    <w:rsid w:val="009215B7"/>
    <w:rsid w:val="00921CF9"/>
    <w:rsid w:val="00921DD4"/>
    <w:rsid w:val="009226E2"/>
    <w:rsid w:val="00922DB4"/>
    <w:rsid w:val="009231F5"/>
    <w:rsid w:val="0092327F"/>
    <w:rsid w:val="00923478"/>
    <w:rsid w:val="00923554"/>
    <w:rsid w:val="009238C7"/>
    <w:rsid w:val="00923928"/>
    <w:rsid w:val="00923AD2"/>
    <w:rsid w:val="00923D03"/>
    <w:rsid w:val="00923F21"/>
    <w:rsid w:val="00924707"/>
    <w:rsid w:val="00924C46"/>
    <w:rsid w:val="00924C7E"/>
    <w:rsid w:val="0092510D"/>
    <w:rsid w:val="009257B0"/>
    <w:rsid w:val="00925A2E"/>
    <w:rsid w:val="0092655F"/>
    <w:rsid w:val="009266DF"/>
    <w:rsid w:val="00926A26"/>
    <w:rsid w:val="00926FF9"/>
    <w:rsid w:val="0092704D"/>
    <w:rsid w:val="00927C21"/>
    <w:rsid w:val="009301B8"/>
    <w:rsid w:val="009303B3"/>
    <w:rsid w:val="009303D0"/>
    <w:rsid w:val="00930B24"/>
    <w:rsid w:val="00930D87"/>
    <w:rsid w:val="00930F04"/>
    <w:rsid w:val="00931083"/>
    <w:rsid w:val="00931513"/>
    <w:rsid w:val="00932268"/>
    <w:rsid w:val="00932464"/>
    <w:rsid w:val="00932A39"/>
    <w:rsid w:val="00933329"/>
    <w:rsid w:val="00934076"/>
    <w:rsid w:val="0093432B"/>
    <w:rsid w:val="00935183"/>
    <w:rsid w:val="00935C25"/>
    <w:rsid w:val="00935ED7"/>
    <w:rsid w:val="00935F64"/>
    <w:rsid w:val="0093694D"/>
    <w:rsid w:val="0093695F"/>
    <w:rsid w:val="00936F05"/>
    <w:rsid w:val="009370A0"/>
    <w:rsid w:val="009373E6"/>
    <w:rsid w:val="00937F99"/>
    <w:rsid w:val="00937FC1"/>
    <w:rsid w:val="0094003F"/>
    <w:rsid w:val="0094053E"/>
    <w:rsid w:val="0094095D"/>
    <w:rsid w:val="00940F1A"/>
    <w:rsid w:val="009413BA"/>
    <w:rsid w:val="009413BD"/>
    <w:rsid w:val="0094199B"/>
    <w:rsid w:val="00942215"/>
    <w:rsid w:val="0094224D"/>
    <w:rsid w:val="00942A25"/>
    <w:rsid w:val="00942C39"/>
    <w:rsid w:val="00942C4E"/>
    <w:rsid w:val="00942D77"/>
    <w:rsid w:val="0094306E"/>
    <w:rsid w:val="00943224"/>
    <w:rsid w:val="00943441"/>
    <w:rsid w:val="00943460"/>
    <w:rsid w:val="00943955"/>
    <w:rsid w:val="00943DA6"/>
    <w:rsid w:val="00944177"/>
    <w:rsid w:val="00944215"/>
    <w:rsid w:val="009447A8"/>
    <w:rsid w:val="00944BA3"/>
    <w:rsid w:val="00944DA8"/>
    <w:rsid w:val="009456DA"/>
    <w:rsid w:val="00945A52"/>
    <w:rsid w:val="00945B69"/>
    <w:rsid w:val="00945C1B"/>
    <w:rsid w:val="00945F84"/>
    <w:rsid w:val="00946231"/>
    <w:rsid w:val="00946A08"/>
    <w:rsid w:val="00946FDA"/>
    <w:rsid w:val="00947DA7"/>
    <w:rsid w:val="00950997"/>
    <w:rsid w:val="00950AE9"/>
    <w:rsid w:val="00950CD7"/>
    <w:rsid w:val="00951240"/>
    <w:rsid w:val="00951A91"/>
    <w:rsid w:val="00951E8E"/>
    <w:rsid w:val="00952217"/>
    <w:rsid w:val="00952305"/>
    <w:rsid w:val="00952E86"/>
    <w:rsid w:val="00952F7B"/>
    <w:rsid w:val="00953831"/>
    <w:rsid w:val="00953838"/>
    <w:rsid w:val="00953B87"/>
    <w:rsid w:val="00953ECC"/>
    <w:rsid w:val="00954416"/>
    <w:rsid w:val="0095454F"/>
    <w:rsid w:val="0095482D"/>
    <w:rsid w:val="00954F7B"/>
    <w:rsid w:val="0095551A"/>
    <w:rsid w:val="00956423"/>
    <w:rsid w:val="009565E3"/>
    <w:rsid w:val="00956705"/>
    <w:rsid w:val="00956A18"/>
    <w:rsid w:val="00956A67"/>
    <w:rsid w:val="009571B6"/>
    <w:rsid w:val="0095754A"/>
    <w:rsid w:val="00957DAD"/>
    <w:rsid w:val="00957EAE"/>
    <w:rsid w:val="0096063D"/>
    <w:rsid w:val="0096095F"/>
    <w:rsid w:val="009609A5"/>
    <w:rsid w:val="00960E1F"/>
    <w:rsid w:val="009610D8"/>
    <w:rsid w:val="0096172E"/>
    <w:rsid w:val="00961974"/>
    <w:rsid w:val="00961DF9"/>
    <w:rsid w:val="009621EC"/>
    <w:rsid w:val="00962241"/>
    <w:rsid w:val="009627C4"/>
    <w:rsid w:val="00963113"/>
    <w:rsid w:val="00963448"/>
    <w:rsid w:val="00963564"/>
    <w:rsid w:val="0096390F"/>
    <w:rsid w:val="00963A9C"/>
    <w:rsid w:val="00963EA9"/>
    <w:rsid w:val="00964732"/>
    <w:rsid w:val="009654E6"/>
    <w:rsid w:val="00965535"/>
    <w:rsid w:val="009655C5"/>
    <w:rsid w:val="00965C43"/>
    <w:rsid w:val="00965DF3"/>
    <w:rsid w:val="009660F5"/>
    <w:rsid w:val="0096641A"/>
    <w:rsid w:val="00966888"/>
    <w:rsid w:val="00966D7A"/>
    <w:rsid w:val="00967459"/>
    <w:rsid w:val="009677A7"/>
    <w:rsid w:val="00967E6B"/>
    <w:rsid w:val="0097016B"/>
    <w:rsid w:val="009701B2"/>
    <w:rsid w:val="00970296"/>
    <w:rsid w:val="009705F5"/>
    <w:rsid w:val="00970748"/>
    <w:rsid w:val="0097091B"/>
    <w:rsid w:val="00970A94"/>
    <w:rsid w:val="009713FE"/>
    <w:rsid w:val="0097174C"/>
    <w:rsid w:val="00971A1B"/>
    <w:rsid w:val="009720F4"/>
    <w:rsid w:val="009725C6"/>
    <w:rsid w:val="00972E2C"/>
    <w:rsid w:val="00972E99"/>
    <w:rsid w:val="00973040"/>
    <w:rsid w:val="0097457D"/>
    <w:rsid w:val="00974791"/>
    <w:rsid w:val="00974F29"/>
    <w:rsid w:val="00974F64"/>
    <w:rsid w:val="009753BF"/>
    <w:rsid w:val="0097587E"/>
    <w:rsid w:val="00975C79"/>
    <w:rsid w:val="00975CC7"/>
    <w:rsid w:val="00975D23"/>
    <w:rsid w:val="0097691B"/>
    <w:rsid w:val="00977490"/>
    <w:rsid w:val="009774D2"/>
    <w:rsid w:val="0097762E"/>
    <w:rsid w:val="0097781B"/>
    <w:rsid w:val="009800CE"/>
    <w:rsid w:val="00980A8B"/>
    <w:rsid w:val="00980B7F"/>
    <w:rsid w:val="00980D1B"/>
    <w:rsid w:val="00981069"/>
    <w:rsid w:val="00981481"/>
    <w:rsid w:val="00981BCF"/>
    <w:rsid w:val="00981D37"/>
    <w:rsid w:val="00982E5E"/>
    <w:rsid w:val="0098333C"/>
    <w:rsid w:val="009835CD"/>
    <w:rsid w:val="00983724"/>
    <w:rsid w:val="00983998"/>
    <w:rsid w:val="00983BD4"/>
    <w:rsid w:val="00983EB6"/>
    <w:rsid w:val="00984A2F"/>
    <w:rsid w:val="00984DC2"/>
    <w:rsid w:val="0098503F"/>
    <w:rsid w:val="00985482"/>
    <w:rsid w:val="00985643"/>
    <w:rsid w:val="009857C1"/>
    <w:rsid w:val="009868D3"/>
    <w:rsid w:val="00987775"/>
    <w:rsid w:val="00987A84"/>
    <w:rsid w:val="00987CC9"/>
    <w:rsid w:val="00987E00"/>
    <w:rsid w:val="0099050C"/>
    <w:rsid w:val="0099108C"/>
    <w:rsid w:val="0099192E"/>
    <w:rsid w:val="00991BBC"/>
    <w:rsid w:val="00991D00"/>
    <w:rsid w:val="0099258F"/>
    <w:rsid w:val="00992716"/>
    <w:rsid w:val="009927AF"/>
    <w:rsid w:val="009927BA"/>
    <w:rsid w:val="0099285F"/>
    <w:rsid w:val="00992986"/>
    <w:rsid w:val="009929E6"/>
    <w:rsid w:val="00992A4C"/>
    <w:rsid w:val="00992A63"/>
    <w:rsid w:val="00992CDC"/>
    <w:rsid w:val="00992F3E"/>
    <w:rsid w:val="00993338"/>
    <w:rsid w:val="00993E5B"/>
    <w:rsid w:val="009941A9"/>
    <w:rsid w:val="00994C36"/>
    <w:rsid w:val="00994D6B"/>
    <w:rsid w:val="00994FFB"/>
    <w:rsid w:val="0099501B"/>
    <w:rsid w:val="00995911"/>
    <w:rsid w:val="00995B01"/>
    <w:rsid w:val="00995B28"/>
    <w:rsid w:val="00995C21"/>
    <w:rsid w:val="00996482"/>
    <w:rsid w:val="009964E1"/>
    <w:rsid w:val="00996526"/>
    <w:rsid w:val="009968D1"/>
    <w:rsid w:val="00996F73"/>
    <w:rsid w:val="009973E9"/>
    <w:rsid w:val="0099794A"/>
    <w:rsid w:val="009A04AD"/>
    <w:rsid w:val="009A05E4"/>
    <w:rsid w:val="009A1283"/>
    <w:rsid w:val="009A175A"/>
    <w:rsid w:val="009A1858"/>
    <w:rsid w:val="009A1E88"/>
    <w:rsid w:val="009A2188"/>
    <w:rsid w:val="009A22D6"/>
    <w:rsid w:val="009A2555"/>
    <w:rsid w:val="009A25F3"/>
    <w:rsid w:val="009A322E"/>
    <w:rsid w:val="009A3616"/>
    <w:rsid w:val="009A3621"/>
    <w:rsid w:val="009A366D"/>
    <w:rsid w:val="009A3948"/>
    <w:rsid w:val="009A3B5C"/>
    <w:rsid w:val="009A3DAC"/>
    <w:rsid w:val="009A3EF8"/>
    <w:rsid w:val="009A3F1F"/>
    <w:rsid w:val="009A42E9"/>
    <w:rsid w:val="009A4471"/>
    <w:rsid w:val="009A48CA"/>
    <w:rsid w:val="009A4F32"/>
    <w:rsid w:val="009A5068"/>
    <w:rsid w:val="009A507C"/>
    <w:rsid w:val="009A511C"/>
    <w:rsid w:val="009A576B"/>
    <w:rsid w:val="009A5988"/>
    <w:rsid w:val="009A5AB3"/>
    <w:rsid w:val="009A5BB4"/>
    <w:rsid w:val="009A5D81"/>
    <w:rsid w:val="009A6046"/>
    <w:rsid w:val="009A656F"/>
    <w:rsid w:val="009A6F6C"/>
    <w:rsid w:val="009A7569"/>
    <w:rsid w:val="009A7867"/>
    <w:rsid w:val="009A7891"/>
    <w:rsid w:val="009A7C82"/>
    <w:rsid w:val="009B07FC"/>
    <w:rsid w:val="009B0862"/>
    <w:rsid w:val="009B0E03"/>
    <w:rsid w:val="009B0E76"/>
    <w:rsid w:val="009B10FF"/>
    <w:rsid w:val="009B1811"/>
    <w:rsid w:val="009B292B"/>
    <w:rsid w:val="009B2972"/>
    <w:rsid w:val="009B2C87"/>
    <w:rsid w:val="009B2F18"/>
    <w:rsid w:val="009B3598"/>
    <w:rsid w:val="009B3B37"/>
    <w:rsid w:val="009B3F3D"/>
    <w:rsid w:val="009B3FD6"/>
    <w:rsid w:val="009B44D3"/>
    <w:rsid w:val="009B475C"/>
    <w:rsid w:val="009B4B92"/>
    <w:rsid w:val="009B4CF5"/>
    <w:rsid w:val="009B4E55"/>
    <w:rsid w:val="009B5836"/>
    <w:rsid w:val="009B5E40"/>
    <w:rsid w:val="009B6356"/>
    <w:rsid w:val="009B7269"/>
    <w:rsid w:val="009B786D"/>
    <w:rsid w:val="009B7A4B"/>
    <w:rsid w:val="009C04B4"/>
    <w:rsid w:val="009C0C4D"/>
    <w:rsid w:val="009C0E44"/>
    <w:rsid w:val="009C0FE1"/>
    <w:rsid w:val="009C1086"/>
    <w:rsid w:val="009C18B7"/>
    <w:rsid w:val="009C1B69"/>
    <w:rsid w:val="009C26F6"/>
    <w:rsid w:val="009C294C"/>
    <w:rsid w:val="009C2D2B"/>
    <w:rsid w:val="009C310B"/>
    <w:rsid w:val="009C393F"/>
    <w:rsid w:val="009C3A81"/>
    <w:rsid w:val="009C3A87"/>
    <w:rsid w:val="009C3C29"/>
    <w:rsid w:val="009C5BF5"/>
    <w:rsid w:val="009C5E9C"/>
    <w:rsid w:val="009C604A"/>
    <w:rsid w:val="009C6691"/>
    <w:rsid w:val="009C6762"/>
    <w:rsid w:val="009C6E8F"/>
    <w:rsid w:val="009C75E8"/>
    <w:rsid w:val="009C7FDE"/>
    <w:rsid w:val="009D04C1"/>
    <w:rsid w:val="009D05A1"/>
    <w:rsid w:val="009D068F"/>
    <w:rsid w:val="009D0A97"/>
    <w:rsid w:val="009D14FA"/>
    <w:rsid w:val="009D162A"/>
    <w:rsid w:val="009D1B29"/>
    <w:rsid w:val="009D1B38"/>
    <w:rsid w:val="009D1B92"/>
    <w:rsid w:val="009D1D5C"/>
    <w:rsid w:val="009D1F98"/>
    <w:rsid w:val="009D208F"/>
    <w:rsid w:val="009D219B"/>
    <w:rsid w:val="009D28AF"/>
    <w:rsid w:val="009D2A71"/>
    <w:rsid w:val="009D3868"/>
    <w:rsid w:val="009D3D99"/>
    <w:rsid w:val="009D4395"/>
    <w:rsid w:val="009D4551"/>
    <w:rsid w:val="009D4B66"/>
    <w:rsid w:val="009D4E3B"/>
    <w:rsid w:val="009D4E40"/>
    <w:rsid w:val="009E13E4"/>
    <w:rsid w:val="009E14D8"/>
    <w:rsid w:val="009E1844"/>
    <w:rsid w:val="009E1C6E"/>
    <w:rsid w:val="009E1FAD"/>
    <w:rsid w:val="009E2431"/>
    <w:rsid w:val="009E2713"/>
    <w:rsid w:val="009E2B2F"/>
    <w:rsid w:val="009E2D6B"/>
    <w:rsid w:val="009E2D77"/>
    <w:rsid w:val="009E2EBE"/>
    <w:rsid w:val="009E3047"/>
    <w:rsid w:val="009E30ED"/>
    <w:rsid w:val="009E3246"/>
    <w:rsid w:val="009E380C"/>
    <w:rsid w:val="009E3DF7"/>
    <w:rsid w:val="009E3EE0"/>
    <w:rsid w:val="009E4849"/>
    <w:rsid w:val="009E4D9E"/>
    <w:rsid w:val="009E4DAE"/>
    <w:rsid w:val="009E5663"/>
    <w:rsid w:val="009E5D41"/>
    <w:rsid w:val="009E5E42"/>
    <w:rsid w:val="009E5F42"/>
    <w:rsid w:val="009E600F"/>
    <w:rsid w:val="009E6696"/>
    <w:rsid w:val="009E6F1F"/>
    <w:rsid w:val="009E7071"/>
    <w:rsid w:val="009E7240"/>
    <w:rsid w:val="009E7B70"/>
    <w:rsid w:val="009F0784"/>
    <w:rsid w:val="009F087C"/>
    <w:rsid w:val="009F0E6F"/>
    <w:rsid w:val="009F1244"/>
    <w:rsid w:val="009F1478"/>
    <w:rsid w:val="009F176B"/>
    <w:rsid w:val="009F18CA"/>
    <w:rsid w:val="009F1BB9"/>
    <w:rsid w:val="009F1C22"/>
    <w:rsid w:val="009F24DE"/>
    <w:rsid w:val="009F2BD5"/>
    <w:rsid w:val="009F2ED0"/>
    <w:rsid w:val="009F306F"/>
    <w:rsid w:val="009F32FD"/>
    <w:rsid w:val="009F36C1"/>
    <w:rsid w:val="009F38A9"/>
    <w:rsid w:val="009F38CE"/>
    <w:rsid w:val="009F39CE"/>
    <w:rsid w:val="009F3AE4"/>
    <w:rsid w:val="009F3B10"/>
    <w:rsid w:val="009F3D48"/>
    <w:rsid w:val="009F3DDE"/>
    <w:rsid w:val="009F463E"/>
    <w:rsid w:val="009F4895"/>
    <w:rsid w:val="009F4F3B"/>
    <w:rsid w:val="009F4F8D"/>
    <w:rsid w:val="009F518B"/>
    <w:rsid w:val="009F5190"/>
    <w:rsid w:val="009F5850"/>
    <w:rsid w:val="009F5992"/>
    <w:rsid w:val="009F59B1"/>
    <w:rsid w:val="009F5EB4"/>
    <w:rsid w:val="009F651F"/>
    <w:rsid w:val="009F6D84"/>
    <w:rsid w:val="009F6E11"/>
    <w:rsid w:val="009F7028"/>
    <w:rsid w:val="009F706A"/>
    <w:rsid w:val="009F70A3"/>
    <w:rsid w:val="009F77A9"/>
    <w:rsid w:val="009F7802"/>
    <w:rsid w:val="009F784D"/>
    <w:rsid w:val="00A00248"/>
    <w:rsid w:val="00A0072E"/>
    <w:rsid w:val="00A00A49"/>
    <w:rsid w:val="00A00F2C"/>
    <w:rsid w:val="00A0115F"/>
    <w:rsid w:val="00A01A41"/>
    <w:rsid w:val="00A01AAD"/>
    <w:rsid w:val="00A01CA7"/>
    <w:rsid w:val="00A01DC9"/>
    <w:rsid w:val="00A02209"/>
    <w:rsid w:val="00A02695"/>
    <w:rsid w:val="00A029EA"/>
    <w:rsid w:val="00A0347D"/>
    <w:rsid w:val="00A03C7D"/>
    <w:rsid w:val="00A03CFA"/>
    <w:rsid w:val="00A0403B"/>
    <w:rsid w:val="00A044E4"/>
    <w:rsid w:val="00A0488A"/>
    <w:rsid w:val="00A04BC0"/>
    <w:rsid w:val="00A04E57"/>
    <w:rsid w:val="00A05106"/>
    <w:rsid w:val="00A06630"/>
    <w:rsid w:val="00A06666"/>
    <w:rsid w:val="00A069CB"/>
    <w:rsid w:val="00A06B14"/>
    <w:rsid w:val="00A06FD2"/>
    <w:rsid w:val="00A07100"/>
    <w:rsid w:val="00A073FD"/>
    <w:rsid w:val="00A076D3"/>
    <w:rsid w:val="00A07A1D"/>
    <w:rsid w:val="00A103DD"/>
    <w:rsid w:val="00A105C0"/>
    <w:rsid w:val="00A106AF"/>
    <w:rsid w:val="00A1082A"/>
    <w:rsid w:val="00A10A36"/>
    <w:rsid w:val="00A10A6F"/>
    <w:rsid w:val="00A117AC"/>
    <w:rsid w:val="00A11AA0"/>
    <w:rsid w:val="00A11C0E"/>
    <w:rsid w:val="00A12761"/>
    <w:rsid w:val="00A12859"/>
    <w:rsid w:val="00A131A9"/>
    <w:rsid w:val="00A13306"/>
    <w:rsid w:val="00A13D36"/>
    <w:rsid w:val="00A1480E"/>
    <w:rsid w:val="00A14DCC"/>
    <w:rsid w:val="00A1505A"/>
    <w:rsid w:val="00A1539E"/>
    <w:rsid w:val="00A1545E"/>
    <w:rsid w:val="00A156E2"/>
    <w:rsid w:val="00A159AC"/>
    <w:rsid w:val="00A15BAA"/>
    <w:rsid w:val="00A15F64"/>
    <w:rsid w:val="00A16199"/>
    <w:rsid w:val="00A16312"/>
    <w:rsid w:val="00A1665F"/>
    <w:rsid w:val="00A16874"/>
    <w:rsid w:val="00A17373"/>
    <w:rsid w:val="00A1789D"/>
    <w:rsid w:val="00A17EF0"/>
    <w:rsid w:val="00A17F67"/>
    <w:rsid w:val="00A2007D"/>
    <w:rsid w:val="00A20477"/>
    <w:rsid w:val="00A20510"/>
    <w:rsid w:val="00A21121"/>
    <w:rsid w:val="00A21860"/>
    <w:rsid w:val="00A219CD"/>
    <w:rsid w:val="00A21CE5"/>
    <w:rsid w:val="00A21E9F"/>
    <w:rsid w:val="00A22826"/>
    <w:rsid w:val="00A22B33"/>
    <w:rsid w:val="00A22EF2"/>
    <w:rsid w:val="00A22FAE"/>
    <w:rsid w:val="00A23234"/>
    <w:rsid w:val="00A241F0"/>
    <w:rsid w:val="00A244D7"/>
    <w:rsid w:val="00A24877"/>
    <w:rsid w:val="00A24C53"/>
    <w:rsid w:val="00A24CF1"/>
    <w:rsid w:val="00A24D7E"/>
    <w:rsid w:val="00A25177"/>
    <w:rsid w:val="00A25977"/>
    <w:rsid w:val="00A25B4E"/>
    <w:rsid w:val="00A25C7D"/>
    <w:rsid w:val="00A25D00"/>
    <w:rsid w:val="00A261EC"/>
    <w:rsid w:val="00A26A12"/>
    <w:rsid w:val="00A26BED"/>
    <w:rsid w:val="00A27123"/>
    <w:rsid w:val="00A271AE"/>
    <w:rsid w:val="00A27213"/>
    <w:rsid w:val="00A2757D"/>
    <w:rsid w:val="00A27891"/>
    <w:rsid w:val="00A27D1F"/>
    <w:rsid w:val="00A3029E"/>
    <w:rsid w:val="00A306CE"/>
    <w:rsid w:val="00A30B9E"/>
    <w:rsid w:val="00A3102A"/>
    <w:rsid w:val="00A3188B"/>
    <w:rsid w:val="00A318E0"/>
    <w:rsid w:val="00A31F5D"/>
    <w:rsid w:val="00A31FCA"/>
    <w:rsid w:val="00A32065"/>
    <w:rsid w:val="00A32152"/>
    <w:rsid w:val="00A32390"/>
    <w:rsid w:val="00A32413"/>
    <w:rsid w:val="00A3274C"/>
    <w:rsid w:val="00A327CF"/>
    <w:rsid w:val="00A32D43"/>
    <w:rsid w:val="00A32F91"/>
    <w:rsid w:val="00A331E1"/>
    <w:rsid w:val="00A33251"/>
    <w:rsid w:val="00A3356B"/>
    <w:rsid w:val="00A33719"/>
    <w:rsid w:val="00A34F43"/>
    <w:rsid w:val="00A350F7"/>
    <w:rsid w:val="00A35BA9"/>
    <w:rsid w:val="00A35EB2"/>
    <w:rsid w:val="00A360DE"/>
    <w:rsid w:val="00A36463"/>
    <w:rsid w:val="00A36480"/>
    <w:rsid w:val="00A366CA"/>
    <w:rsid w:val="00A36989"/>
    <w:rsid w:val="00A36AB0"/>
    <w:rsid w:val="00A36C60"/>
    <w:rsid w:val="00A36CED"/>
    <w:rsid w:val="00A374CE"/>
    <w:rsid w:val="00A375AD"/>
    <w:rsid w:val="00A4005E"/>
    <w:rsid w:val="00A404E0"/>
    <w:rsid w:val="00A408F7"/>
    <w:rsid w:val="00A40CA2"/>
    <w:rsid w:val="00A41521"/>
    <w:rsid w:val="00A415B2"/>
    <w:rsid w:val="00A417EA"/>
    <w:rsid w:val="00A4184A"/>
    <w:rsid w:val="00A41A82"/>
    <w:rsid w:val="00A41D84"/>
    <w:rsid w:val="00A42011"/>
    <w:rsid w:val="00A42377"/>
    <w:rsid w:val="00A42486"/>
    <w:rsid w:val="00A43050"/>
    <w:rsid w:val="00A43161"/>
    <w:rsid w:val="00A431EE"/>
    <w:rsid w:val="00A432D7"/>
    <w:rsid w:val="00A432EC"/>
    <w:rsid w:val="00A43416"/>
    <w:rsid w:val="00A43564"/>
    <w:rsid w:val="00A439E3"/>
    <w:rsid w:val="00A43B7C"/>
    <w:rsid w:val="00A44E48"/>
    <w:rsid w:val="00A45111"/>
    <w:rsid w:val="00A452F5"/>
    <w:rsid w:val="00A4575E"/>
    <w:rsid w:val="00A458C2"/>
    <w:rsid w:val="00A459EE"/>
    <w:rsid w:val="00A45A8E"/>
    <w:rsid w:val="00A45BD6"/>
    <w:rsid w:val="00A45BD9"/>
    <w:rsid w:val="00A4608F"/>
    <w:rsid w:val="00A46D68"/>
    <w:rsid w:val="00A46DF7"/>
    <w:rsid w:val="00A46EB2"/>
    <w:rsid w:val="00A4720D"/>
    <w:rsid w:val="00A47509"/>
    <w:rsid w:val="00A475F3"/>
    <w:rsid w:val="00A478BE"/>
    <w:rsid w:val="00A47957"/>
    <w:rsid w:val="00A4797F"/>
    <w:rsid w:val="00A50438"/>
    <w:rsid w:val="00A5112A"/>
    <w:rsid w:val="00A514A2"/>
    <w:rsid w:val="00A516F0"/>
    <w:rsid w:val="00A517FD"/>
    <w:rsid w:val="00A51B93"/>
    <w:rsid w:val="00A51CA3"/>
    <w:rsid w:val="00A51CFD"/>
    <w:rsid w:val="00A51F84"/>
    <w:rsid w:val="00A522E6"/>
    <w:rsid w:val="00A52455"/>
    <w:rsid w:val="00A52D5A"/>
    <w:rsid w:val="00A52FB1"/>
    <w:rsid w:val="00A53A33"/>
    <w:rsid w:val="00A53A9B"/>
    <w:rsid w:val="00A53C35"/>
    <w:rsid w:val="00A53D24"/>
    <w:rsid w:val="00A54A80"/>
    <w:rsid w:val="00A54BFD"/>
    <w:rsid w:val="00A55028"/>
    <w:rsid w:val="00A5564A"/>
    <w:rsid w:val="00A558D7"/>
    <w:rsid w:val="00A558EB"/>
    <w:rsid w:val="00A55E5B"/>
    <w:rsid w:val="00A56164"/>
    <w:rsid w:val="00A5642E"/>
    <w:rsid w:val="00A56740"/>
    <w:rsid w:val="00A5744D"/>
    <w:rsid w:val="00A575E1"/>
    <w:rsid w:val="00A57722"/>
    <w:rsid w:val="00A606C5"/>
    <w:rsid w:val="00A612C6"/>
    <w:rsid w:val="00A61513"/>
    <w:rsid w:val="00A61640"/>
    <w:rsid w:val="00A61C20"/>
    <w:rsid w:val="00A61E45"/>
    <w:rsid w:val="00A61EA3"/>
    <w:rsid w:val="00A6200D"/>
    <w:rsid w:val="00A62145"/>
    <w:rsid w:val="00A6236E"/>
    <w:rsid w:val="00A6248E"/>
    <w:rsid w:val="00A62ADA"/>
    <w:rsid w:val="00A62F0A"/>
    <w:rsid w:val="00A63454"/>
    <w:rsid w:val="00A6385F"/>
    <w:rsid w:val="00A639B3"/>
    <w:rsid w:val="00A63A97"/>
    <w:rsid w:val="00A642DC"/>
    <w:rsid w:val="00A646FC"/>
    <w:rsid w:val="00A64D2C"/>
    <w:rsid w:val="00A64D68"/>
    <w:rsid w:val="00A64E24"/>
    <w:rsid w:val="00A651AB"/>
    <w:rsid w:val="00A653CB"/>
    <w:rsid w:val="00A6569C"/>
    <w:rsid w:val="00A66CFC"/>
    <w:rsid w:val="00A66EA0"/>
    <w:rsid w:val="00A67088"/>
    <w:rsid w:val="00A672CD"/>
    <w:rsid w:val="00A6762F"/>
    <w:rsid w:val="00A679A2"/>
    <w:rsid w:val="00A67AB5"/>
    <w:rsid w:val="00A67D8D"/>
    <w:rsid w:val="00A67DC5"/>
    <w:rsid w:val="00A67EFA"/>
    <w:rsid w:val="00A70404"/>
    <w:rsid w:val="00A70883"/>
    <w:rsid w:val="00A70A96"/>
    <w:rsid w:val="00A70C21"/>
    <w:rsid w:val="00A70C52"/>
    <w:rsid w:val="00A70D3A"/>
    <w:rsid w:val="00A712FB"/>
    <w:rsid w:val="00A7146F"/>
    <w:rsid w:val="00A71924"/>
    <w:rsid w:val="00A71B59"/>
    <w:rsid w:val="00A71E0A"/>
    <w:rsid w:val="00A7212D"/>
    <w:rsid w:val="00A72398"/>
    <w:rsid w:val="00A724B2"/>
    <w:rsid w:val="00A72CF9"/>
    <w:rsid w:val="00A733E4"/>
    <w:rsid w:val="00A73633"/>
    <w:rsid w:val="00A73827"/>
    <w:rsid w:val="00A73E21"/>
    <w:rsid w:val="00A741DD"/>
    <w:rsid w:val="00A74268"/>
    <w:rsid w:val="00A7444D"/>
    <w:rsid w:val="00A74587"/>
    <w:rsid w:val="00A748C9"/>
    <w:rsid w:val="00A74A18"/>
    <w:rsid w:val="00A74E82"/>
    <w:rsid w:val="00A7534F"/>
    <w:rsid w:val="00A75F01"/>
    <w:rsid w:val="00A76797"/>
    <w:rsid w:val="00A77765"/>
    <w:rsid w:val="00A777C3"/>
    <w:rsid w:val="00A779CD"/>
    <w:rsid w:val="00A805FC"/>
    <w:rsid w:val="00A80B2F"/>
    <w:rsid w:val="00A80C2A"/>
    <w:rsid w:val="00A8114B"/>
    <w:rsid w:val="00A8117A"/>
    <w:rsid w:val="00A817A4"/>
    <w:rsid w:val="00A822CC"/>
    <w:rsid w:val="00A82D93"/>
    <w:rsid w:val="00A82EFF"/>
    <w:rsid w:val="00A8325A"/>
    <w:rsid w:val="00A8371C"/>
    <w:rsid w:val="00A83AE4"/>
    <w:rsid w:val="00A83D00"/>
    <w:rsid w:val="00A8425D"/>
    <w:rsid w:val="00A8461E"/>
    <w:rsid w:val="00A846E0"/>
    <w:rsid w:val="00A8481F"/>
    <w:rsid w:val="00A84DE9"/>
    <w:rsid w:val="00A84F69"/>
    <w:rsid w:val="00A8559E"/>
    <w:rsid w:val="00A8588E"/>
    <w:rsid w:val="00A85BF9"/>
    <w:rsid w:val="00A863AE"/>
    <w:rsid w:val="00A86598"/>
    <w:rsid w:val="00A86939"/>
    <w:rsid w:val="00A86F93"/>
    <w:rsid w:val="00A87258"/>
    <w:rsid w:val="00A8744A"/>
    <w:rsid w:val="00A87477"/>
    <w:rsid w:val="00A8796E"/>
    <w:rsid w:val="00A879F7"/>
    <w:rsid w:val="00A87A65"/>
    <w:rsid w:val="00A87B9F"/>
    <w:rsid w:val="00A87DBD"/>
    <w:rsid w:val="00A87E07"/>
    <w:rsid w:val="00A903C3"/>
    <w:rsid w:val="00A904DA"/>
    <w:rsid w:val="00A90D2F"/>
    <w:rsid w:val="00A917A1"/>
    <w:rsid w:val="00A92656"/>
    <w:rsid w:val="00A9268F"/>
    <w:rsid w:val="00A92ADC"/>
    <w:rsid w:val="00A92B46"/>
    <w:rsid w:val="00A92BB2"/>
    <w:rsid w:val="00A92DD6"/>
    <w:rsid w:val="00A92DF6"/>
    <w:rsid w:val="00A92E90"/>
    <w:rsid w:val="00A92F8B"/>
    <w:rsid w:val="00A93198"/>
    <w:rsid w:val="00A9327C"/>
    <w:rsid w:val="00A93321"/>
    <w:rsid w:val="00A93A12"/>
    <w:rsid w:val="00A9422C"/>
    <w:rsid w:val="00A94256"/>
    <w:rsid w:val="00A9429E"/>
    <w:rsid w:val="00A94A30"/>
    <w:rsid w:val="00A968CA"/>
    <w:rsid w:val="00A96B94"/>
    <w:rsid w:val="00A96BB3"/>
    <w:rsid w:val="00A96BB4"/>
    <w:rsid w:val="00A96F99"/>
    <w:rsid w:val="00A97333"/>
    <w:rsid w:val="00AA0191"/>
    <w:rsid w:val="00AA04E6"/>
    <w:rsid w:val="00AA0657"/>
    <w:rsid w:val="00AA0EC4"/>
    <w:rsid w:val="00AA1187"/>
    <w:rsid w:val="00AA1237"/>
    <w:rsid w:val="00AA12F0"/>
    <w:rsid w:val="00AA14D1"/>
    <w:rsid w:val="00AA1BAC"/>
    <w:rsid w:val="00AA2130"/>
    <w:rsid w:val="00AA217A"/>
    <w:rsid w:val="00AA232D"/>
    <w:rsid w:val="00AA2596"/>
    <w:rsid w:val="00AA2624"/>
    <w:rsid w:val="00AA2913"/>
    <w:rsid w:val="00AA29C5"/>
    <w:rsid w:val="00AA3D17"/>
    <w:rsid w:val="00AA3E35"/>
    <w:rsid w:val="00AA3EAD"/>
    <w:rsid w:val="00AA4543"/>
    <w:rsid w:val="00AA464E"/>
    <w:rsid w:val="00AA4BB2"/>
    <w:rsid w:val="00AA57C6"/>
    <w:rsid w:val="00AA58CD"/>
    <w:rsid w:val="00AA5B24"/>
    <w:rsid w:val="00AA60B0"/>
    <w:rsid w:val="00AA688F"/>
    <w:rsid w:val="00AA68C7"/>
    <w:rsid w:val="00AA6914"/>
    <w:rsid w:val="00AB0050"/>
    <w:rsid w:val="00AB0218"/>
    <w:rsid w:val="00AB052C"/>
    <w:rsid w:val="00AB0909"/>
    <w:rsid w:val="00AB0B0D"/>
    <w:rsid w:val="00AB0F5A"/>
    <w:rsid w:val="00AB0FFE"/>
    <w:rsid w:val="00AB1057"/>
    <w:rsid w:val="00AB14B0"/>
    <w:rsid w:val="00AB1C8D"/>
    <w:rsid w:val="00AB26C5"/>
    <w:rsid w:val="00AB2A4C"/>
    <w:rsid w:val="00AB2D19"/>
    <w:rsid w:val="00AB2E41"/>
    <w:rsid w:val="00AB35B6"/>
    <w:rsid w:val="00AB3874"/>
    <w:rsid w:val="00AB428C"/>
    <w:rsid w:val="00AB45D4"/>
    <w:rsid w:val="00AB4AF5"/>
    <w:rsid w:val="00AB57B4"/>
    <w:rsid w:val="00AB6010"/>
    <w:rsid w:val="00AB6506"/>
    <w:rsid w:val="00AB6541"/>
    <w:rsid w:val="00AB6697"/>
    <w:rsid w:val="00AB7418"/>
    <w:rsid w:val="00AB7493"/>
    <w:rsid w:val="00AB784D"/>
    <w:rsid w:val="00AB7901"/>
    <w:rsid w:val="00AC074F"/>
    <w:rsid w:val="00AC0CF2"/>
    <w:rsid w:val="00AC1804"/>
    <w:rsid w:val="00AC2588"/>
    <w:rsid w:val="00AC27BB"/>
    <w:rsid w:val="00AC2E1C"/>
    <w:rsid w:val="00AC30EB"/>
    <w:rsid w:val="00AC324C"/>
    <w:rsid w:val="00AC34C3"/>
    <w:rsid w:val="00AC382D"/>
    <w:rsid w:val="00AC386A"/>
    <w:rsid w:val="00AC3C3E"/>
    <w:rsid w:val="00AC3DF7"/>
    <w:rsid w:val="00AC3F2E"/>
    <w:rsid w:val="00AC3FCF"/>
    <w:rsid w:val="00AC4113"/>
    <w:rsid w:val="00AC4210"/>
    <w:rsid w:val="00AC422D"/>
    <w:rsid w:val="00AC42AC"/>
    <w:rsid w:val="00AC4498"/>
    <w:rsid w:val="00AC4BCD"/>
    <w:rsid w:val="00AC5308"/>
    <w:rsid w:val="00AC5772"/>
    <w:rsid w:val="00AC6DBE"/>
    <w:rsid w:val="00AC7125"/>
    <w:rsid w:val="00AC7607"/>
    <w:rsid w:val="00AC76F3"/>
    <w:rsid w:val="00AC77BC"/>
    <w:rsid w:val="00AC7DBF"/>
    <w:rsid w:val="00AD00CF"/>
    <w:rsid w:val="00AD060C"/>
    <w:rsid w:val="00AD0641"/>
    <w:rsid w:val="00AD0E23"/>
    <w:rsid w:val="00AD0F9B"/>
    <w:rsid w:val="00AD1414"/>
    <w:rsid w:val="00AD16A2"/>
    <w:rsid w:val="00AD1C35"/>
    <w:rsid w:val="00AD231B"/>
    <w:rsid w:val="00AD31EF"/>
    <w:rsid w:val="00AD333D"/>
    <w:rsid w:val="00AD3C66"/>
    <w:rsid w:val="00AD41B0"/>
    <w:rsid w:val="00AD4A7D"/>
    <w:rsid w:val="00AD4B41"/>
    <w:rsid w:val="00AD4F60"/>
    <w:rsid w:val="00AD58A5"/>
    <w:rsid w:val="00AD6001"/>
    <w:rsid w:val="00AD60B7"/>
    <w:rsid w:val="00AD61CE"/>
    <w:rsid w:val="00AD6332"/>
    <w:rsid w:val="00AD6BEA"/>
    <w:rsid w:val="00AD6ED7"/>
    <w:rsid w:val="00AD7069"/>
    <w:rsid w:val="00AD7092"/>
    <w:rsid w:val="00AD77F1"/>
    <w:rsid w:val="00AD79EF"/>
    <w:rsid w:val="00AD7D63"/>
    <w:rsid w:val="00AD7DD8"/>
    <w:rsid w:val="00AE1028"/>
    <w:rsid w:val="00AE10F5"/>
    <w:rsid w:val="00AE18B7"/>
    <w:rsid w:val="00AE1A0B"/>
    <w:rsid w:val="00AE1CBB"/>
    <w:rsid w:val="00AE2001"/>
    <w:rsid w:val="00AE2432"/>
    <w:rsid w:val="00AE278B"/>
    <w:rsid w:val="00AE2909"/>
    <w:rsid w:val="00AE29C6"/>
    <w:rsid w:val="00AE2E3B"/>
    <w:rsid w:val="00AE2EDE"/>
    <w:rsid w:val="00AE2FC0"/>
    <w:rsid w:val="00AE337A"/>
    <w:rsid w:val="00AE353B"/>
    <w:rsid w:val="00AE3603"/>
    <w:rsid w:val="00AE4044"/>
    <w:rsid w:val="00AE442C"/>
    <w:rsid w:val="00AE4683"/>
    <w:rsid w:val="00AE48B7"/>
    <w:rsid w:val="00AE4B48"/>
    <w:rsid w:val="00AE4C8D"/>
    <w:rsid w:val="00AE53A7"/>
    <w:rsid w:val="00AE557E"/>
    <w:rsid w:val="00AE5968"/>
    <w:rsid w:val="00AE63DF"/>
    <w:rsid w:val="00AE70B6"/>
    <w:rsid w:val="00AE7338"/>
    <w:rsid w:val="00AE796F"/>
    <w:rsid w:val="00AE7993"/>
    <w:rsid w:val="00AE7B67"/>
    <w:rsid w:val="00AE7B99"/>
    <w:rsid w:val="00AE7F43"/>
    <w:rsid w:val="00AE7FEF"/>
    <w:rsid w:val="00AF01DD"/>
    <w:rsid w:val="00AF087E"/>
    <w:rsid w:val="00AF0A39"/>
    <w:rsid w:val="00AF1091"/>
    <w:rsid w:val="00AF10C6"/>
    <w:rsid w:val="00AF14CE"/>
    <w:rsid w:val="00AF16E7"/>
    <w:rsid w:val="00AF1A2E"/>
    <w:rsid w:val="00AF1A96"/>
    <w:rsid w:val="00AF1C4F"/>
    <w:rsid w:val="00AF260E"/>
    <w:rsid w:val="00AF2679"/>
    <w:rsid w:val="00AF2702"/>
    <w:rsid w:val="00AF291D"/>
    <w:rsid w:val="00AF2DC0"/>
    <w:rsid w:val="00AF3031"/>
    <w:rsid w:val="00AF3595"/>
    <w:rsid w:val="00AF3754"/>
    <w:rsid w:val="00AF388D"/>
    <w:rsid w:val="00AF3C04"/>
    <w:rsid w:val="00AF3C19"/>
    <w:rsid w:val="00AF4B6D"/>
    <w:rsid w:val="00AF50A0"/>
    <w:rsid w:val="00AF53E5"/>
    <w:rsid w:val="00AF54C3"/>
    <w:rsid w:val="00AF5629"/>
    <w:rsid w:val="00AF61B6"/>
    <w:rsid w:val="00AF64F9"/>
    <w:rsid w:val="00AF6592"/>
    <w:rsid w:val="00AF6892"/>
    <w:rsid w:val="00AF68D1"/>
    <w:rsid w:val="00AF7BC5"/>
    <w:rsid w:val="00AF7D70"/>
    <w:rsid w:val="00AF7E46"/>
    <w:rsid w:val="00B00404"/>
    <w:rsid w:val="00B011BE"/>
    <w:rsid w:val="00B012D7"/>
    <w:rsid w:val="00B0132F"/>
    <w:rsid w:val="00B020AC"/>
    <w:rsid w:val="00B020FA"/>
    <w:rsid w:val="00B0234D"/>
    <w:rsid w:val="00B024A3"/>
    <w:rsid w:val="00B0257E"/>
    <w:rsid w:val="00B028FF"/>
    <w:rsid w:val="00B02999"/>
    <w:rsid w:val="00B02C11"/>
    <w:rsid w:val="00B0317C"/>
    <w:rsid w:val="00B03195"/>
    <w:rsid w:val="00B03F3E"/>
    <w:rsid w:val="00B044B8"/>
    <w:rsid w:val="00B0471F"/>
    <w:rsid w:val="00B04A88"/>
    <w:rsid w:val="00B04B49"/>
    <w:rsid w:val="00B04EB2"/>
    <w:rsid w:val="00B05B57"/>
    <w:rsid w:val="00B06290"/>
    <w:rsid w:val="00B062FD"/>
    <w:rsid w:val="00B0650A"/>
    <w:rsid w:val="00B065AE"/>
    <w:rsid w:val="00B06BDF"/>
    <w:rsid w:val="00B06F73"/>
    <w:rsid w:val="00B0721D"/>
    <w:rsid w:val="00B0721F"/>
    <w:rsid w:val="00B07612"/>
    <w:rsid w:val="00B07672"/>
    <w:rsid w:val="00B07CB5"/>
    <w:rsid w:val="00B07FF2"/>
    <w:rsid w:val="00B109BD"/>
    <w:rsid w:val="00B10BAC"/>
    <w:rsid w:val="00B11238"/>
    <w:rsid w:val="00B113AB"/>
    <w:rsid w:val="00B11836"/>
    <w:rsid w:val="00B119DA"/>
    <w:rsid w:val="00B11FC1"/>
    <w:rsid w:val="00B12BB1"/>
    <w:rsid w:val="00B13B81"/>
    <w:rsid w:val="00B13C01"/>
    <w:rsid w:val="00B13D19"/>
    <w:rsid w:val="00B13FFC"/>
    <w:rsid w:val="00B14240"/>
    <w:rsid w:val="00B1463C"/>
    <w:rsid w:val="00B14A34"/>
    <w:rsid w:val="00B14BFD"/>
    <w:rsid w:val="00B14E2A"/>
    <w:rsid w:val="00B15389"/>
    <w:rsid w:val="00B154B6"/>
    <w:rsid w:val="00B15D72"/>
    <w:rsid w:val="00B165C7"/>
    <w:rsid w:val="00B16912"/>
    <w:rsid w:val="00B16CD0"/>
    <w:rsid w:val="00B16DEC"/>
    <w:rsid w:val="00B170FC"/>
    <w:rsid w:val="00B17A25"/>
    <w:rsid w:val="00B17A80"/>
    <w:rsid w:val="00B17C70"/>
    <w:rsid w:val="00B20CC0"/>
    <w:rsid w:val="00B20DDD"/>
    <w:rsid w:val="00B21263"/>
    <w:rsid w:val="00B2128B"/>
    <w:rsid w:val="00B214D9"/>
    <w:rsid w:val="00B21AEA"/>
    <w:rsid w:val="00B21C5E"/>
    <w:rsid w:val="00B22244"/>
    <w:rsid w:val="00B22273"/>
    <w:rsid w:val="00B22493"/>
    <w:rsid w:val="00B225AF"/>
    <w:rsid w:val="00B2263B"/>
    <w:rsid w:val="00B22841"/>
    <w:rsid w:val="00B22B4E"/>
    <w:rsid w:val="00B22E3E"/>
    <w:rsid w:val="00B23296"/>
    <w:rsid w:val="00B239DC"/>
    <w:rsid w:val="00B23A19"/>
    <w:rsid w:val="00B23DA5"/>
    <w:rsid w:val="00B24376"/>
    <w:rsid w:val="00B243D5"/>
    <w:rsid w:val="00B2445B"/>
    <w:rsid w:val="00B24AE1"/>
    <w:rsid w:val="00B24C8B"/>
    <w:rsid w:val="00B252F8"/>
    <w:rsid w:val="00B254DC"/>
    <w:rsid w:val="00B25FB4"/>
    <w:rsid w:val="00B2646A"/>
    <w:rsid w:val="00B26665"/>
    <w:rsid w:val="00B267CE"/>
    <w:rsid w:val="00B26948"/>
    <w:rsid w:val="00B269A5"/>
    <w:rsid w:val="00B2724A"/>
    <w:rsid w:val="00B2742F"/>
    <w:rsid w:val="00B2748B"/>
    <w:rsid w:val="00B27B5A"/>
    <w:rsid w:val="00B305DE"/>
    <w:rsid w:val="00B30679"/>
    <w:rsid w:val="00B3135A"/>
    <w:rsid w:val="00B3189D"/>
    <w:rsid w:val="00B321C1"/>
    <w:rsid w:val="00B322A7"/>
    <w:rsid w:val="00B324D5"/>
    <w:rsid w:val="00B32736"/>
    <w:rsid w:val="00B327EC"/>
    <w:rsid w:val="00B32A7D"/>
    <w:rsid w:val="00B3304D"/>
    <w:rsid w:val="00B334E9"/>
    <w:rsid w:val="00B33573"/>
    <w:rsid w:val="00B33EA5"/>
    <w:rsid w:val="00B34F49"/>
    <w:rsid w:val="00B3500C"/>
    <w:rsid w:val="00B35382"/>
    <w:rsid w:val="00B359EE"/>
    <w:rsid w:val="00B35A62"/>
    <w:rsid w:val="00B35F1A"/>
    <w:rsid w:val="00B36344"/>
    <w:rsid w:val="00B36A11"/>
    <w:rsid w:val="00B36CB1"/>
    <w:rsid w:val="00B377F2"/>
    <w:rsid w:val="00B3795F"/>
    <w:rsid w:val="00B37A8A"/>
    <w:rsid w:val="00B37B42"/>
    <w:rsid w:val="00B37C09"/>
    <w:rsid w:val="00B37EBA"/>
    <w:rsid w:val="00B401D2"/>
    <w:rsid w:val="00B40339"/>
    <w:rsid w:val="00B405A3"/>
    <w:rsid w:val="00B40F3D"/>
    <w:rsid w:val="00B40FDE"/>
    <w:rsid w:val="00B4111E"/>
    <w:rsid w:val="00B416E6"/>
    <w:rsid w:val="00B417A6"/>
    <w:rsid w:val="00B41825"/>
    <w:rsid w:val="00B41A52"/>
    <w:rsid w:val="00B41B8D"/>
    <w:rsid w:val="00B4239E"/>
    <w:rsid w:val="00B423AE"/>
    <w:rsid w:val="00B4283B"/>
    <w:rsid w:val="00B42AB8"/>
    <w:rsid w:val="00B42D17"/>
    <w:rsid w:val="00B431CB"/>
    <w:rsid w:val="00B4334F"/>
    <w:rsid w:val="00B43458"/>
    <w:rsid w:val="00B436D5"/>
    <w:rsid w:val="00B438B6"/>
    <w:rsid w:val="00B43A29"/>
    <w:rsid w:val="00B43CC0"/>
    <w:rsid w:val="00B43CD6"/>
    <w:rsid w:val="00B43D44"/>
    <w:rsid w:val="00B43D84"/>
    <w:rsid w:val="00B43DDE"/>
    <w:rsid w:val="00B43E3B"/>
    <w:rsid w:val="00B44013"/>
    <w:rsid w:val="00B44019"/>
    <w:rsid w:val="00B4401A"/>
    <w:rsid w:val="00B441C3"/>
    <w:rsid w:val="00B44BD0"/>
    <w:rsid w:val="00B4537C"/>
    <w:rsid w:val="00B4553E"/>
    <w:rsid w:val="00B457EF"/>
    <w:rsid w:val="00B459E9"/>
    <w:rsid w:val="00B46183"/>
    <w:rsid w:val="00B464A0"/>
    <w:rsid w:val="00B4656E"/>
    <w:rsid w:val="00B465E6"/>
    <w:rsid w:val="00B46633"/>
    <w:rsid w:val="00B468ED"/>
    <w:rsid w:val="00B47015"/>
    <w:rsid w:val="00B47041"/>
    <w:rsid w:val="00B47048"/>
    <w:rsid w:val="00B4735E"/>
    <w:rsid w:val="00B47E74"/>
    <w:rsid w:val="00B47F7A"/>
    <w:rsid w:val="00B47FE9"/>
    <w:rsid w:val="00B5013D"/>
    <w:rsid w:val="00B5046B"/>
    <w:rsid w:val="00B50867"/>
    <w:rsid w:val="00B50950"/>
    <w:rsid w:val="00B51426"/>
    <w:rsid w:val="00B51B2C"/>
    <w:rsid w:val="00B51B76"/>
    <w:rsid w:val="00B521E8"/>
    <w:rsid w:val="00B5236F"/>
    <w:rsid w:val="00B5263C"/>
    <w:rsid w:val="00B528A4"/>
    <w:rsid w:val="00B52B4D"/>
    <w:rsid w:val="00B52D79"/>
    <w:rsid w:val="00B5361C"/>
    <w:rsid w:val="00B5399B"/>
    <w:rsid w:val="00B53A6D"/>
    <w:rsid w:val="00B53B3B"/>
    <w:rsid w:val="00B53DB2"/>
    <w:rsid w:val="00B54B7C"/>
    <w:rsid w:val="00B54C18"/>
    <w:rsid w:val="00B55B05"/>
    <w:rsid w:val="00B55DED"/>
    <w:rsid w:val="00B56050"/>
    <w:rsid w:val="00B563DC"/>
    <w:rsid w:val="00B565AC"/>
    <w:rsid w:val="00B56806"/>
    <w:rsid w:val="00B56AE9"/>
    <w:rsid w:val="00B60536"/>
    <w:rsid w:val="00B60CFD"/>
    <w:rsid w:val="00B61467"/>
    <w:rsid w:val="00B615E6"/>
    <w:rsid w:val="00B619D0"/>
    <w:rsid w:val="00B61AF1"/>
    <w:rsid w:val="00B61EB8"/>
    <w:rsid w:val="00B6256E"/>
    <w:rsid w:val="00B62BCE"/>
    <w:rsid w:val="00B62EB7"/>
    <w:rsid w:val="00B62EC4"/>
    <w:rsid w:val="00B631D6"/>
    <w:rsid w:val="00B6390C"/>
    <w:rsid w:val="00B63A11"/>
    <w:rsid w:val="00B63AF9"/>
    <w:rsid w:val="00B64244"/>
    <w:rsid w:val="00B644CD"/>
    <w:rsid w:val="00B64AC6"/>
    <w:rsid w:val="00B64C9A"/>
    <w:rsid w:val="00B652B2"/>
    <w:rsid w:val="00B657C3"/>
    <w:rsid w:val="00B659D5"/>
    <w:rsid w:val="00B65A77"/>
    <w:rsid w:val="00B65CA1"/>
    <w:rsid w:val="00B65F67"/>
    <w:rsid w:val="00B6632F"/>
    <w:rsid w:val="00B66AF5"/>
    <w:rsid w:val="00B66C2B"/>
    <w:rsid w:val="00B6710D"/>
    <w:rsid w:val="00B67200"/>
    <w:rsid w:val="00B6757A"/>
    <w:rsid w:val="00B67970"/>
    <w:rsid w:val="00B67E36"/>
    <w:rsid w:val="00B702B8"/>
    <w:rsid w:val="00B702C9"/>
    <w:rsid w:val="00B704FA"/>
    <w:rsid w:val="00B705B5"/>
    <w:rsid w:val="00B70C60"/>
    <w:rsid w:val="00B70C7C"/>
    <w:rsid w:val="00B71021"/>
    <w:rsid w:val="00B71523"/>
    <w:rsid w:val="00B7170E"/>
    <w:rsid w:val="00B719CD"/>
    <w:rsid w:val="00B71C33"/>
    <w:rsid w:val="00B72062"/>
    <w:rsid w:val="00B722EE"/>
    <w:rsid w:val="00B7277A"/>
    <w:rsid w:val="00B72989"/>
    <w:rsid w:val="00B732E6"/>
    <w:rsid w:val="00B73B9E"/>
    <w:rsid w:val="00B73FF9"/>
    <w:rsid w:val="00B74CDA"/>
    <w:rsid w:val="00B75450"/>
    <w:rsid w:val="00B75E3B"/>
    <w:rsid w:val="00B7614A"/>
    <w:rsid w:val="00B7634F"/>
    <w:rsid w:val="00B765DC"/>
    <w:rsid w:val="00B769A6"/>
    <w:rsid w:val="00B76D2F"/>
    <w:rsid w:val="00B77734"/>
    <w:rsid w:val="00B806E4"/>
    <w:rsid w:val="00B80CB1"/>
    <w:rsid w:val="00B80DC2"/>
    <w:rsid w:val="00B8106F"/>
    <w:rsid w:val="00B81564"/>
    <w:rsid w:val="00B818B9"/>
    <w:rsid w:val="00B81BE3"/>
    <w:rsid w:val="00B81C23"/>
    <w:rsid w:val="00B82294"/>
    <w:rsid w:val="00B8230A"/>
    <w:rsid w:val="00B825D3"/>
    <w:rsid w:val="00B828A1"/>
    <w:rsid w:val="00B8300A"/>
    <w:rsid w:val="00B8394E"/>
    <w:rsid w:val="00B83E42"/>
    <w:rsid w:val="00B8411C"/>
    <w:rsid w:val="00B84711"/>
    <w:rsid w:val="00B849CA"/>
    <w:rsid w:val="00B84A0F"/>
    <w:rsid w:val="00B850DD"/>
    <w:rsid w:val="00B851B3"/>
    <w:rsid w:val="00B857EE"/>
    <w:rsid w:val="00B85912"/>
    <w:rsid w:val="00B85A18"/>
    <w:rsid w:val="00B8656F"/>
    <w:rsid w:val="00B866B5"/>
    <w:rsid w:val="00B86871"/>
    <w:rsid w:val="00B86D91"/>
    <w:rsid w:val="00B87959"/>
    <w:rsid w:val="00B87F60"/>
    <w:rsid w:val="00B90A89"/>
    <w:rsid w:val="00B90C3F"/>
    <w:rsid w:val="00B90F78"/>
    <w:rsid w:val="00B91109"/>
    <w:rsid w:val="00B9119C"/>
    <w:rsid w:val="00B91B83"/>
    <w:rsid w:val="00B921C5"/>
    <w:rsid w:val="00B9237A"/>
    <w:rsid w:val="00B92A65"/>
    <w:rsid w:val="00B92B38"/>
    <w:rsid w:val="00B9356E"/>
    <w:rsid w:val="00B93AFE"/>
    <w:rsid w:val="00B93C8D"/>
    <w:rsid w:val="00B94099"/>
    <w:rsid w:val="00B947A6"/>
    <w:rsid w:val="00B94994"/>
    <w:rsid w:val="00B94DD0"/>
    <w:rsid w:val="00B94EA7"/>
    <w:rsid w:val="00B9543D"/>
    <w:rsid w:val="00B95857"/>
    <w:rsid w:val="00B958CC"/>
    <w:rsid w:val="00B95A07"/>
    <w:rsid w:val="00B95E46"/>
    <w:rsid w:val="00B96374"/>
    <w:rsid w:val="00B96F24"/>
    <w:rsid w:val="00B97073"/>
    <w:rsid w:val="00B971D4"/>
    <w:rsid w:val="00B97284"/>
    <w:rsid w:val="00B972BF"/>
    <w:rsid w:val="00B974FE"/>
    <w:rsid w:val="00BA0739"/>
    <w:rsid w:val="00BA0A75"/>
    <w:rsid w:val="00BA0B81"/>
    <w:rsid w:val="00BA0CDE"/>
    <w:rsid w:val="00BA0D6E"/>
    <w:rsid w:val="00BA1257"/>
    <w:rsid w:val="00BA1356"/>
    <w:rsid w:val="00BA1919"/>
    <w:rsid w:val="00BA2026"/>
    <w:rsid w:val="00BA209D"/>
    <w:rsid w:val="00BA20C5"/>
    <w:rsid w:val="00BA2753"/>
    <w:rsid w:val="00BA2E68"/>
    <w:rsid w:val="00BA2FA8"/>
    <w:rsid w:val="00BA302C"/>
    <w:rsid w:val="00BA312A"/>
    <w:rsid w:val="00BA3293"/>
    <w:rsid w:val="00BA34F8"/>
    <w:rsid w:val="00BA3644"/>
    <w:rsid w:val="00BA39EE"/>
    <w:rsid w:val="00BA3CCE"/>
    <w:rsid w:val="00BA3F23"/>
    <w:rsid w:val="00BA3FA2"/>
    <w:rsid w:val="00BA4A7D"/>
    <w:rsid w:val="00BA4AC2"/>
    <w:rsid w:val="00BA4B1A"/>
    <w:rsid w:val="00BA4C60"/>
    <w:rsid w:val="00BA5721"/>
    <w:rsid w:val="00BA5BA0"/>
    <w:rsid w:val="00BA5BA7"/>
    <w:rsid w:val="00BA5CDC"/>
    <w:rsid w:val="00BA62AD"/>
    <w:rsid w:val="00BA665D"/>
    <w:rsid w:val="00BA6773"/>
    <w:rsid w:val="00BA6B05"/>
    <w:rsid w:val="00BA6F7A"/>
    <w:rsid w:val="00BA741F"/>
    <w:rsid w:val="00BA7E7C"/>
    <w:rsid w:val="00BB05A5"/>
    <w:rsid w:val="00BB0673"/>
    <w:rsid w:val="00BB06BF"/>
    <w:rsid w:val="00BB06D3"/>
    <w:rsid w:val="00BB0C40"/>
    <w:rsid w:val="00BB0EDD"/>
    <w:rsid w:val="00BB11A2"/>
    <w:rsid w:val="00BB18CB"/>
    <w:rsid w:val="00BB1D68"/>
    <w:rsid w:val="00BB294E"/>
    <w:rsid w:val="00BB29D7"/>
    <w:rsid w:val="00BB2D6F"/>
    <w:rsid w:val="00BB2E45"/>
    <w:rsid w:val="00BB3277"/>
    <w:rsid w:val="00BB357C"/>
    <w:rsid w:val="00BB371B"/>
    <w:rsid w:val="00BB3AD4"/>
    <w:rsid w:val="00BB3B34"/>
    <w:rsid w:val="00BB41EB"/>
    <w:rsid w:val="00BB446F"/>
    <w:rsid w:val="00BB4480"/>
    <w:rsid w:val="00BB4A07"/>
    <w:rsid w:val="00BB4B8F"/>
    <w:rsid w:val="00BB4C02"/>
    <w:rsid w:val="00BB4D26"/>
    <w:rsid w:val="00BB55DE"/>
    <w:rsid w:val="00BB5ABF"/>
    <w:rsid w:val="00BB5E3C"/>
    <w:rsid w:val="00BB614E"/>
    <w:rsid w:val="00BB647E"/>
    <w:rsid w:val="00BB6843"/>
    <w:rsid w:val="00BB6A4D"/>
    <w:rsid w:val="00BB6A8A"/>
    <w:rsid w:val="00BB6D6A"/>
    <w:rsid w:val="00BB738F"/>
    <w:rsid w:val="00BB75A6"/>
    <w:rsid w:val="00BB7699"/>
    <w:rsid w:val="00BB798B"/>
    <w:rsid w:val="00BC0010"/>
    <w:rsid w:val="00BC0580"/>
    <w:rsid w:val="00BC0AC7"/>
    <w:rsid w:val="00BC0D38"/>
    <w:rsid w:val="00BC0DBE"/>
    <w:rsid w:val="00BC0E96"/>
    <w:rsid w:val="00BC14CD"/>
    <w:rsid w:val="00BC14F8"/>
    <w:rsid w:val="00BC162E"/>
    <w:rsid w:val="00BC18A1"/>
    <w:rsid w:val="00BC1E3E"/>
    <w:rsid w:val="00BC1E47"/>
    <w:rsid w:val="00BC1E5E"/>
    <w:rsid w:val="00BC25D4"/>
    <w:rsid w:val="00BC2CB1"/>
    <w:rsid w:val="00BC2E1E"/>
    <w:rsid w:val="00BC3434"/>
    <w:rsid w:val="00BC375A"/>
    <w:rsid w:val="00BC3790"/>
    <w:rsid w:val="00BC38D1"/>
    <w:rsid w:val="00BC3BBD"/>
    <w:rsid w:val="00BC3F8B"/>
    <w:rsid w:val="00BC4039"/>
    <w:rsid w:val="00BC46BB"/>
    <w:rsid w:val="00BC4FA4"/>
    <w:rsid w:val="00BC50A3"/>
    <w:rsid w:val="00BC510A"/>
    <w:rsid w:val="00BC5208"/>
    <w:rsid w:val="00BC5389"/>
    <w:rsid w:val="00BC571A"/>
    <w:rsid w:val="00BC5809"/>
    <w:rsid w:val="00BC580C"/>
    <w:rsid w:val="00BC5F80"/>
    <w:rsid w:val="00BC61D9"/>
    <w:rsid w:val="00BC6C9E"/>
    <w:rsid w:val="00BC7EBA"/>
    <w:rsid w:val="00BD01D7"/>
    <w:rsid w:val="00BD0599"/>
    <w:rsid w:val="00BD0967"/>
    <w:rsid w:val="00BD0C7D"/>
    <w:rsid w:val="00BD0C98"/>
    <w:rsid w:val="00BD0D5B"/>
    <w:rsid w:val="00BD0FCE"/>
    <w:rsid w:val="00BD13F1"/>
    <w:rsid w:val="00BD1569"/>
    <w:rsid w:val="00BD1DCA"/>
    <w:rsid w:val="00BD2320"/>
    <w:rsid w:val="00BD25FF"/>
    <w:rsid w:val="00BD2A1C"/>
    <w:rsid w:val="00BD3001"/>
    <w:rsid w:val="00BD3560"/>
    <w:rsid w:val="00BD3640"/>
    <w:rsid w:val="00BD38AC"/>
    <w:rsid w:val="00BD3932"/>
    <w:rsid w:val="00BD3E67"/>
    <w:rsid w:val="00BD4357"/>
    <w:rsid w:val="00BD4416"/>
    <w:rsid w:val="00BD45E9"/>
    <w:rsid w:val="00BD4A72"/>
    <w:rsid w:val="00BD4C67"/>
    <w:rsid w:val="00BD4D66"/>
    <w:rsid w:val="00BD4D89"/>
    <w:rsid w:val="00BD5144"/>
    <w:rsid w:val="00BD5202"/>
    <w:rsid w:val="00BD5722"/>
    <w:rsid w:val="00BD5C0A"/>
    <w:rsid w:val="00BD6A53"/>
    <w:rsid w:val="00BD6ADA"/>
    <w:rsid w:val="00BD6CBB"/>
    <w:rsid w:val="00BD75D9"/>
    <w:rsid w:val="00BE0121"/>
    <w:rsid w:val="00BE04DE"/>
    <w:rsid w:val="00BE09E8"/>
    <w:rsid w:val="00BE0A1F"/>
    <w:rsid w:val="00BE10F0"/>
    <w:rsid w:val="00BE1201"/>
    <w:rsid w:val="00BE1678"/>
    <w:rsid w:val="00BE1A5B"/>
    <w:rsid w:val="00BE1F74"/>
    <w:rsid w:val="00BE1FE4"/>
    <w:rsid w:val="00BE2450"/>
    <w:rsid w:val="00BE250A"/>
    <w:rsid w:val="00BE318E"/>
    <w:rsid w:val="00BE31FD"/>
    <w:rsid w:val="00BE36A6"/>
    <w:rsid w:val="00BE3D24"/>
    <w:rsid w:val="00BE4029"/>
    <w:rsid w:val="00BE43A6"/>
    <w:rsid w:val="00BE4563"/>
    <w:rsid w:val="00BE48FE"/>
    <w:rsid w:val="00BE5046"/>
    <w:rsid w:val="00BE510F"/>
    <w:rsid w:val="00BE5675"/>
    <w:rsid w:val="00BE5B07"/>
    <w:rsid w:val="00BE5FD3"/>
    <w:rsid w:val="00BE60BB"/>
    <w:rsid w:val="00BE68E1"/>
    <w:rsid w:val="00BE6AB8"/>
    <w:rsid w:val="00BE6BE1"/>
    <w:rsid w:val="00BE7085"/>
    <w:rsid w:val="00BE70B2"/>
    <w:rsid w:val="00BE741D"/>
    <w:rsid w:val="00BE7704"/>
    <w:rsid w:val="00BE7A3B"/>
    <w:rsid w:val="00BE7C43"/>
    <w:rsid w:val="00BF0089"/>
    <w:rsid w:val="00BF05BE"/>
    <w:rsid w:val="00BF085A"/>
    <w:rsid w:val="00BF172F"/>
    <w:rsid w:val="00BF1B6F"/>
    <w:rsid w:val="00BF1B98"/>
    <w:rsid w:val="00BF20D2"/>
    <w:rsid w:val="00BF2204"/>
    <w:rsid w:val="00BF2487"/>
    <w:rsid w:val="00BF274A"/>
    <w:rsid w:val="00BF2EF9"/>
    <w:rsid w:val="00BF31E9"/>
    <w:rsid w:val="00BF35B9"/>
    <w:rsid w:val="00BF3681"/>
    <w:rsid w:val="00BF38F1"/>
    <w:rsid w:val="00BF3AA6"/>
    <w:rsid w:val="00BF3ADE"/>
    <w:rsid w:val="00BF3DD0"/>
    <w:rsid w:val="00BF46F8"/>
    <w:rsid w:val="00BF4820"/>
    <w:rsid w:val="00BF4885"/>
    <w:rsid w:val="00BF4CA2"/>
    <w:rsid w:val="00BF4FD8"/>
    <w:rsid w:val="00BF5137"/>
    <w:rsid w:val="00BF5208"/>
    <w:rsid w:val="00BF572C"/>
    <w:rsid w:val="00BF577C"/>
    <w:rsid w:val="00BF58AD"/>
    <w:rsid w:val="00BF5C71"/>
    <w:rsid w:val="00BF76A2"/>
    <w:rsid w:val="00BF78D5"/>
    <w:rsid w:val="00BF7939"/>
    <w:rsid w:val="00BF7A47"/>
    <w:rsid w:val="00BF7F22"/>
    <w:rsid w:val="00C0063E"/>
    <w:rsid w:val="00C00898"/>
    <w:rsid w:val="00C00B94"/>
    <w:rsid w:val="00C00D27"/>
    <w:rsid w:val="00C014F4"/>
    <w:rsid w:val="00C01C5E"/>
    <w:rsid w:val="00C01F50"/>
    <w:rsid w:val="00C01F53"/>
    <w:rsid w:val="00C0204B"/>
    <w:rsid w:val="00C02098"/>
    <w:rsid w:val="00C0218A"/>
    <w:rsid w:val="00C026E6"/>
    <w:rsid w:val="00C0316D"/>
    <w:rsid w:val="00C0438B"/>
    <w:rsid w:val="00C0467A"/>
    <w:rsid w:val="00C048E8"/>
    <w:rsid w:val="00C0499A"/>
    <w:rsid w:val="00C04A7C"/>
    <w:rsid w:val="00C04F37"/>
    <w:rsid w:val="00C0512A"/>
    <w:rsid w:val="00C05201"/>
    <w:rsid w:val="00C05361"/>
    <w:rsid w:val="00C055CB"/>
    <w:rsid w:val="00C05D11"/>
    <w:rsid w:val="00C05D26"/>
    <w:rsid w:val="00C05D9D"/>
    <w:rsid w:val="00C0610D"/>
    <w:rsid w:val="00C0682D"/>
    <w:rsid w:val="00C06C31"/>
    <w:rsid w:val="00C06CA9"/>
    <w:rsid w:val="00C06D26"/>
    <w:rsid w:val="00C06DCB"/>
    <w:rsid w:val="00C07165"/>
    <w:rsid w:val="00C07D1C"/>
    <w:rsid w:val="00C07FAA"/>
    <w:rsid w:val="00C10239"/>
    <w:rsid w:val="00C10DA3"/>
    <w:rsid w:val="00C10F46"/>
    <w:rsid w:val="00C110A7"/>
    <w:rsid w:val="00C111D8"/>
    <w:rsid w:val="00C1134D"/>
    <w:rsid w:val="00C11674"/>
    <w:rsid w:val="00C118C1"/>
    <w:rsid w:val="00C11C08"/>
    <w:rsid w:val="00C11D2B"/>
    <w:rsid w:val="00C11D52"/>
    <w:rsid w:val="00C11ECA"/>
    <w:rsid w:val="00C12632"/>
    <w:rsid w:val="00C12900"/>
    <w:rsid w:val="00C12B2F"/>
    <w:rsid w:val="00C12B4A"/>
    <w:rsid w:val="00C131BC"/>
    <w:rsid w:val="00C13361"/>
    <w:rsid w:val="00C139C9"/>
    <w:rsid w:val="00C13F69"/>
    <w:rsid w:val="00C153A6"/>
    <w:rsid w:val="00C156C7"/>
    <w:rsid w:val="00C1570D"/>
    <w:rsid w:val="00C15B1A"/>
    <w:rsid w:val="00C15BD7"/>
    <w:rsid w:val="00C161F6"/>
    <w:rsid w:val="00C16ED5"/>
    <w:rsid w:val="00C17744"/>
    <w:rsid w:val="00C17DBD"/>
    <w:rsid w:val="00C17F4A"/>
    <w:rsid w:val="00C20038"/>
    <w:rsid w:val="00C20121"/>
    <w:rsid w:val="00C2021B"/>
    <w:rsid w:val="00C2036C"/>
    <w:rsid w:val="00C20602"/>
    <w:rsid w:val="00C20CCB"/>
    <w:rsid w:val="00C212D4"/>
    <w:rsid w:val="00C21518"/>
    <w:rsid w:val="00C215CB"/>
    <w:rsid w:val="00C21649"/>
    <w:rsid w:val="00C21AD7"/>
    <w:rsid w:val="00C22029"/>
    <w:rsid w:val="00C22100"/>
    <w:rsid w:val="00C2232C"/>
    <w:rsid w:val="00C224A5"/>
    <w:rsid w:val="00C2266F"/>
    <w:rsid w:val="00C22DA0"/>
    <w:rsid w:val="00C22EC1"/>
    <w:rsid w:val="00C230E9"/>
    <w:rsid w:val="00C2322D"/>
    <w:rsid w:val="00C235C3"/>
    <w:rsid w:val="00C23A6C"/>
    <w:rsid w:val="00C23FDC"/>
    <w:rsid w:val="00C24721"/>
    <w:rsid w:val="00C24B76"/>
    <w:rsid w:val="00C24DF2"/>
    <w:rsid w:val="00C25355"/>
    <w:rsid w:val="00C257D7"/>
    <w:rsid w:val="00C26163"/>
    <w:rsid w:val="00C26263"/>
    <w:rsid w:val="00C26703"/>
    <w:rsid w:val="00C268BA"/>
    <w:rsid w:val="00C2696F"/>
    <w:rsid w:val="00C26CC3"/>
    <w:rsid w:val="00C26D2D"/>
    <w:rsid w:val="00C270F1"/>
    <w:rsid w:val="00C271A5"/>
    <w:rsid w:val="00C27636"/>
    <w:rsid w:val="00C276FE"/>
    <w:rsid w:val="00C27821"/>
    <w:rsid w:val="00C27F77"/>
    <w:rsid w:val="00C27FB7"/>
    <w:rsid w:val="00C3027B"/>
    <w:rsid w:val="00C30734"/>
    <w:rsid w:val="00C3109B"/>
    <w:rsid w:val="00C316EB"/>
    <w:rsid w:val="00C3211F"/>
    <w:rsid w:val="00C3215D"/>
    <w:rsid w:val="00C3235B"/>
    <w:rsid w:val="00C323BB"/>
    <w:rsid w:val="00C32425"/>
    <w:rsid w:val="00C328B2"/>
    <w:rsid w:val="00C32904"/>
    <w:rsid w:val="00C3290E"/>
    <w:rsid w:val="00C330BB"/>
    <w:rsid w:val="00C334E4"/>
    <w:rsid w:val="00C335A3"/>
    <w:rsid w:val="00C34395"/>
    <w:rsid w:val="00C350A1"/>
    <w:rsid w:val="00C356DC"/>
    <w:rsid w:val="00C35B1B"/>
    <w:rsid w:val="00C35CC3"/>
    <w:rsid w:val="00C36FF0"/>
    <w:rsid w:val="00C37003"/>
    <w:rsid w:val="00C37542"/>
    <w:rsid w:val="00C37A85"/>
    <w:rsid w:val="00C4017D"/>
    <w:rsid w:val="00C408E1"/>
    <w:rsid w:val="00C409A0"/>
    <w:rsid w:val="00C409EC"/>
    <w:rsid w:val="00C40AB8"/>
    <w:rsid w:val="00C40D14"/>
    <w:rsid w:val="00C4132B"/>
    <w:rsid w:val="00C4141F"/>
    <w:rsid w:val="00C41A1C"/>
    <w:rsid w:val="00C42173"/>
    <w:rsid w:val="00C42197"/>
    <w:rsid w:val="00C42381"/>
    <w:rsid w:val="00C42410"/>
    <w:rsid w:val="00C425B9"/>
    <w:rsid w:val="00C4270E"/>
    <w:rsid w:val="00C42A01"/>
    <w:rsid w:val="00C431B8"/>
    <w:rsid w:val="00C4341E"/>
    <w:rsid w:val="00C43535"/>
    <w:rsid w:val="00C4355B"/>
    <w:rsid w:val="00C438B5"/>
    <w:rsid w:val="00C43A8D"/>
    <w:rsid w:val="00C43ABB"/>
    <w:rsid w:val="00C43F22"/>
    <w:rsid w:val="00C44087"/>
    <w:rsid w:val="00C44559"/>
    <w:rsid w:val="00C4496E"/>
    <w:rsid w:val="00C44AEF"/>
    <w:rsid w:val="00C44AF3"/>
    <w:rsid w:val="00C4506A"/>
    <w:rsid w:val="00C45618"/>
    <w:rsid w:val="00C4572E"/>
    <w:rsid w:val="00C45771"/>
    <w:rsid w:val="00C457B1"/>
    <w:rsid w:val="00C45AB4"/>
    <w:rsid w:val="00C45FE1"/>
    <w:rsid w:val="00C469CD"/>
    <w:rsid w:val="00C46A85"/>
    <w:rsid w:val="00C46BB2"/>
    <w:rsid w:val="00C46FDE"/>
    <w:rsid w:val="00C475FB"/>
    <w:rsid w:val="00C501B1"/>
    <w:rsid w:val="00C5086F"/>
    <w:rsid w:val="00C509B3"/>
    <w:rsid w:val="00C50AB7"/>
    <w:rsid w:val="00C50C1B"/>
    <w:rsid w:val="00C5100D"/>
    <w:rsid w:val="00C51828"/>
    <w:rsid w:val="00C51864"/>
    <w:rsid w:val="00C51963"/>
    <w:rsid w:val="00C5199A"/>
    <w:rsid w:val="00C519BC"/>
    <w:rsid w:val="00C51B47"/>
    <w:rsid w:val="00C523F3"/>
    <w:rsid w:val="00C52C32"/>
    <w:rsid w:val="00C52DD6"/>
    <w:rsid w:val="00C5301D"/>
    <w:rsid w:val="00C536D6"/>
    <w:rsid w:val="00C5390C"/>
    <w:rsid w:val="00C53A17"/>
    <w:rsid w:val="00C53B02"/>
    <w:rsid w:val="00C53CE5"/>
    <w:rsid w:val="00C53EF3"/>
    <w:rsid w:val="00C54271"/>
    <w:rsid w:val="00C54470"/>
    <w:rsid w:val="00C545B8"/>
    <w:rsid w:val="00C54ECB"/>
    <w:rsid w:val="00C5521F"/>
    <w:rsid w:val="00C55B25"/>
    <w:rsid w:val="00C55CEF"/>
    <w:rsid w:val="00C55D45"/>
    <w:rsid w:val="00C55E49"/>
    <w:rsid w:val="00C56001"/>
    <w:rsid w:val="00C560D1"/>
    <w:rsid w:val="00C56459"/>
    <w:rsid w:val="00C56ECB"/>
    <w:rsid w:val="00C57130"/>
    <w:rsid w:val="00C57DD7"/>
    <w:rsid w:val="00C57F15"/>
    <w:rsid w:val="00C60796"/>
    <w:rsid w:val="00C60DB8"/>
    <w:rsid w:val="00C61914"/>
    <w:rsid w:val="00C62441"/>
    <w:rsid w:val="00C62769"/>
    <w:rsid w:val="00C628C7"/>
    <w:rsid w:val="00C62AD6"/>
    <w:rsid w:val="00C62B5B"/>
    <w:rsid w:val="00C62B6B"/>
    <w:rsid w:val="00C6333B"/>
    <w:rsid w:val="00C638F0"/>
    <w:rsid w:val="00C649F7"/>
    <w:rsid w:val="00C64B59"/>
    <w:rsid w:val="00C64CBC"/>
    <w:rsid w:val="00C64ECC"/>
    <w:rsid w:val="00C659E8"/>
    <w:rsid w:val="00C65B4F"/>
    <w:rsid w:val="00C6633D"/>
    <w:rsid w:val="00C6657A"/>
    <w:rsid w:val="00C66881"/>
    <w:rsid w:val="00C66DB5"/>
    <w:rsid w:val="00C67246"/>
    <w:rsid w:val="00C672A4"/>
    <w:rsid w:val="00C67932"/>
    <w:rsid w:val="00C67A06"/>
    <w:rsid w:val="00C67E13"/>
    <w:rsid w:val="00C67ED2"/>
    <w:rsid w:val="00C70386"/>
    <w:rsid w:val="00C703B1"/>
    <w:rsid w:val="00C70865"/>
    <w:rsid w:val="00C70DE2"/>
    <w:rsid w:val="00C71DF0"/>
    <w:rsid w:val="00C71EED"/>
    <w:rsid w:val="00C72182"/>
    <w:rsid w:val="00C7295D"/>
    <w:rsid w:val="00C72FDE"/>
    <w:rsid w:val="00C732DE"/>
    <w:rsid w:val="00C73BB6"/>
    <w:rsid w:val="00C73C48"/>
    <w:rsid w:val="00C73C9B"/>
    <w:rsid w:val="00C74165"/>
    <w:rsid w:val="00C7437A"/>
    <w:rsid w:val="00C74F7A"/>
    <w:rsid w:val="00C7501D"/>
    <w:rsid w:val="00C75159"/>
    <w:rsid w:val="00C75B19"/>
    <w:rsid w:val="00C75BA9"/>
    <w:rsid w:val="00C75FC4"/>
    <w:rsid w:val="00C76224"/>
    <w:rsid w:val="00C762BC"/>
    <w:rsid w:val="00C76A2A"/>
    <w:rsid w:val="00C76AAB"/>
    <w:rsid w:val="00C771A1"/>
    <w:rsid w:val="00C774CF"/>
    <w:rsid w:val="00C77533"/>
    <w:rsid w:val="00C77556"/>
    <w:rsid w:val="00C779D5"/>
    <w:rsid w:val="00C77B06"/>
    <w:rsid w:val="00C77BFB"/>
    <w:rsid w:val="00C77D20"/>
    <w:rsid w:val="00C77DA5"/>
    <w:rsid w:val="00C77F35"/>
    <w:rsid w:val="00C80662"/>
    <w:rsid w:val="00C80B23"/>
    <w:rsid w:val="00C80B56"/>
    <w:rsid w:val="00C80C14"/>
    <w:rsid w:val="00C80CB1"/>
    <w:rsid w:val="00C80FBF"/>
    <w:rsid w:val="00C8100D"/>
    <w:rsid w:val="00C810C9"/>
    <w:rsid w:val="00C812EC"/>
    <w:rsid w:val="00C8151B"/>
    <w:rsid w:val="00C8182D"/>
    <w:rsid w:val="00C81D63"/>
    <w:rsid w:val="00C81FA5"/>
    <w:rsid w:val="00C81FE2"/>
    <w:rsid w:val="00C826A4"/>
    <w:rsid w:val="00C8278D"/>
    <w:rsid w:val="00C827AC"/>
    <w:rsid w:val="00C82952"/>
    <w:rsid w:val="00C82A74"/>
    <w:rsid w:val="00C82DE9"/>
    <w:rsid w:val="00C82F65"/>
    <w:rsid w:val="00C830C6"/>
    <w:rsid w:val="00C831E4"/>
    <w:rsid w:val="00C83D51"/>
    <w:rsid w:val="00C83F1A"/>
    <w:rsid w:val="00C84157"/>
    <w:rsid w:val="00C84230"/>
    <w:rsid w:val="00C8483B"/>
    <w:rsid w:val="00C84DB4"/>
    <w:rsid w:val="00C85712"/>
    <w:rsid w:val="00C857B5"/>
    <w:rsid w:val="00C860F1"/>
    <w:rsid w:val="00C86354"/>
    <w:rsid w:val="00C868AE"/>
    <w:rsid w:val="00C86BDB"/>
    <w:rsid w:val="00C86C51"/>
    <w:rsid w:val="00C86C8C"/>
    <w:rsid w:val="00C876D5"/>
    <w:rsid w:val="00C87823"/>
    <w:rsid w:val="00C87F26"/>
    <w:rsid w:val="00C900CC"/>
    <w:rsid w:val="00C900FD"/>
    <w:rsid w:val="00C90370"/>
    <w:rsid w:val="00C909B4"/>
    <w:rsid w:val="00C90ACF"/>
    <w:rsid w:val="00C910D9"/>
    <w:rsid w:val="00C919CC"/>
    <w:rsid w:val="00C91D32"/>
    <w:rsid w:val="00C920D1"/>
    <w:rsid w:val="00C9230A"/>
    <w:rsid w:val="00C929DA"/>
    <w:rsid w:val="00C933DE"/>
    <w:rsid w:val="00C934A0"/>
    <w:rsid w:val="00C93A2E"/>
    <w:rsid w:val="00C93C66"/>
    <w:rsid w:val="00C93CC0"/>
    <w:rsid w:val="00C9431A"/>
    <w:rsid w:val="00C94607"/>
    <w:rsid w:val="00C94760"/>
    <w:rsid w:val="00C95165"/>
    <w:rsid w:val="00C953B9"/>
    <w:rsid w:val="00C958FA"/>
    <w:rsid w:val="00C95BF9"/>
    <w:rsid w:val="00C964E1"/>
    <w:rsid w:val="00C9679A"/>
    <w:rsid w:val="00C9684B"/>
    <w:rsid w:val="00C96936"/>
    <w:rsid w:val="00C96966"/>
    <w:rsid w:val="00C96A5C"/>
    <w:rsid w:val="00C97105"/>
    <w:rsid w:val="00C9725E"/>
    <w:rsid w:val="00C972BA"/>
    <w:rsid w:val="00C976DD"/>
    <w:rsid w:val="00C97729"/>
    <w:rsid w:val="00C97A31"/>
    <w:rsid w:val="00C97D3A"/>
    <w:rsid w:val="00C97D6B"/>
    <w:rsid w:val="00C97EE4"/>
    <w:rsid w:val="00C97F37"/>
    <w:rsid w:val="00CA0016"/>
    <w:rsid w:val="00CA01BC"/>
    <w:rsid w:val="00CA031C"/>
    <w:rsid w:val="00CA043F"/>
    <w:rsid w:val="00CA045E"/>
    <w:rsid w:val="00CA04DF"/>
    <w:rsid w:val="00CA1038"/>
    <w:rsid w:val="00CA13B6"/>
    <w:rsid w:val="00CA18D6"/>
    <w:rsid w:val="00CA1F57"/>
    <w:rsid w:val="00CA22E8"/>
    <w:rsid w:val="00CA267E"/>
    <w:rsid w:val="00CA26BC"/>
    <w:rsid w:val="00CA26F9"/>
    <w:rsid w:val="00CA29B7"/>
    <w:rsid w:val="00CA2F0C"/>
    <w:rsid w:val="00CA3258"/>
    <w:rsid w:val="00CA34B8"/>
    <w:rsid w:val="00CA3997"/>
    <w:rsid w:val="00CA3BBA"/>
    <w:rsid w:val="00CA4343"/>
    <w:rsid w:val="00CA4419"/>
    <w:rsid w:val="00CA4D28"/>
    <w:rsid w:val="00CA5359"/>
    <w:rsid w:val="00CA5444"/>
    <w:rsid w:val="00CA54D5"/>
    <w:rsid w:val="00CA5919"/>
    <w:rsid w:val="00CA59A5"/>
    <w:rsid w:val="00CA5B3E"/>
    <w:rsid w:val="00CA6015"/>
    <w:rsid w:val="00CA6869"/>
    <w:rsid w:val="00CA68DF"/>
    <w:rsid w:val="00CA73BA"/>
    <w:rsid w:val="00CA7798"/>
    <w:rsid w:val="00CB06EF"/>
    <w:rsid w:val="00CB078C"/>
    <w:rsid w:val="00CB0895"/>
    <w:rsid w:val="00CB0948"/>
    <w:rsid w:val="00CB098A"/>
    <w:rsid w:val="00CB0EA6"/>
    <w:rsid w:val="00CB0EC0"/>
    <w:rsid w:val="00CB126E"/>
    <w:rsid w:val="00CB13C4"/>
    <w:rsid w:val="00CB1643"/>
    <w:rsid w:val="00CB1AC7"/>
    <w:rsid w:val="00CB1D32"/>
    <w:rsid w:val="00CB1ED4"/>
    <w:rsid w:val="00CB21DA"/>
    <w:rsid w:val="00CB231C"/>
    <w:rsid w:val="00CB2547"/>
    <w:rsid w:val="00CB26E9"/>
    <w:rsid w:val="00CB2D4E"/>
    <w:rsid w:val="00CB2E71"/>
    <w:rsid w:val="00CB31F9"/>
    <w:rsid w:val="00CB34CB"/>
    <w:rsid w:val="00CB34F0"/>
    <w:rsid w:val="00CB3922"/>
    <w:rsid w:val="00CB3E2F"/>
    <w:rsid w:val="00CB3F2F"/>
    <w:rsid w:val="00CB4B2F"/>
    <w:rsid w:val="00CB4BD2"/>
    <w:rsid w:val="00CB4D94"/>
    <w:rsid w:val="00CB4DAB"/>
    <w:rsid w:val="00CB4E99"/>
    <w:rsid w:val="00CB5AC9"/>
    <w:rsid w:val="00CB5E8C"/>
    <w:rsid w:val="00CB5FD8"/>
    <w:rsid w:val="00CB6110"/>
    <w:rsid w:val="00CB6113"/>
    <w:rsid w:val="00CB65C5"/>
    <w:rsid w:val="00CB66F4"/>
    <w:rsid w:val="00CB692A"/>
    <w:rsid w:val="00CB6D3C"/>
    <w:rsid w:val="00CB742D"/>
    <w:rsid w:val="00CC0BCF"/>
    <w:rsid w:val="00CC14A2"/>
    <w:rsid w:val="00CC1710"/>
    <w:rsid w:val="00CC198A"/>
    <w:rsid w:val="00CC1A33"/>
    <w:rsid w:val="00CC1B37"/>
    <w:rsid w:val="00CC1CD6"/>
    <w:rsid w:val="00CC1E1B"/>
    <w:rsid w:val="00CC1FDC"/>
    <w:rsid w:val="00CC20EC"/>
    <w:rsid w:val="00CC244E"/>
    <w:rsid w:val="00CC24BE"/>
    <w:rsid w:val="00CC2D48"/>
    <w:rsid w:val="00CC2D95"/>
    <w:rsid w:val="00CC2E00"/>
    <w:rsid w:val="00CC2E84"/>
    <w:rsid w:val="00CC3432"/>
    <w:rsid w:val="00CC3E27"/>
    <w:rsid w:val="00CC4470"/>
    <w:rsid w:val="00CC4596"/>
    <w:rsid w:val="00CC481D"/>
    <w:rsid w:val="00CC48E3"/>
    <w:rsid w:val="00CC4A12"/>
    <w:rsid w:val="00CC5D55"/>
    <w:rsid w:val="00CC5D61"/>
    <w:rsid w:val="00CC60A7"/>
    <w:rsid w:val="00CC63A0"/>
    <w:rsid w:val="00CC646F"/>
    <w:rsid w:val="00CC6B90"/>
    <w:rsid w:val="00CC6C88"/>
    <w:rsid w:val="00CC6D9C"/>
    <w:rsid w:val="00CC723B"/>
    <w:rsid w:val="00CC79EA"/>
    <w:rsid w:val="00CC7EFA"/>
    <w:rsid w:val="00CD0405"/>
    <w:rsid w:val="00CD0612"/>
    <w:rsid w:val="00CD09F8"/>
    <w:rsid w:val="00CD0CE3"/>
    <w:rsid w:val="00CD10CB"/>
    <w:rsid w:val="00CD1979"/>
    <w:rsid w:val="00CD19EB"/>
    <w:rsid w:val="00CD1AE6"/>
    <w:rsid w:val="00CD1E1C"/>
    <w:rsid w:val="00CD2093"/>
    <w:rsid w:val="00CD27DB"/>
    <w:rsid w:val="00CD2A8A"/>
    <w:rsid w:val="00CD2DFF"/>
    <w:rsid w:val="00CD2E75"/>
    <w:rsid w:val="00CD2EFA"/>
    <w:rsid w:val="00CD321A"/>
    <w:rsid w:val="00CD32D5"/>
    <w:rsid w:val="00CD428E"/>
    <w:rsid w:val="00CD475E"/>
    <w:rsid w:val="00CD48E6"/>
    <w:rsid w:val="00CD4AAD"/>
    <w:rsid w:val="00CD4BCC"/>
    <w:rsid w:val="00CD4C8D"/>
    <w:rsid w:val="00CD4D27"/>
    <w:rsid w:val="00CD4DBD"/>
    <w:rsid w:val="00CD5B8A"/>
    <w:rsid w:val="00CD607A"/>
    <w:rsid w:val="00CD61F0"/>
    <w:rsid w:val="00CD6216"/>
    <w:rsid w:val="00CD7197"/>
    <w:rsid w:val="00CD770B"/>
    <w:rsid w:val="00CD7F03"/>
    <w:rsid w:val="00CD7F04"/>
    <w:rsid w:val="00CE008B"/>
    <w:rsid w:val="00CE0398"/>
    <w:rsid w:val="00CE04E7"/>
    <w:rsid w:val="00CE0689"/>
    <w:rsid w:val="00CE09EC"/>
    <w:rsid w:val="00CE0C75"/>
    <w:rsid w:val="00CE1073"/>
    <w:rsid w:val="00CE10BB"/>
    <w:rsid w:val="00CE1196"/>
    <w:rsid w:val="00CE14D5"/>
    <w:rsid w:val="00CE1A87"/>
    <w:rsid w:val="00CE1CBF"/>
    <w:rsid w:val="00CE1E2C"/>
    <w:rsid w:val="00CE223F"/>
    <w:rsid w:val="00CE240B"/>
    <w:rsid w:val="00CE3322"/>
    <w:rsid w:val="00CE357D"/>
    <w:rsid w:val="00CE35C5"/>
    <w:rsid w:val="00CE3618"/>
    <w:rsid w:val="00CE3651"/>
    <w:rsid w:val="00CE37EF"/>
    <w:rsid w:val="00CE3D61"/>
    <w:rsid w:val="00CE3E17"/>
    <w:rsid w:val="00CE42F3"/>
    <w:rsid w:val="00CE4434"/>
    <w:rsid w:val="00CE4565"/>
    <w:rsid w:val="00CE4E58"/>
    <w:rsid w:val="00CE51E7"/>
    <w:rsid w:val="00CE52ED"/>
    <w:rsid w:val="00CE56A7"/>
    <w:rsid w:val="00CE5811"/>
    <w:rsid w:val="00CE5B22"/>
    <w:rsid w:val="00CE5D8E"/>
    <w:rsid w:val="00CE5E7D"/>
    <w:rsid w:val="00CE6124"/>
    <w:rsid w:val="00CE6A34"/>
    <w:rsid w:val="00CE6B72"/>
    <w:rsid w:val="00CE6D0E"/>
    <w:rsid w:val="00CE6EA8"/>
    <w:rsid w:val="00CE6F6C"/>
    <w:rsid w:val="00CE719F"/>
    <w:rsid w:val="00CE7AE1"/>
    <w:rsid w:val="00CE7C83"/>
    <w:rsid w:val="00CE7DD5"/>
    <w:rsid w:val="00CF0078"/>
    <w:rsid w:val="00CF09D3"/>
    <w:rsid w:val="00CF107B"/>
    <w:rsid w:val="00CF12ED"/>
    <w:rsid w:val="00CF154C"/>
    <w:rsid w:val="00CF1D9F"/>
    <w:rsid w:val="00CF22A2"/>
    <w:rsid w:val="00CF2663"/>
    <w:rsid w:val="00CF270F"/>
    <w:rsid w:val="00CF27C0"/>
    <w:rsid w:val="00CF28AC"/>
    <w:rsid w:val="00CF30FC"/>
    <w:rsid w:val="00CF3405"/>
    <w:rsid w:val="00CF3B11"/>
    <w:rsid w:val="00CF3C5B"/>
    <w:rsid w:val="00CF3CF0"/>
    <w:rsid w:val="00CF3E7A"/>
    <w:rsid w:val="00CF3EB6"/>
    <w:rsid w:val="00CF4414"/>
    <w:rsid w:val="00CF4828"/>
    <w:rsid w:val="00CF4D1A"/>
    <w:rsid w:val="00CF588A"/>
    <w:rsid w:val="00CF5D38"/>
    <w:rsid w:val="00CF61B7"/>
    <w:rsid w:val="00CF69CB"/>
    <w:rsid w:val="00CF6D54"/>
    <w:rsid w:val="00CF77B7"/>
    <w:rsid w:val="00CF7968"/>
    <w:rsid w:val="00CF7CAD"/>
    <w:rsid w:val="00D0004E"/>
    <w:rsid w:val="00D0008B"/>
    <w:rsid w:val="00D0056F"/>
    <w:rsid w:val="00D00A27"/>
    <w:rsid w:val="00D016A4"/>
    <w:rsid w:val="00D017DC"/>
    <w:rsid w:val="00D0182A"/>
    <w:rsid w:val="00D01B86"/>
    <w:rsid w:val="00D023A4"/>
    <w:rsid w:val="00D02478"/>
    <w:rsid w:val="00D02F53"/>
    <w:rsid w:val="00D0321C"/>
    <w:rsid w:val="00D033D6"/>
    <w:rsid w:val="00D03643"/>
    <w:rsid w:val="00D03691"/>
    <w:rsid w:val="00D03E38"/>
    <w:rsid w:val="00D0412E"/>
    <w:rsid w:val="00D04362"/>
    <w:rsid w:val="00D04E4D"/>
    <w:rsid w:val="00D05083"/>
    <w:rsid w:val="00D05160"/>
    <w:rsid w:val="00D05970"/>
    <w:rsid w:val="00D05B07"/>
    <w:rsid w:val="00D06317"/>
    <w:rsid w:val="00D066A5"/>
    <w:rsid w:val="00D06ED3"/>
    <w:rsid w:val="00D07124"/>
    <w:rsid w:val="00D0754E"/>
    <w:rsid w:val="00D07788"/>
    <w:rsid w:val="00D07814"/>
    <w:rsid w:val="00D07A60"/>
    <w:rsid w:val="00D1025B"/>
    <w:rsid w:val="00D1095E"/>
    <w:rsid w:val="00D109E5"/>
    <w:rsid w:val="00D10AA2"/>
    <w:rsid w:val="00D10DA2"/>
    <w:rsid w:val="00D10EA5"/>
    <w:rsid w:val="00D10FA6"/>
    <w:rsid w:val="00D11130"/>
    <w:rsid w:val="00D11833"/>
    <w:rsid w:val="00D11E94"/>
    <w:rsid w:val="00D12038"/>
    <w:rsid w:val="00D12A37"/>
    <w:rsid w:val="00D135D3"/>
    <w:rsid w:val="00D13879"/>
    <w:rsid w:val="00D13996"/>
    <w:rsid w:val="00D13ACF"/>
    <w:rsid w:val="00D13C94"/>
    <w:rsid w:val="00D13E1C"/>
    <w:rsid w:val="00D14360"/>
    <w:rsid w:val="00D143CB"/>
    <w:rsid w:val="00D144F5"/>
    <w:rsid w:val="00D149D9"/>
    <w:rsid w:val="00D14E2F"/>
    <w:rsid w:val="00D14EFA"/>
    <w:rsid w:val="00D15ABB"/>
    <w:rsid w:val="00D15FD6"/>
    <w:rsid w:val="00D1619E"/>
    <w:rsid w:val="00D1695C"/>
    <w:rsid w:val="00D16A18"/>
    <w:rsid w:val="00D16EDB"/>
    <w:rsid w:val="00D16F4E"/>
    <w:rsid w:val="00D1701D"/>
    <w:rsid w:val="00D17260"/>
    <w:rsid w:val="00D1729C"/>
    <w:rsid w:val="00D17A48"/>
    <w:rsid w:val="00D17B78"/>
    <w:rsid w:val="00D203C8"/>
    <w:rsid w:val="00D20622"/>
    <w:rsid w:val="00D2068D"/>
    <w:rsid w:val="00D2148F"/>
    <w:rsid w:val="00D21996"/>
    <w:rsid w:val="00D21A25"/>
    <w:rsid w:val="00D22578"/>
    <w:rsid w:val="00D22FAF"/>
    <w:rsid w:val="00D236CA"/>
    <w:rsid w:val="00D23919"/>
    <w:rsid w:val="00D2391E"/>
    <w:rsid w:val="00D24125"/>
    <w:rsid w:val="00D24C92"/>
    <w:rsid w:val="00D24ED9"/>
    <w:rsid w:val="00D250D2"/>
    <w:rsid w:val="00D25506"/>
    <w:rsid w:val="00D25827"/>
    <w:rsid w:val="00D26362"/>
    <w:rsid w:val="00D268D0"/>
    <w:rsid w:val="00D2690C"/>
    <w:rsid w:val="00D26B5D"/>
    <w:rsid w:val="00D26BBC"/>
    <w:rsid w:val="00D26C8F"/>
    <w:rsid w:val="00D26D4C"/>
    <w:rsid w:val="00D26FED"/>
    <w:rsid w:val="00D27592"/>
    <w:rsid w:val="00D30AE0"/>
    <w:rsid w:val="00D30D7E"/>
    <w:rsid w:val="00D3128A"/>
    <w:rsid w:val="00D316A8"/>
    <w:rsid w:val="00D31E15"/>
    <w:rsid w:val="00D3214D"/>
    <w:rsid w:val="00D32447"/>
    <w:rsid w:val="00D32475"/>
    <w:rsid w:val="00D32571"/>
    <w:rsid w:val="00D3286E"/>
    <w:rsid w:val="00D32C38"/>
    <w:rsid w:val="00D3338D"/>
    <w:rsid w:val="00D335A4"/>
    <w:rsid w:val="00D33BB3"/>
    <w:rsid w:val="00D33F4C"/>
    <w:rsid w:val="00D33FED"/>
    <w:rsid w:val="00D34076"/>
    <w:rsid w:val="00D34A24"/>
    <w:rsid w:val="00D34A85"/>
    <w:rsid w:val="00D35C49"/>
    <w:rsid w:val="00D365E9"/>
    <w:rsid w:val="00D366AA"/>
    <w:rsid w:val="00D36B8C"/>
    <w:rsid w:val="00D36C6D"/>
    <w:rsid w:val="00D36D6E"/>
    <w:rsid w:val="00D371D3"/>
    <w:rsid w:val="00D37933"/>
    <w:rsid w:val="00D400B3"/>
    <w:rsid w:val="00D4027D"/>
    <w:rsid w:val="00D40C99"/>
    <w:rsid w:val="00D410ED"/>
    <w:rsid w:val="00D41516"/>
    <w:rsid w:val="00D41A60"/>
    <w:rsid w:val="00D41E86"/>
    <w:rsid w:val="00D42485"/>
    <w:rsid w:val="00D42541"/>
    <w:rsid w:val="00D42676"/>
    <w:rsid w:val="00D42682"/>
    <w:rsid w:val="00D4294E"/>
    <w:rsid w:val="00D43669"/>
    <w:rsid w:val="00D43831"/>
    <w:rsid w:val="00D44033"/>
    <w:rsid w:val="00D441E0"/>
    <w:rsid w:val="00D442EA"/>
    <w:rsid w:val="00D4441A"/>
    <w:rsid w:val="00D4461D"/>
    <w:rsid w:val="00D4492E"/>
    <w:rsid w:val="00D44BDE"/>
    <w:rsid w:val="00D44F2D"/>
    <w:rsid w:val="00D453BF"/>
    <w:rsid w:val="00D4548D"/>
    <w:rsid w:val="00D45594"/>
    <w:rsid w:val="00D45742"/>
    <w:rsid w:val="00D45974"/>
    <w:rsid w:val="00D45E63"/>
    <w:rsid w:val="00D4658A"/>
    <w:rsid w:val="00D469DE"/>
    <w:rsid w:val="00D46DED"/>
    <w:rsid w:val="00D46EDC"/>
    <w:rsid w:val="00D47028"/>
    <w:rsid w:val="00D479BF"/>
    <w:rsid w:val="00D47C29"/>
    <w:rsid w:val="00D47C39"/>
    <w:rsid w:val="00D50162"/>
    <w:rsid w:val="00D501CB"/>
    <w:rsid w:val="00D504F3"/>
    <w:rsid w:val="00D5127A"/>
    <w:rsid w:val="00D5136A"/>
    <w:rsid w:val="00D51552"/>
    <w:rsid w:val="00D522A1"/>
    <w:rsid w:val="00D524F6"/>
    <w:rsid w:val="00D531E6"/>
    <w:rsid w:val="00D53606"/>
    <w:rsid w:val="00D53685"/>
    <w:rsid w:val="00D53776"/>
    <w:rsid w:val="00D53D1E"/>
    <w:rsid w:val="00D541FF"/>
    <w:rsid w:val="00D5444C"/>
    <w:rsid w:val="00D54A37"/>
    <w:rsid w:val="00D54CE2"/>
    <w:rsid w:val="00D55356"/>
    <w:rsid w:val="00D555B3"/>
    <w:rsid w:val="00D5566E"/>
    <w:rsid w:val="00D561E1"/>
    <w:rsid w:val="00D56580"/>
    <w:rsid w:val="00D568C2"/>
    <w:rsid w:val="00D56BED"/>
    <w:rsid w:val="00D56C47"/>
    <w:rsid w:val="00D57016"/>
    <w:rsid w:val="00D57957"/>
    <w:rsid w:val="00D57ED5"/>
    <w:rsid w:val="00D60130"/>
    <w:rsid w:val="00D60184"/>
    <w:rsid w:val="00D601AB"/>
    <w:rsid w:val="00D60A01"/>
    <w:rsid w:val="00D60DE8"/>
    <w:rsid w:val="00D61312"/>
    <w:rsid w:val="00D61718"/>
    <w:rsid w:val="00D621D1"/>
    <w:rsid w:val="00D62498"/>
    <w:rsid w:val="00D6257B"/>
    <w:rsid w:val="00D63CE7"/>
    <w:rsid w:val="00D644DD"/>
    <w:rsid w:val="00D6494B"/>
    <w:rsid w:val="00D6497D"/>
    <w:rsid w:val="00D64DBC"/>
    <w:rsid w:val="00D6501F"/>
    <w:rsid w:val="00D6545C"/>
    <w:rsid w:val="00D6556A"/>
    <w:rsid w:val="00D6595A"/>
    <w:rsid w:val="00D65B2A"/>
    <w:rsid w:val="00D660D8"/>
    <w:rsid w:val="00D661E1"/>
    <w:rsid w:val="00D662ED"/>
    <w:rsid w:val="00D66534"/>
    <w:rsid w:val="00D66947"/>
    <w:rsid w:val="00D66A21"/>
    <w:rsid w:val="00D66AE6"/>
    <w:rsid w:val="00D66B3A"/>
    <w:rsid w:val="00D66EF9"/>
    <w:rsid w:val="00D66F7A"/>
    <w:rsid w:val="00D67649"/>
    <w:rsid w:val="00D678B7"/>
    <w:rsid w:val="00D67EF5"/>
    <w:rsid w:val="00D700BF"/>
    <w:rsid w:val="00D71107"/>
    <w:rsid w:val="00D7174E"/>
    <w:rsid w:val="00D71847"/>
    <w:rsid w:val="00D718A5"/>
    <w:rsid w:val="00D7199F"/>
    <w:rsid w:val="00D71A57"/>
    <w:rsid w:val="00D71F2A"/>
    <w:rsid w:val="00D726CB"/>
    <w:rsid w:val="00D7282C"/>
    <w:rsid w:val="00D72B35"/>
    <w:rsid w:val="00D72CFA"/>
    <w:rsid w:val="00D73361"/>
    <w:rsid w:val="00D73436"/>
    <w:rsid w:val="00D73719"/>
    <w:rsid w:val="00D7390F"/>
    <w:rsid w:val="00D74279"/>
    <w:rsid w:val="00D7433F"/>
    <w:rsid w:val="00D744E5"/>
    <w:rsid w:val="00D74561"/>
    <w:rsid w:val="00D7478A"/>
    <w:rsid w:val="00D7494C"/>
    <w:rsid w:val="00D74A1A"/>
    <w:rsid w:val="00D7529B"/>
    <w:rsid w:val="00D754C0"/>
    <w:rsid w:val="00D75582"/>
    <w:rsid w:val="00D75ACE"/>
    <w:rsid w:val="00D75DCC"/>
    <w:rsid w:val="00D75F5A"/>
    <w:rsid w:val="00D76C1F"/>
    <w:rsid w:val="00D775D2"/>
    <w:rsid w:val="00D776ED"/>
    <w:rsid w:val="00D77BFA"/>
    <w:rsid w:val="00D77C63"/>
    <w:rsid w:val="00D77EAC"/>
    <w:rsid w:val="00D80225"/>
    <w:rsid w:val="00D807D5"/>
    <w:rsid w:val="00D807FB"/>
    <w:rsid w:val="00D80ED3"/>
    <w:rsid w:val="00D81230"/>
    <w:rsid w:val="00D8128A"/>
    <w:rsid w:val="00D81594"/>
    <w:rsid w:val="00D815D0"/>
    <w:rsid w:val="00D817D8"/>
    <w:rsid w:val="00D8190A"/>
    <w:rsid w:val="00D81CDB"/>
    <w:rsid w:val="00D8227C"/>
    <w:rsid w:val="00D8232D"/>
    <w:rsid w:val="00D8262F"/>
    <w:rsid w:val="00D82710"/>
    <w:rsid w:val="00D82B46"/>
    <w:rsid w:val="00D82C48"/>
    <w:rsid w:val="00D82CB5"/>
    <w:rsid w:val="00D82E28"/>
    <w:rsid w:val="00D82E54"/>
    <w:rsid w:val="00D83793"/>
    <w:rsid w:val="00D83D85"/>
    <w:rsid w:val="00D843FD"/>
    <w:rsid w:val="00D847BE"/>
    <w:rsid w:val="00D854DE"/>
    <w:rsid w:val="00D8559A"/>
    <w:rsid w:val="00D85622"/>
    <w:rsid w:val="00D85A05"/>
    <w:rsid w:val="00D85CB9"/>
    <w:rsid w:val="00D8603D"/>
    <w:rsid w:val="00D86316"/>
    <w:rsid w:val="00D86E2A"/>
    <w:rsid w:val="00D87695"/>
    <w:rsid w:val="00D8778F"/>
    <w:rsid w:val="00D87ADF"/>
    <w:rsid w:val="00D87D78"/>
    <w:rsid w:val="00D87F88"/>
    <w:rsid w:val="00D904E2"/>
    <w:rsid w:val="00D9051A"/>
    <w:rsid w:val="00D906DE"/>
    <w:rsid w:val="00D908C8"/>
    <w:rsid w:val="00D90C7F"/>
    <w:rsid w:val="00D90FE8"/>
    <w:rsid w:val="00D91349"/>
    <w:rsid w:val="00D91492"/>
    <w:rsid w:val="00D91534"/>
    <w:rsid w:val="00D91712"/>
    <w:rsid w:val="00D92066"/>
    <w:rsid w:val="00D92091"/>
    <w:rsid w:val="00D922D0"/>
    <w:rsid w:val="00D924E3"/>
    <w:rsid w:val="00D92D84"/>
    <w:rsid w:val="00D931D7"/>
    <w:rsid w:val="00D93622"/>
    <w:rsid w:val="00D9382B"/>
    <w:rsid w:val="00D9382F"/>
    <w:rsid w:val="00D93E83"/>
    <w:rsid w:val="00D94238"/>
    <w:rsid w:val="00D94337"/>
    <w:rsid w:val="00D943A0"/>
    <w:rsid w:val="00D95170"/>
    <w:rsid w:val="00D956EA"/>
    <w:rsid w:val="00D9589B"/>
    <w:rsid w:val="00D95B04"/>
    <w:rsid w:val="00D963DD"/>
    <w:rsid w:val="00D966BD"/>
    <w:rsid w:val="00D96E6F"/>
    <w:rsid w:val="00D975F8"/>
    <w:rsid w:val="00D97C27"/>
    <w:rsid w:val="00D97CC7"/>
    <w:rsid w:val="00D97CFC"/>
    <w:rsid w:val="00DA08D8"/>
    <w:rsid w:val="00DA0B82"/>
    <w:rsid w:val="00DA1323"/>
    <w:rsid w:val="00DA1773"/>
    <w:rsid w:val="00DA1A6C"/>
    <w:rsid w:val="00DA1D02"/>
    <w:rsid w:val="00DA1FE0"/>
    <w:rsid w:val="00DA20D4"/>
    <w:rsid w:val="00DA23E9"/>
    <w:rsid w:val="00DA2444"/>
    <w:rsid w:val="00DA2498"/>
    <w:rsid w:val="00DA255B"/>
    <w:rsid w:val="00DA26C7"/>
    <w:rsid w:val="00DA2723"/>
    <w:rsid w:val="00DA28F2"/>
    <w:rsid w:val="00DA32EC"/>
    <w:rsid w:val="00DA33B4"/>
    <w:rsid w:val="00DA34B5"/>
    <w:rsid w:val="00DA3AFC"/>
    <w:rsid w:val="00DA3EE6"/>
    <w:rsid w:val="00DA4690"/>
    <w:rsid w:val="00DA477F"/>
    <w:rsid w:val="00DA4CF4"/>
    <w:rsid w:val="00DA4D81"/>
    <w:rsid w:val="00DA4FBE"/>
    <w:rsid w:val="00DA5404"/>
    <w:rsid w:val="00DA5D91"/>
    <w:rsid w:val="00DA6858"/>
    <w:rsid w:val="00DA6942"/>
    <w:rsid w:val="00DA7365"/>
    <w:rsid w:val="00DA7A95"/>
    <w:rsid w:val="00DB0364"/>
    <w:rsid w:val="00DB0813"/>
    <w:rsid w:val="00DB0B8E"/>
    <w:rsid w:val="00DB108C"/>
    <w:rsid w:val="00DB1219"/>
    <w:rsid w:val="00DB1254"/>
    <w:rsid w:val="00DB14D1"/>
    <w:rsid w:val="00DB1CBA"/>
    <w:rsid w:val="00DB1DC6"/>
    <w:rsid w:val="00DB1F10"/>
    <w:rsid w:val="00DB21A2"/>
    <w:rsid w:val="00DB29B9"/>
    <w:rsid w:val="00DB2C17"/>
    <w:rsid w:val="00DB365C"/>
    <w:rsid w:val="00DB38EE"/>
    <w:rsid w:val="00DB4091"/>
    <w:rsid w:val="00DB4274"/>
    <w:rsid w:val="00DB4793"/>
    <w:rsid w:val="00DB4EB2"/>
    <w:rsid w:val="00DB58F9"/>
    <w:rsid w:val="00DB5A15"/>
    <w:rsid w:val="00DB5B04"/>
    <w:rsid w:val="00DB64A1"/>
    <w:rsid w:val="00DB678D"/>
    <w:rsid w:val="00DB6D6D"/>
    <w:rsid w:val="00DB6E84"/>
    <w:rsid w:val="00DB78A0"/>
    <w:rsid w:val="00DB798B"/>
    <w:rsid w:val="00DB7CB3"/>
    <w:rsid w:val="00DB7F35"/>
    <w:rsid w:val="00DC068C"/>
    <w:rsid w:val="00DC0836"/>
    <w:rsid w:val="00DC09EC"/>
    <w:rsid w:val="00DC0C5C"/>
    <w:rsid w:val="00DC0CCC"/>
    <w:rsid w:val="00DC10E5"/>
    <w:rsid w:val="00DC180F"/>
    <w:rsid w:val="00DC1F29"/>
    <w:rsid w:val="00DC2136"/>
    <w:rsid w:val="00DC2978"/>
    <w:rsid w:val="00DC2BDA"/>
    <w:rsid w:val="00DC2F47"/>
    <w:rsid w:val="00DC30B0"/>
    <w:rsid w:val="00DC315D"/>
    <w:rsid w:val="00DC36CC"/>
    <w:rsid w:val="00DC3B19"/>
    <w:rsid w:val="00DC3BA2"/>
    <w:rsid w:val="00DC3C34"/>
    <w:rsid w:val="00DC3E2E"/>
    <w:rsid w:val="00DC4889"/>
    <w:rsid w:val="00DC4D67"/>
    <w:rsid w:val="00DC4DD5"/>
    <w:rsid w:val="00DC4EAF"/>
    <w:rsid w:val="00DC551F"/>
    <w:rsid w:val="00DC556D"/>
    <w:rsid w:val="00DC5639"/>
    <w:rsid w:val="00DC5AFB"/>
    <w:rsid w:val="00DC5D83"/>
    <w:rsid w:val="00DC5F99"/>
    <w:rsid w:val="00DC5FDD"/>
    <w:rsid w:val="00DC6075"/>
    <w:rsid w:val="00DC6772"/>
    <w:rsid w:val="00DC679A"/>
    <w:rsid w:val="00DC7009"/>
    <w:rsid w:val="00DC7304"/>
    <w:rsid w:val="00DC77F4"/>
    <w:rsid w:val="00DD018B"/>
    <w:rsid w:val="00DD09F5"/>
    <w:rsid w:val="00DD0BA4"/>
    <w:rsid w:val="00DD15B1"/>
    <w:rsid w:val="00DD1672"/>
    <w:rsid w:val="00DD171D"/>
    <w:rsid w:val="00DD1988"/>
    <w:rsid w:val="00DD1B7F"/>
    <w:rsid w:val="00DD1D35"/>
    <w:rsid w:val="00DD1E5C"/>
    <w:rsid w:val="00DD21FF"/>
    <w:rsid w:val="00DD2409"/>
    <w:rsid w:val="00DD2438"/>
    <w:rsid w:val="00DD2A6B"/>
    <w:rsid w:val="00DD2C1E"/>
    <w:rsid w:val="00DD2CCE"/>
    <w:rsid w:val="00DD2F7D"/>
    <w:rsid w:val="00DD3009"/>
    <w:rsid w:val="00DD304C"/>
    <w:rsid w:val="00DD332F"/>
    <w:rsid w:val="00DD379B"/>
    <w:rsid w:val="00DD3B32"/>
    <w:rsid w:val="00DD3CEF"/>
    <w:rsid w:val="00DD3EBA"/>
    <w:rsid w:val="00DD4176"/>
    <w:rsid w:val="00DD47A7"/>
    <w:rsid w:val="00DD4850"/>
    <w:rsid w:val="00DD4E1B"/>
    <w:rsid w:val="00DD4EC6"/>
    <w:rsid w:val="00DD5349"/>
    <w:rsid w:val="00DD5CDC"/>
    <w:rsid w:val="00DD5D98"/>
    <w:rsid w:val="00DD5FB4"/>
    <w:rsid w:val="00DD61A1"/>
    <w:rsid w:val="00DD624E"/>
    <w:rsid w:val="00DD629C"/>
    <w:rsid w:val="00DD63D2"/>
    <w:rsid w:val="00DD6423"/>
    <w:rsid w:val="00DD6712"/>
    <w:rsid w:val="00DD69A1"/>
    <w:rsid w:val="00DD6D31"/>
    <w:rsid w:val="00DD7264"/>
    <w:rsid w:val="00DD75D4"/>
    <w:rsid w:val="00DD78AF"/>
    <w:rsid w:val="00DD7FA8"/>
    <w:rsid w:val="00DD7FB2"/>
    <w:rsid w:val="00DE0869"/>
    <w:rsid w:val="00DE09F8"/>
    <w:rsid w:val="00DE0C1D"/>
    <w:rsid w:val="00DE0C31"/>
    <w:rsid w:val="00DE0E80"/>
    <w:rsid w:val="00DE1213"/>
    <w:rsid w:val="00DE1491"/>
    <w:rsid w:val="00DE17AE"/>
    <w:rsid w:val="00DE18DB"/>
    <w:rsid w:val="00DE21A4"/>
    <w:rsid w:val="00DE2696"/>
    <w:rsid w:val="00DE26A1"/>
    <w:rsid w:val="00DE2899"/>
    <w:rsid w:val="00DE2FE6"/>
    <w:rsid w:val="00DE342D"/>
    <w:rsid w:val="00DE34A5"/>
    <w:rsid w:val="00DE34D9"/>
    <w:rsid w:val="00DE38EA"/>
    <w:rsid w:val="00DE3A01"/>
    <w:rsid w:val="00DE3B06"/>
    <w:rsid w:val="00DE3DB1"/>
    <w:rsid w:val="00DE4198"/>
    <w:rsid w:val="00DE434A"/>
    <w:rsid w:val="00DE48FE"/>
    <w:rsid w:val="00DE4C27"/>
    <w:rsid w:val="00DE4CDB"/>
    <w:rsid w:val="00DE515B"/>
    <w:rsid w:val="00DE533F"/>
    <w:rsid w:val="00DE580C"/>
    <w:rsid w:val="00DE6270"/>
    <w:rsid w:val="00DE63AA"/>
    <w:rsid w:val="00DE67EE"/>
    <w:rsid w:val="00DE76F6"/>
    <w:rsid w:val="00DF03D9"/>
    <w:rsid w:val="00DF0505"/>
    <w:rsid w:val="00DF0719"/>
    <w:rsid w:val="00DF08D3"/>
    <w:rsid w:val="00DF2239"/>
    <w:rsid w:val="00DF22C9"/>
    <w:rsid w:val="00DF24E8"/>
    <w:rsid w:val="00DF24F3"/>
    <w:rsid w:val="00DF2505"/>
    <w:rsid w:val="00DF2B74"/>
    <w:rsid w:val="00DF3147"/>
    <w:rsid w:val="00DF33AC"/>
    <w:rsid w:val="00DF3608"/>
    <w:rsid w:val="00DF39BE"/>
    <w:rsid w:val="00DF3C29"/>
    <w:rsid w:val="00DF436F"/>
    <w:rsid w:val="00DF443A"/>
    <w:rsid w:val="00DF457C"/>
    <w:rsid w:val="00DF479D"/>
    <w:rsid w:val="00DF4A29"/>
    <w:rsid w:val="00DF4EBE"/>
    <w:rsid w:val="00DF5033"/>
    <w:rsid w:val="00DF516C"/>
    <w:rsid w:val="00DF52D7"/>
    <w:rsid w:val="00DF5764"/>
    <w:rsid w:val="00DF5867"/>
    <w:rsid w:val="00DF5890"/>
    <w:rsid w:val="00DF5F6B"/>
    <w:rsid w:val="00DF602F"/>
    <w:rsid w:val="00DF653F"/>
    <w:rsid w:val="00DF6566"/>
    <w:rsid w:val="00DF6BB9"/>
    <w:rsid w:val="00DF6ECB"/>
    <w:rsid w:val="00DF774E"/>
    <w:rsid w:val="00DF794A"/>
    <w:rsid w:val="00E0028E"/>
    <w:rsid w:val="00E00926"/>
    <w:rsid w:val="00E009E9"/>
    <w:rsid w:val="00E00D10"/>
    <w:rsid w:val="00E00D6F"/>
    <w:rsid w:val="00E014D1"/>
    <w:rsid w:val="00E018B6"/>
    <w:rsid w:val="00E018C0"/>
    <w:rsid w:val="00E01ACA"/>
    <w:rsid w:val="00E0205E"/>
    <w:rsid w:val="00E02257"/>
    <w:rsid w:val="00E022E9"/>
    <w:rsid w:val="00E024C4"/>
    <w:rsid w:val="00E0278C"/>
    <w:rsid w:val="00E02EDD"/>
    <w:rsid w:val="00E02EEE"/>
    <w:rsid w:val="00E0302D"/>
    <w:rsid w:val="00E03380"/>
    <w:rsid w:val="00E03B0E"/>
    <w:rsid w:val="00E043EA"/>
    <w:rsid w:val="00E04A3C"/>
    <w:rsid w:val="00E04ED6"/>
    <w:rsid w:val="00E06191"/>
    <w:rsid w:val="00E064D9"/>
    <w:rsid w:val="00E065C7"/>
    <w:rsid w:val="00E06718"/>
    <w:rsid w:val="00E0683C"/>
    <w:rsid w:val="00E07368"/>
    <w:rsid w:val="00E076B5"/>
    <w:rsid w:val="00E07BE2"/>
    <w:rsid w:val="00E07DBE"/>
    <w:rsid w:val="00E1006A"/>
    <w:rsid w:val="00E100B1"/>
    <w:rsid w:val="00E10520"/>
    <w:rsid w:val="00E10F5B"/>
    <w:rsid w:val="00E10FB3"/>
    <w:rsid w:val="00E10FE4"/>
    <w:rsid w:val="00E11281"/>
    <w:rsid w:val="00E112B7"/>
    <w:rsid w:val="00E113B8"/>
    <w:rsid w:val="00E1145A"/>
    <w:rsid w:val="00E119C0"/>
    <w:rsid w:val="00E12067"/>
    <w:rsid w:val="00E121C3"/>
    <w:rsid w:val="00E12283"/>
    <w:rsid w:val="00E122B4"/>
    <w:rsid w:val="00E127A6"/>
    <w:rsid w:val="00E1282F"/>
    <w:rsid w:val="00E1284E"/>
    <w:rsid w:val="00E13642"/>
    <w:rsid w:val="00E13BCD"/>
    <w:rsid w:val="00E13D72"/>
    <w:rsid w:val="00E14C01"/>
    <w:rsid w:val="00E15266"/>
    <w:rsid w:val="00E156D0"/>
    <w:rsid w:val="00E15901"/>
    <w:rsid w:val="00E15A03"/>
    <w:rsid w:val="00E15C59"/>
    <w:rsid w:val="00E15CC0"/>
    <w:rsid w:val="00E15DEA"/>
    <w:rsid w:val="00E160A0"/>
    <w:rsid w:val="00E161F6"/>
    <w:rsid w:val="00E164BE"/>
    <w:rsid w:val="00E164D9"/>
    <w:rsid w:val="00E1694B"/>
    <w:rsid w:val="00E16C9E"/>
    <w:rsid w:val="00E16F3B"/>
    <w:rsid w:val="00E17045"/>
    <w:rsid w:val="00E17084"/>
    <w:rsid w:val="00E170D5"/>
    <w:rsid w:val="00E17266"/>
    <w:rsid w:val="00E17775"/>
    <w:rsid w:val="00E17796"/>
    <w:rsid w:val="00E1799F"/>
    <w:rsid w:val="00E17A5C"/>
    <w:rsid w:val="00E17CE0"/>
    <w:rsid w:val="00E202A9"/>
    <w:rsid w:val="00E203DF"/>
    <w:rsid w:val="00E20489"/>
    <w:rsid w:val="00E205AC"/>
    <w:rsid w:val="00E20C3D"/>
    <w:rsid w:val="00E20CB0"/>
    <w:rsid w:val="00E20CDD"/>
    <w:rsid w:val="00E20CF4"/>
    <w:rsid w:val="00E20E86"/>
    <w:rsid w:val="00E21240"/>
    <w:rsid w:val="00E21412"/>
    <w:rsid w:val="00E2174E"/>
    <w:rsid w:val="00E21A2F"/>
    <w:rsid w:val="00E21A93"/>
    <w:rsid w:val="00E21FA4"/>
    <w:rsid w:val="00E229D9"/>
    <w:rsid w:val="00E22D3B"/>
    <w:rsid w:val="00E23530"/>
    <w:rsid w:val="00E23694"/>
    <w:rsid w:val="00E23BF3"/>
    <w:rsid w:val="00E24653"/>
    <w:rsid w:val="00E24C60"/>
    <w:rsid w:val="00E253F1"/>
    <w:rsid w:val="00E255AD"/>
    <w:rsid w:val="00E255E4"/>
    <w:rsid w:val="00E25772"/>
    <w:rsid w:val="00E25862"/>
    <w:rsid w:val="00E258FE"/>
    <w:rsid w:val="00E25970"/>
    <w:rsid w:val="00E25977"/>
    <w:rsid w:val="00E259C0"/>
    <w:rsid w:val="00E25CE4"/>
    <w:rsid w:val="00E26A70"/>
    <w:rsid w:val="00E26D1E"/>
    <w:rsid w:val="00E26DD0"/>
    <w:rsid w:val="00E2747A"/>
    <w:rsid w:val="00E27674"/>
    <w:rsid w:val="00E27A6D"/>
    <w:rsid w:val="00E27DE9"/>
    <w:rsid w:val="00E27F06"/>
    <w:rsid w:val="00E30404"/>
    <w:rsid w:val="00E30576"/>
    <w:rsid w:val="00E309CA"/>
    <w:rsid w:val="00E30ADD"/>
    <w:rsid w:val="00E3117F"/>
    <w:rsid w:val="00E314BC"/>
    <w:rsid w:val="00E31D6D"/>
    <w:rsid w:val="00E31E42"/>
    <w:rsid w:val="00E322BD"/>
    <w:rsid w:val="00E32422"/>
    <w:rsid w:val="00E32B42"/>
    <w:rsid w:val="00E33411"/>
    <w:rsid w:val="00E33A79"/>
    <w:rsid w:val="00E342DE"/>
    <w:rsid w:val="00E342F1"/>
    <w:rsid w:val="00E344D6"/>
    <w:rsid w:val="00E34B24"/>
    <w:rsid w:val="00E34B84"/>
    <w:rsid w:val="00E34CC5"/>
    <w:rsid w:val="00E35A59"/>
    <w:rsid w:val="00E35C75"/>
    <w:rsid w:val="00E35E83"/>
    <w:rsid w:val="00E35F91"/>
    <w:rsid w:val="00E36258"/>
    <w:rsid w:val="00E369A8"/>
    <w:rsid w:val="00E36DA0"/>
    <w:rsid w:val="00E36EB3"/>
    <w:rsid w:val="00E372DA"/>
    <w:rsid w:val="00E3731B"/>
    <w:rsid w:val="00E3781E"/>
    <w:rsid w:val="00E37DC9"/>
    <w:rsid w:val="00E40015"/>
    <w:rsid w:val="00E4011E"/>
    <w:rsid w:val="00E40183"/>
    <w:rsid w:val="00E406CE"/>
    <w:rsid w:val="00E408D8"/>
    <w:rsid w:val="00E40D97"/>
    <w:rsid w:val="00E4115F"/>
    <w:rsid w:val="00E417D7"/>
    <w:rsid w:val="00E41E22"/>
    <w:rsid w:val="00E422DA"/>
    <w:rsid w:val="00E4281E"/>
    <w:rsid w:val="00E428C5"/>
    <w:rsid w:val="00E42A06"/>
    <w:rsid w:val="00E439DC"/>
    <w:rsid w:val="00E43AA8"/>
    <w:rsid w:val="00E43C07"/>
    <w:rsid w:val="00E445EF"/>
    <w:rsid w:val="00E447E7"/>
    <w:rsid w:val="00E4482E"/>
    <w:rsid w:val="00E448A6"/>
    <w:rsid w:val="00E458B3"/>
    <w:rsid w:val="00E45A9D"/>
    <w:rsid w:val="00E46AAA"/>
    <w:rsid w:val="00E47570"/>
    <w:rsid w:val="00E47C4E"/>
    <w:rsid w:val="00E506B0"/>
    <w:rsid w:val="00E5070C"/>
    <w:rsid w:val="00E50C23"/>
    <w:rsid w:val="00E51614"/>
    <w:rsid w:val="00E51CF8"/>
    <w:rsid w:val="00E521B9"/>
    <w:rsid w:val="00E5258B"/>
    <w:rsid w:val="00E52C02"/>
    <w:rsid w:val="00E52CFE"/>
    <w:rsid w:val="00E533F9"/>
    <w:rsid w:val="00E53613"/>
    <w:rsid w:val="00E53804"/>
    <w:rsid w:val="00E53C27"/>
    <w:rsid w:val="00E5405F"/>
    <w:rsid w:val="00E541B4"/>
    <w:rsid w:val="00E5498F"/>
    <w:rsid w:val="00E54A6E"/>
    <w:rsid w:val="00E54FCA"/>
    <w:rsid w:val="00E561F5"/>
    <w:rsid w:val="00E5622A"/>
    <w:rsid w:val="00E5630F"/>
    <w:rsid w:val="00E5688C"/>
    <w:rsid w:val="00E56C20"/>
    <w:rsid w:val="00E56D96"/>
    <w:rsid w:val="00E57136"/>
    <w:rsid w:val="00E5737C"/>
    <w:rsid w:val="00E57921"/>
    <w:rsid w:val="00E57A50"/>
    <w:rsid w:val="00E60AB8"/>
    <w:rsid w:val="00E60C5C"/>
    <w:rsid w:val="00E6193D"/>
    <w:rsid w:val="00E620C1"/>
    <w:rsid w:val="00E6254D"/>
    <w:rsid w:val="00E62834"/>
    <w:rsid w:val="00E637FC"/>
    <w:rsid w:val="00E63858"/>
    <w:rsid w:val="00E63B74"/>
    <w:rsid w:val="00E63C3D"/>
    <w:rsid w:val="00E63C95"/>
    <w:rsid w:val="00E63EE7"/>
    <w:rsid w:val="00E64749"/>
    <w:rsid w:val="00E64D43"/>
    <w:rsid w:val="00E6557D"/>
    <w:rsid w:val="00E65661"/>
    <w:rsid w:val="00E65878"/>
    <w:rsid w:val="00E65CCE"/>
    <w:rsid w:val="00E65F0C"/>
    <w:rsid w:val="00E664C8"/>
    <w:rsid w:val="00E6714E"/>
    <w:rsid w:val="00E6735A"/>
    <w:rsid w:val="00E67933"/>
    <w:rsid w:val="00E67A2F"/>
    <w:rsid w:val="00E67DCB"/>
    <w:rsid w:val="00E67ED4"/>
    <w:rsid w:val="00E7012B"/>
    <w:rsid w:val="00E70347"/>
    <w:rsid w:val="00E70409"/>
    <w:rsid w:val="00E70531"/>
    <w:rsid w:val="00E70F32"/>
    <w:rsid w:val="00E70FCC"/>
    <w:rsid w:val="00E717CE"/>
    <w:rsid w:val="00E71AF0"/>
    <w:rsid w:val="00E71B2E"/>
    <w:rsid w:val="00E7205B"/>
    <w:rsid w:val="00E7244E"/>
    <w:rsid w:val="00E727CB"/>
    <w:rsid w:val="00E728F3"/>
    <w:rsid w:val="00E72A0C"/>
    <w:rsid w:val="00E72A73"/>
    <w:rsid w:val="00E72B72"/>
    <w:rsid w:val="00E72BFB"/>
    <w:rsid w:val="00E73486"/>
    <w:rsid w:val="00E7366D"/>
    <w:rsid w:val="00E738BF"/>
    <w:rsid w:val="00E73AB5"/>
    <w:rsid w:val="00E74186"/>
    <w:rsid w:val="00E7455A"/>
    <w:rsid w:val="00E74D44"/>
    <w:rsid w:val="00E75351"/>
    <w:rsid w:val="00E75385"/>
    <w:rsid w:val="00E75A58"/>
    <w:rsid w:val="00E760C5"/>
    <w:rsid w:val="00E767CD"/>
    <w:rsid w:val="00E76DA7"/>
    <w:rsid w:val="00E7731A"/>
    <w:rsid w:val="00E77575"/>
    <w:rsid w:val="00E776FD"/>
    <w:rsid w:val="00E7773B"/>
    <w:rsid w:val="00E77AC6"/>
    <w:rsid w:val="00E77F0F"/>
    <w:rsid w:val="00E80C46"/>
    <w:rsid w:val="00E81080"/>
    <w:rsid w:val="00E81219"/>
    <w:rsid w:val="00E81392"/>
    <w:rsid w:val="00E81477"/>
    <w:rsid w:val="00E81695"/>
    <w:rsid w:val="00E82A80"/>
    <w:rsid w:val="00E82CC2"/>
    <w:rsid w:val="00E82DA0"/>
    <w:rsid w:val="00E83336"/>
    <w:rsid w:val="00E8394A"/>
    <w:rsid w:val="00E83EFB"/>
    <w:rsid w:val="00E84116"/>
    <w:rsid w:val="00E84D91"/>
    <w:rsid w:val="00E853B8"/>
    <w:rsid w:val="00E85871"/>
    <w:rsid w:val="00E858AE"/>
    <w:rsid w:val="00E85A08"/>
    <w:rsid w:val="00E86041"/>
    <w:rsid w:val="00E860D7"/>
    <w:rsid w:val="00E864D0"/>
    <w:rsid w:val="00E86593"/>
    <w:rsid w:val="00E8672F"/>
    <w:rsid w:val="00E867EF"/>
    <w:rsid w:val="00E8688A"/>
    <w:rsid w:val="00E87C2C"/>
    <w:rsid w:val="00E87C53"/>
    <w:rsid w:val="00E90427"/>
    <w:rsid w:val="00E90511"/>
    <w:rsid w:val="00E90578"/>
    <w:rsid w:val="00E907B6"/>
    <w:rsid w:val="00E90A80"/>
    <w:rsid w:val="00E90EB4"/>
    <w:rsid w:val="00E9102B"/>
    <w:rsid w:val="00E9131A"/>
    <w:rsid w:val="00E91368"/>
    <w:rsid w:val="00E9191B"/>
    <w:rsid w:val="00E91BB6"/>
    <w:rsid w:val="00E9221F"/>
    <w:rsid w:val="00E92A51"/>
    <w:rsid w:val="00E92AE6"/>
    <w:rsid w:val="00E930B7"/>
    <w:rsid w:val="00E9328B"/>
    <w:rsid w:val="00E939B8"/>
    <w:rsid w:val="00E939BD"/>
    <w:rsid w:val="00E940FE"/>
    <w:rsid w:val="00E94273"/>
    <w:rsid w:val="00E9485D"/>
    <w:rsid w:val="00E94AD4"/>
    <w:rsid w:val="00E94CA8"/>
    <w:rsid w:val="00E95579"/>
    <w:rsid w:val="00E95735"/>
    <w:rsid w:val="00E957CF"/>
    <w:rsid w:val="00E95FAC"/>
    <w:rsid w:val="00E96218"/>
    <w:rsid w:val="00E963C2"/>
    <w:rsid w:val="00E966C8"/>
    <w:rsid w:val="00E96CF7"/>
    <w:rsid w:val="00E96E7E"/>
    <w:rsid w:val="00E9754E"/>
    <w:rsid w:val="00E975C2"/>
    <w:rsid w:val="00E9772D"/>
    <w:rsid w:val="00E978CE"/>
    <w:rsid w:val="00E97C2A"/>
    <w:rsid w:val="00E97F95"/>
    <w:rsid w:val="00EA00C7"/>
    <w:rsid w:val="00EA042B"/>
    <w:rsid w:val="00EA04A9"/>
    <w:rsid w:val="00EA0A3C"/>
    <w:rsid w:val="00EA0BF1"/>
    <w:rsid w:val="00EA1074"/>
    <w:rsid w:val="00EA10C2"/>
    <w:rsid w:val="00EA14BC"/>
    <w:rsid w:val="00EA14E9"/>
    <w:rsid w:val="00EA1645"/>
    <w:rsid w:val="00EA1682"/>
    <w:rsid w:val="00EA1789"/>
    <w:rsid w:val="00EA1958"/>
    <w:rsid w:val="00EA198B"/>
    <w:rsid w:val="00EA1A3B"/>
    <w:rsid w:val="00EA1B01"/>
    <w:rsid w:val="00EA3006"/>
    <w:rsid w:val="00EA378C"/>
    <w:rsid w:val="00EA3A87"/>
    <w:rsid w:val="00EA3C74"/>
    <w:rsid w:val="00EA3FB6"/>
    <w:rsid w:val="00EA404E"/>
    <w:rsid w:val="00EA4561"/>
    <w:rsid w:val="00EA468A"/>
    <w:rsid w:val="00EA4AC5"/>
    <w:rsid w:val="00EA4E76"/>
    <w:rsid w:val="00EA58FE"/>
    <w:rsid w:val="00EA5937"/>
    <w:rsid w:val="00EA6A08"/>
    <w:rsid w:val="00EA7AC9"/>
    <w:rsid w:val="00EA7F10"/>
    <w:rsid w:val="00EB0061"/>
    <w:rsid w:val="00EB0864"/>
    <w:rsid w:val="00EB08AF"/>
    <w:rsid w:val="00EB0AE7"/>
    <w:rsid w:val="00EB0F49"/>
    <w:rsid w:val="00EB11A4"/>
    <w:rsid w:val="00EB14BF"/>
    <w:rsid w:val="00EB1E06"/>
    <w:rsid w:val="00EB20A8"/>
    <w:rsid w:val="00EB2131"/>
    <w:rsid w:val="00EB239E"/>
    <w:rsid w:val="00EB23DA"/>
    <w:rsid w:val="00EB2786"/>
    <w:rsid w:val="00EB292A"/>
    <w:rsid w:val="00EB2DE3"/>
    <w:rsid w:val="00EB335D"/>
    <w:rsid w:val="00EB35A9"/>
    <w:rsid w:val="00EB38AA"/>
    <w:rsid w:val="00EB3A15"/>
    <w:rsid w:val="00EB3A64"/>
    <w:rsid w:val="00EB3B8B"/>
    <w:rsid w:val="00EB3BFF"/>
    <w:rsid w:val="00EB3E7F"/>
    <w:rsid w:val="00EB4164"/>
    <w:rsid w:val="00EB477D"/>
    <w:rsid w:val="00EB49BB"/>
    <w:rsid w:val="00EB50A7"/>
    <w:rsid w:val="00EB50DD"/>
    <w:rsid w:val="00EB58DA"/>
    <w:rsid w:val="00EB5D67"/>
    <w:rsid w:val="00EB6342"/>
    <w:rsid w:val="00EB6450"/>
    <w:rsid w:val="00EB653A"/>
    <w:rsid w:val="00EB6F94"/>
    <w:rsid w:val="00EB6F9C"/>
    <w:rsid w:val="00EB716A"/>
    <w:rsid w:val="00EB719A"/>
    <w:rsid w:val="00EB7534"/>
    <w:rsid w:val="00EB7B0D"/>
    <w:rsid w:val="00EB7CBD"/>
    <w:rsid w:val="00EB7E08"/>
    <w:rsid w:val="00EB7EFE"/>
    <w:rsid w:val="00EB7FCF"/>
    <w:rsid w:val="00EC0569"/>
    <w:rsid w:val="00EC12BE"/>
    <w:rsid w:val="00EC1302"/>
    <w:rsid w:val="00EC15C1"/>
    <w:rsid w:val="00EC1A67"/>
    <w:rsid w:val="00EC1C13"/>
    <w:rsid w:val="00EC1E18"/>
    <w:rsid w:val="00EC2550"/>
    <w:rsid w:val="00EC290E"/>
    <w:rsid w:val="00EC2968"/>
    <w:rsid w:val="00EC29DC"/>
    <w:rsid w:val="00EC2CB8"/>
    <w:rsid w:val="00EC2DB8"/>
    <w:rsid w:val="00EC2ED3"/>
    <w:rsid w:val="00EC3021"/>
    <w:rsid w:val="00EC3469"/>
    <w:rsid w:val="00EC3BD5"/>
    <w:rsid w:val="00EC3CA0"/>
    <w:rsid w:val="00EC4240"/>
    <w:rsid w:val="00EC42D9"/>
    <w:rsid w:val="00EC44A0"/>
    <w:rsid w:val="00EC44E9"/>
    <w:rsid w:val="00EC46CC"/>
    <w:rsid w:val="00EC4A9F"/>
    <w:rsid w:val="00EC5B7F"/>
    <w:rsid w:val="00EC6065"/>
    <w:rsid w:val="00EC6449"/>
    <w:rsid w:val="00EC68CC"/>
    <w:rsid w:val="00EC6C3A"/>
    <w:rsid w:val="00EC73EA"/>
    <w:rsid w:val="00EC7418"/>
    <w:rsid w:val="00EC773F"/>
    <w:rsid w:val="00EC7C4F"/>
    <w:rsid w:val="00EC7E28"/>
    <w:rsid w:val="00ED059F"/>
    <w:rsid w:val="00ED0682"/>
    <w:rsid w:val="00ED079D"/>
    <w:rsid w:val="00ED07B6"/>
    <w:rsid w:val="00ED0D60"/>
    <w:rsid w:val="00ED0FA5"/>
    <w:rsid w:val="00ED12CF"/>
    <w:rsid w:val="00ED197F"/>
    <w:rsid w:val="00ED1F85"/>
    <w:rsid w:val="00ED3A6B"/>
    <w:rsid w:val="00ED4303"/>
    <w:rsid w:val="00ED4A20"/>
    <w:rsid w:val="00ED4E1C"/>
    <w:rsid w:val="00ED4EEE"/>
    <w:rsid w:val="00ED4FD6"/>
    <w:rsid w:val="00ED5004"/>
    <w:rsid w:val="00ED54AB"/>
    <w:rsid w:val="00ED58CC"/>
    <w:rsid w:val="00ED5C45"/>
    <w:rsid w:val="00ED6A29"/>
    <w:rsid w:val="00ED6A66"/>
    <w:rsid w:val="00ED6BF2"/>
    <w:rsid w:val="00ED6CF8"/>
    <w:rsid w:val="00ED6D4A"/>
    <w:rsid w:val="00ED7003"/>
    <w:rsid w:val="00ED72ED"/>
    <w:rsid w:val="00ED7A37"/>
    <w:rsid w:val="00EE0249"/>
    <w:rsid w:val="00EE04EF"/>
    <w:rsid w:val="00EE0530"/>
    <w:rsid w:val="00EE0636"/>
    <w:rsid w:val="00EE0878"/>
    <w:rsid w:val="00EE0C8C"/>
    <w:rsid w:val="00EE0E83"/>
    <w:rsid w:val="00EE1054"/>
    <w:rsid w:val="00EE16F4"/>
    <w:rsid w:val="00EE1EA0"/>
    <w:rsid w:val="00EE2057"/>
    <w:rsid w:val="00EE21D2"/>
    <w:rsid w:val="00EE2A05"/>
    <w:rsid w:val="00EE2A53"/>
    <w:rsid w:val="00EE3092"/>
    <w:rsid w:val="00EE31DB"/>
    <w:rsid w:val="00EE336A"/>
    <w:rsid w:val="00EE3AAF"/>
    <w:rsid w:val="00EE3E33"/>
    <w:rsid w:val="00EE52AC"/>
    <w:rsid w:val="00EE555E"/>
    <w:rsid w:val="00EE59BD"/>
    <w:rsid w:val="00EE6494"/>
    <w:rsid w:val="00EE66B7"/>
    <w:rsid w:val="00EE6949"/>
    <w:rsid w:val="00EE6AB6"/>
    <w:rsid w:val="00EE6CEA"/>
    <w:rsid w:val="00EE6F06"/>
    <w:rsid w:val="00EE78DD"/>
    <w:rsid w:val="00EF0062"/>
    <w:rsid w:val="00EF033C"/>
    <w:rsid w:val="00EF0CB7"/>
    <w:rsid w:val="00EF0CF5"/>
    <w:rsid w:val="00EF1579"/>
    <w:rsid w:val="00EF1584"/>
    <w:rsid w:val="00EF1BDB"/>
    <w:rsid w:val="00EF1CC4"/>
    <w:rsid w:val="00EF1CD6"/>
    <w:rsid w:val="00EF1D53"/>
    <w:rsid w:val="00EF22AB"/>
    <w:rsid w:val="00EF23C9"/>
    <w:rsid w:val="00EF266B"/>
    <w:rsid w:val="00EF31EB"/>
    <w:rsid w:val="00EF32AE"/>
    <w:rsid w:val="00EF37B4"/>
    <w:rsid w:val="00EF3A55"/>
    <w:rsid w:val="00EF3DEF"/>
    <w:rsid w:val="00EF461D"/>
    <w:rsid w:val="00EF47BF"/>
    <w:rsid w:val="00EF488A"/>
    <w:rsid w:val="00EF48DA"/>
    <w:rsid w:val="00EF4BC1"/>
    <w:rsid w:val="00EF4D58"/>
    <w:rsid w:val="00EF4F74"/>
    <w:rsid w:val="00EF511C"/>
    <w:rsid w:val="00EF5546"/>
    <w:rsid w:val="00EF5568"/>
    <w:rsid w:val="00EF570F"/>
    <w:rsid w:val="00EF5BDB"/>
    <w:rsid w:val="00EF604D"/>
    <w:rsid w:val="00EF605C"/>
    <w:rsid w:val="00EF60BF"/>
    <w:rsid w:val="00EF61BF"/>
    <w:rsid w:val="00EF62F8"/>
    <w:rsid w:val="00EF696E"/>
    <w:rsid w:val="00EF6EF0"/>
    <w:rsid w:val="00EF6F0D"/>
    <w:rsid w:val="00EF70E2"/>
    <w:rsid w:val="00EF7698"/>
    <w:rsid w:val="00EF7A5E"/>
    <w:rsid w:val="00EF7CCA"/>
    <w:rsid w:val="00EF7F01"/>
    <w:rsid w:val="00F00264"/>
    <w:rsid w:val="00F00343"/>
    <w:rsid w:val="00F004A8"/>
    <w:rsid w:val="00F0116B"/>
    <w:rsid w:val="00F01718"/>
    <w:rsid w:val="00F01BEF"/>
    <w:rsid w:val="00F01FE1"/>
    <w:rsid w:val="00F020BD"/>
    <w:rsid w:val="00F021DA"/>
    <w:rsid w:val="00F0287B"/>
    <w:rsid w:val="00F02B24"/>
    <w:rsid w:val="00F02B3F"/>
    <w:rsid w:val="00F02B93"/>
    <w:rsid w:val="00F035EB"/>
    <w:rsid w:val="00F037F2"/>
    <w:rsid w:val="00F0388D"/>
    <w:rsid w:val="00F03B3A"/>
    <w:rsid w:val="00F03BBD"/>
    <w:rsid w:val="00F03F02"/>
    <w:rsid w:val="00F043D5"/>
    <w:rsid w:val="00F045A9"/>
    <w:rsid w:val="00F0464C"/>
    <w:rsid w:val="00F0472B"/>
    <w:rsid w:val="00F04AF7"/>
    <w:rsid w:val="00F0571A"/>
    <w:rsid w:val="00F0681D"/>
    <w:rsid w:val="00F06AFA"/>
    <w:rsid w:val="00F075D3"/>
    <w:rsid w:val="00F07862"/>
    <w:rsid w:val="00F07B8E"/>
    <w:rsid w:val="00F10040"/>
    <w:rsid w:val="00F102DD"/>
    <w:rsid w:val="00F10797"/>
    <w:rsid w:val="00F10903"/>
    <w:rsid w:val="00F10947"/>
    <w:rsid w:val="00F1099C"/>
    <w:rsid w:val="00F10BE9"/>
    <w:rsid w:val="00F10E82"/>
    <w:rsid w:val="00F114D4"/>
    <w:rsid w:val="00F115D4"/>
    <w:rsid w:val="00F116E0"/>
    <w:rsid w:val="00F11CDA"/>
    <w:rsid w:val="00F12611"/>
    <w:rsid w:val="00F127A1"/>
    <w:rsid w:val="00F12F68"/>
    <w:rsid w:val="00F133CF"/>
    <w:rsid w:val="00F137F1"/>
    <w:rsid w:val="00F13CE3"/>
    <w:rsid w:val="00F14767"/>
    <w:rsid w:val="00F14E43"/>
    <w:rsid w:val="00F1550D"/>
    <w:rsid w:val="00F1560D"/>
    <w:rsid w:val="00F15985"/>
    <w:rsid w:val="00F15AD9"/>
    <w:rsid w:val="00F169CF"/>
    <w:rsid w:val="00F16C3B"/>
    <w:rsid w:val="00F16EC9"/>
    <w:rsid w:val="00F17070"/>
    <w:rsid w:val="00F17461"/>
    <w:rsid w:val="00F176D5"/>
    <w:rsid w:val="00F17936"/>
    <w:rsid w:val="00F17B17"/>
    <w:rsid w:val="00F17B50"/>
    <w:rsid w:val="00F17BD0"/>
    <w:rsid w:val="00F203F2"/>
    <w:rsid w:val="00F2081D"/>
    <w:rsid w:val="00F2098E"/>
    <w:rsid w:val="00F20DDC"/>
    <w:rsid w:val="00F214FB"/>
    <w:rsid w:val="00F218BE"/>
    <w:rsid w:val="00F21F2B"/>
    <w:rsid w:val="00F22107"/>
    <w:rsid w:val="00F2229D"/>
    <w:rsid w:val="00F23720"/>
    <w:rsid w:val="00F2399D"/>
    <w:rsid w:val="00F23D53"/>
    <w:rsid w:val="00F23E87"/>
    <w:rsid w:val="00F23F20"/>
    <w:rsid w:val="00F2484E"/>
    <w:rsid w:val="00F24B5E"/>
    <w:rsid w:val="00F24C30"/>
    <w:rsid w:val="00F2522B"/>
    <w:rsid w:val="00F2561B"/>
    <w:rsid w:val="00F25F93"/>
    <w:rsid w:val="00F26288"/>
    <w:rsid w:val="00F2637B"/>
    <w:rsid w:val="00F26399"/>
    <w:rsid w:val="00F26720"/>
    <w:rsid w:val="00F26824"/>
    <w:rsid w:val="00F26BE4"/>
    <w:rsid w:val="00F26CA7"/>
    <w:rsid w:val="00F27054"/>
    <w:rsid w:val="00F27483"/>
    <w:rsid w:val="00F27842"/>
    <w:rsid w:val="00F27AE9"/>
    <w:rsid w:val="00F3036A"/>
    <w:rsid w:val="00F30EFB"/>
    <w:rsid w:val="00F314E2"/>
    <w:rsid w:val="00F315C7"/>
    <w:rsid w:val="00F31A27"/>
    <w:rsid w:val="00F31B8C"/>
    <w:rsid w:val="00F31E50"/>
    <w:rsid w:val="00F321E7"/>
    <w:rsid w:val="00F32500"/>
    <w:rsid w:val="00F32680"/>
    <w:rsid w:val="00F32831"/>
    <w:rsid w:val="00F3290C"/>
    <w:rsid w:val="00F331B6"/>
    <w:rsid w:val="00F334A9"/>
    <w:rsid w:val="00F338CA"/>
    <w:rsid w:val="00F339D1"/>
    <w:rsid w:val="00F33C1A"/>
    <w:rsid w:val="00F34028"/>
    <w:rsid w:val="00F34137"/>
    <w:rsid w:val="00F34573"/>
    <w:rsid w:val="00F34FE7"/>
    <w:rsid w:val="00F35353"/>
    <w:rsid w:val="00F354AB"/>
    <w:rsid w:val="00F357C1"/>
    <w:rsid w:val="00F35A68"/>
    <w:rsid w:val="00F35B96"/>
    <w:rsid w:val="00F35E04"/>
    <w:rsid w:val="00F35ECB"/>
    <w:rsid w:val="00F3622D"/>
    <w:rsid w:val="00F36531"/>
    <w:rsid w:val="00F3732E"/>
    <w:rsid w:val="00F377D6"/>
    <w:rsid w:val="00F37849"/>
    <w:rsid w:val="00F379CA"/>
    <w:rsid w:val="00F405ED"/>
    <w:rsid w:val="00F406A1"/>
    <w:rsid w:val="00F40772"/>
    <w:rsid w:val="00F40887"/>
    <w:rsid w:val="00F412AA"/>
    <w:rsid w:val="00F420D8"/>
    <w:rsid w:val="00F4231B"/>
    <w:rsid w:val="00F42AB4"/>
    <w:rsid w:val="00F42AEF"/>
    <w:rsid w:val="00F42B7E"/>
    <w:rsid w:val="00F42ED9"/>
    <w:rsid w:val="00F43278"/>
    <w:rsid w:val="00F438BC"/>
    <w:rsid w:val="00F43C82"/>
    <w:rsid w:val="00F43CC0"/>
    <w:rsid w:val="00F43CC7"/>
    <w:rsid w:val="00F44063"/>
    <w:rsid w:val="00F448CB"/>
    <w:rsid w:val="00F44E37"/>
    <w:rsid w:val="00F44F19"/>
    <w:rsid w:val="00F44F32"/>
    <w:rsid w:val="00F45058"/>
    <w:rsid w:val="00F45200"/>
    <w:rsid w:val="00F45B74"/>
    <w:rsid w:val="00F460E5"/>
    <w:rsid w:val="00F462E1"/>
    <w:rsid w:val="00F467F0"/>
    <w:rsid w:val="00F47189"/>
    <w:rsid w:val="00F4738A"/>
    <w:rsid w:val="00F47489"/>
    <w:rsid w:val="00F47703"/>
    <w:rsid w:val="00F4770D"/>
    <w:rsid w:val="00F47898"/>
    <w:rsid w:val="00F4789B"/>
    <w:rsid w:val="00F47B71"/>
    <w:rsid w:val="00F47E74"/>
    <w:rsid w:val="00F47F68"/>
    <w:rsid w:val="00F50537"/>
    <w:rsid w:val="00F50747"/>
    <w:rsid w:val="00F50AED"/>
    <w:rsid w:val="00F50B31"/>
    <w:rsid w:val="00F5158A"/>
    <w:rsid w:val="00F51AB1"/>
    <w:rsid w:val="00F51C9D"/>
    <w:rsid w:val="00F526D6"/>
    <w:rsid w:val="00F527BB"/>
    <w:rsid w:val="00F5281E"/>
    <w:rsid w:val="00F52D95"/>
    <w:rsid w:val="00F52E57"/>
    <w:rsid w:val="00F53040"/>
    <w:rsid w:val="00F53AF9"/>
    <w:rsid w:val="00F53C81"/>
    <w:rsid w:val="00F53F0E"/>
    <w:rsid w:val="00F54223"/>
    <w:rsid w:val="00F542F8"/>
    <w:rsid w:val="00F54620"/>
    <w:rsid w:val="00F54E9B"/>
    <w:rsid w:val="00F54EBF"/>
    <w:rsid w:val="00F552EE"/>
    <w:rsid w:val="00F5557A"/>
    <w:rsid w:val="00F564B7"/>
    <w:rsid w:val="00F565A6"/>
    <w:rsid w:val="00F56CA4"/>
    <w:rsid w:val="00F56F95"/>
    <w:rsid w:val="00F56FD4"/>
    <w:rsid w:val="00F57214"/>
    <w:rsid w:val="00F5737D"/>
    <w:rsid w:val="00F574E8"/>
    <w:rsid w:val="00F57604"/>
    <w:rsid w:val="00F57898"/>
    <w:rsid w:val="00F57A93"/>
    <w:rsid w:val="00F57B41"/>
    <w:rsid w:val="00F57E71"/>
    <w:rsid w:val="00F601EA"/>
    <w:rsid w:val="00F6020F"/>
    <w:rsid w:val="00F60308"/>
    <w:rsid w:val="00F60312"/>
    <w:rsid w:val="00F6033B"/>
    <w:rsid w:val="00F603C7"/>
    <w:rsid w:val="00F6052C"/>
    <w:rsid w:val="00F606C9"/>
    <w:rsid w:val="00F60AF4"/>
    <w:rsid w:val="00F611E9"/>
    <w:rsid w:val="00F614E6"/>
    <w:rsid w:val="00F618A3"/>
    <w:rsid w:val="00F61B3B"/>
    <w:rsid w:val="00F61BE3"/>
    <w:rsid w:val="00F61C4A"/>
    <w:rsid w:val="00F61F0D"/>
    <w:rsid w:val="00F62377"/>
    <w:rsid w:val="00F62E13"/>
    <w:rsid w:val="00F62FC1"/>
    <w:rsid w:val="00F63097"/>
    <w:rsid w:val="00F64EDC"/>
    <w:rsid w:val="00F65B83"/>
    <w:rsid w:val="00F65DBD"/>
    <w:rsid w:val="00F666EE"/>
    <w:rsid w:val="00F66920"/>
    <w:rsid w:val="00F67445"/>
    <w:rsid w:val="00F67D0E"/>
    <w:rsid w:val="00F67FA3"/>
    <w:rsid w:val="00F70029"/>
    <w:rsid w:val="00F70187"/>
    <w:rsid w:val="00F701F5"/>
    <w:rsid w:val="00F704B6"/>
    <w:rsid w:val="00F708CC"/>
    <w:rsid w:val="00F70933"/>
    <w:rsid w:val="00F71004"/>
    <w:rsid w:val="00F71202"/>
    <w:rsid w:val="00F71974"/>
    <w:rsid w:val="00F71D8E"/>
    <w:rsid w:val="00F72037"/>
    <w:rsid w:val="00F720A2"/>
    <w:rsid w:val="00F72534"/>
    <w:rsid w:val="00F725BC"/>
    <w:rsid w:val="00F726DB"/>
    <w:rsid w:val="00F72EE4"/>
    <w:rsid w:val="00F730B7"/>
    <w:rsid w:val="00F733DC"/>
    <w:rsid w:val="00F734A1"/>
    <w:rsid w:val="00F73BCF"/>
    <w:rsid w:val="00F73C11"/>
    <w:rsid w:val="00F73C61"/>
    <w:rsid w:val="00F73DCD"/>
    <w:rsid w:val="00F73FF0"/>
    <w:rsid w:val="00F742DC"/>
    <w:rsid w:val="00F74839"/>
    <w:rsid w:val="00F751CA"/>
    <w:rsid w:val="00F75377"/>
    <w:rsid w:val="00F75BD2"/>
    <w:rsid w:val="00F75E76"/>
    <w:rsid w:val="00F75FD3"/>
    <w:rsid w:val="00F76058"/>
    <w:rsid w:val="00F76211"/>
    <w:rsid w:val="00F76288"/>
    <w:rsid w:val="00F77112"/>
    <w:rsid w:val="00F7747D"/>
    <w:rsid w:val="00F776C3"/>
    <w:rsid w:val="00F77935"/>
    <w:rsid w:val="00F7798A"/>
    <w:rsid w:val="00F77D28"/>
    <w:rsid w:val="00F77D9A"/>
    <w:rsid w:val="00F77F31"/>
    <w:rsid w:val="00F80138"/>
    <w:rsid w:val="00F804E5"/>
    <w:rsid w:val="00F804F8"/>
    <w:rsid w:val="00F805E0"/>
    <w:rsid w:val="00F80EC2"/>
    <w:rsid w:val="00F80FC6"/>
    <w:rsid w:val="00F81A52"/>
    <w:rsid w:val="00F81AC9"/>
    <w:rsid w:val="00F81DB3"/>
    <w:rsid w:val="00F82499"/>
    <w:rsid w:val="00F825C5"/>
    <w:rsid w:val="00F82AEE"/>
    <w:rsid w:val="00F82B3A"/>
    <w:rsid w:val="00F82BFC"/>
    <w:rsid w:val="00F82DCB"/>
    <w:rsid w:val="00F832C4"/>
    <w:rsid w:val="00F83A4B"/>
    <w:rsid w:val="00F83F7D"/>
    <w:rsid w:val="00F845D0"/>
    <w:rsid w:val="00F85691"/>
    <w:rsid w:val="00F85C41"/>
    <w:rsid w:val="00F85DA0"/>
    <w:rsid w:val="00F85DD1"/>
    <w:rsid w:val="00F8610A"/>
    <w:rsid w:val="00F8670B"/>
    <w:rsid w:val="00F869A2"/>
    <w:rsid w:val="00F86E40"/>
    <w:rsid w:val="00F874F8"/>
    <w:rsid w:val="00F87797"/>
    <w:rsid w:val="00F87BB5"/>
    <w:rsid w:val="00F9009D"/>
    <w:rsid w:val="00F9022C"/>
    <w:rsid w:val="00F903BE"/>
    <w:rsid w:val="00F90410"/>
    <w:rsid w:val="00F90518"/>
    <w:rsid w:val="00F90732"/>
    <w:rsid w:val="00F907BC"/>
    <w:rsid w:val="00F908B8"/>
    <w:rsid w:val="00F90DD0"/>
    <w:rsid w:val="00F90DF7"/>
    <w:rsid w:val="00F91046"/>
    <w:rsid w:val="00F91868"/>
    <w:rsid w:val="00F9191D"/>
    <w:rsid w:val="00F91D2C"/>
    <w:rsid w:val="00F927F1"/>
    <w:rsid w:val="00F92A14"/>
    <w:rsid w:val="00F92B7F"/>
    <w:rsid w:val="00F933DE"/>
    <w:rsid w:val="00F93578"/>
    <w:rsid w:val="00F935D6"/>
    <w:rsid w:val="00F93623"/>
    <w:rsid w:val="00F936BD"/>
    <w:rsid w:val="00F93A61"/>
    <w:rsid w:val="00F93F1A"/>
    <w:rsid w:val="00F94429"/>
    <w:rsid w:val="00F944E9"/>
    <w:rsid w:val="00F946A1"/>
    <w:rsid w:val="00F947C6"/>
    <w:rsid w:val="00F948F6"/>
    <w:rsid w:val="00F94A70"/>
    <w:rsid w:val="00F94E05"/>
    <w:rsid w:val="00F94F58"/>
    <w:rsid w:val="00F95C03"/>
    <w:rsid w:val="00F95FD1"/>
    <w:rsid w:val="00F96146"/>
    <w:rsid w:val="00F973E8"/>
    <w:rsid w:val="00F974CF"/>
    <w:rsid w:val="00F97842"/>
    <w:rsid w:val="00F97B0C"/>
    <w:rsid w:val="00FA0339"/>
    <w:rsid w:val="00FA10FF"/>
    <w:rsid w:val="00FA11E4"/>
    <w:rsid w:val="00FA12D1"/>
    <w:rsid w:val="00FA12F6"/>
    <w:rsid w:val="00FA136B"/>
    <w:rsid w:val="00FA1494"/>
    <w:rsid w:val="00FA1512"/>
    <w:rsid w:val="00FA170E"/>
    <w:rsid w:val="00FA1F7D"/>
    <w:rsid w:val="00FA2184"/>
    <w:rsid w:val="00FA288D"/>
    <w:rsid w:val="00FA2CED"/>
    <w:rsid w:val="00FA350B"/>
    <w:rsid w:val="00FA3C5D"/>
    <w:rsid w:val="00FA3CE3"/>
    <w:rsid w:val="00FA3CF6"/>
    <w:rsid w:val="00FA3FF1"/>
    <w:rsid w:val="00FA4169"/>
    <w:rsid w:val="00FA434C"/>
    <w:rsid w:val="00FA4924"/>
    <w:rsid w:val="00FA5A50"/>
    <w:rsid w:val="00FA5FE5"/>
    <w:rsid w:val="00FA6758"/>
    <w:rsid w:val="00FA6CDB"/>
    <w:rsid w:val="00FA6E4A"/>
    <w:rsid w:val="00FA7A96"/>
    <w:rsid w:val="00FA7DBF"/>
    <w:rsid w:val="00FA7DC3"/>
    <w:rsid w:val="00FB006A"/>
    <w:rsid w:val="00FB00C1"/>
    <w:rsid w:val="00FB02FC"/>
    <w:rsid w:val="00FB17D0"/>
    <w:rsid w:val="00FB1A73"/>
    <w:rsid w:val="00FB1D38"/>
    <w:rsid w:val="00FB1DB8"/>
    <w:rsid w:val="00FB1DC5"/>
    <w:rsid w:val="00FB2307"/>
    <w:rsid w:val="00FB231C"/>
    <w:rsid w:val="00FB2783"/>
    <w:rsid w:val="00FB2883"/>
    <w:rsid w:val="00FB2895"/>
    <w:rsid w:val="00FB3056"/>
    <w:rsid w:val="00FB30D8"/>
    <w:rsid w:val="00FB32E2"/>
    <w:rsid w:val="00FB3AF9"/>
    <w:rsid w:val="00FB4A19"/>
    <w:rsid w:val="00FB4A4B"/>
    <w:rsid w:val="00FB515A"/>
    <w:rsid w:val="00FB58C0"/>
    <w:rsid w:val="00FB5F5D"/>
    <w:rsid w:val="00FB618E"/>
    <w:rsid w:val="00FB629D"/>
    <w:rsid w:val="00FB6363"/>
    <w:rsid w:val="00FB64EC"/>
    <w:rsid w:val="00FB669E"/>
    <w:rsid w:val="00FB6D6D"/>
    <w:rsid w:val="00FB6F90"/>
    <w:rsid w:val="00FB7241"/>
    <w:rsid w:val="00FB74DF"/>
    <w:rsid w:val="00FB76FC"/>
    <w:rsid w:val="00FB77AE"/>
    <w:rsid w:val="00FB7AC5"/>
    <w:rsid w:val="00FC039F"/>
    <w:rsid w:val="00FC0D7E"/>
    <w:rsid w:val="00FC11D3"/>
    <w:rsid w:val="00FC1264"/>
    <w:rsid w:val="00FC15B1"/>
    <w:rsid w:val="00FC1E75"/>
    <w:rsid w:val="00FC21B9"/>
    <w:rsid w:val="00FC2394"/>
    <w:rsid w:val="00FC25E7"/>
    <w:rsid w:val="00FC2B19"/>
    <w:rsid w:val="00FC2E49"/>
    <w:rsid w:val="00FC2FA4"/>
    <w:rsid w:val="00FC35B1"/>
    <w:rsid w:val="00FC42A5"/>
    <w:rsid w:val="00FC4420"/>
    <w:rsid w:val="00FC4999"/>
    <w:rsid w:val="00FC4CB7"/>
    <w:rsid w:val="00FC4E5B"/>
    <w:rsid w:val="00FC5D39"/>
    <w:rsid w:val="00FC6418"/>
    <w:rsid w:val="00FC64DE"/>
    <w:rsid w:val="00FC651C"/>
    <w:rsid w:val="00FC67C7"/>
    <w:rsid w:val="00FC72EA"/>
    <w:rsid w:val="00FC7520"/>
    <w:rsid w:val="00FC79EE"/>
    <w:rsid w:val="00FD033B"/>
    <w:rsid w:val="00FD07C7"/>
    <w:rsid w:val="00FD0C7E"/>
    <w:rsid w:val="00FD0D22"/>
    <w:rsid w:val="00FD1A37"/>
    <w:rsid w:val="00FD1AE5"/>
    <w:rsid w:val="00FD225E"/>
    <w:rsid w:val="00FD288A"/>
    <w:rsid w:val="00FD298C"/>
    <w:rsid w:val="00FD2B7C"/>
    <w:rsid w:val="00FD349E"/>
    <w:rsid w:val="00FD3AC3"/>
    <w:rsid w:val="00FD3D7F"/>
    <w:rsid w:val="00FD414E"/>
    <w:rsid w:val="00FD4C56"/>
    <w:rsid w:val="00FD4F15"/>
    <w:rsid w:val="00FD554F"/>
    <w:rsid w:val="00FD6431"/>
    <w:rsid w:val="00FD679C"/>
    <w:rsid w:val="00FD6DBD"/>
    <w:rsid w:val="00FD6DED"/>
    <w:rsid w:val="00FD71C3"/>
    <w:rsid w:val="00FD7300"/>
    <w:rsid w:val="00FD7A43"/>
    <w:rsid w:val="00FE0244"/>
    <w:rsid w:val="00FE06DB"/>
    <w:rsid w:val="00FE07AF"/>
    <w:rsid w:val="00FE0F29"/>
    <w:rsid w:val="00FE10A5"/>
    <w:rsid w:val="00FE157F"/>
    <w:rsid w:val="00FE1835"/>
    <w:rsid w:val="00FE1A17"/>
    <w:rsid w:val="00FE1B28"/>
    <w:rsid w:val="00FE1B33"/>
    <w:rsid w:val="00FE1CDD"/>
    <w:rsid w:val="00FE1D36"/>
    <w:rsid w:val="00FE1F74"/>
    <w:rsid w:val="00FE2994"/>
    <w:rsid w:val="00FE2D6A"/>
    <w:rsid w:val="00FE3090"/>
    <w:rsid w:val="00FE369D"/>
    <w:rsid w:val="00FE36DD"/>
    <w:rsid w:val="00FE3938"/>
    <w:rsid w:val="00FE3A56"/>
    <w:rsid w:val="00FE3D1F"/>
    <w:rsid w:val="00FE3F14"/>
    <w:rsid w:val="00FE442B"/>
    <w:rsid w:val="00FE4598"/>
    <w:rsid w:val="00FE4A3B"/>
    <w:rsid w:val="00FE4CE3"/>
    <w:rsid w:val="00FE50A9"/>
    <w:rsid w:val="00FE51BC"/>
    <w:rsid w:val="00FE5979"/>
    <w:rsid w:val="00FE5A07"/>
    <w:rsid w:val="00FE5E42"/>
    <w:rsid w:val="00FE6192"/>
    <w:rsid w:val="00FE631A"/>
    <w:rsid w:val="00FE6367"/>
    <w:rsid w:val="00FE6804"/>
    <w:rsid w:val="00FE6FCF"/>
    <w:rsid w:val="00FE75EB"/>
    <w:rsid w:val="00FE7906"/>
    <w:rsid w:val="00FE7C2D"/>
    <w:rsid w:val="00FE7E64"/>
    <w:rsid w:val="00FF0D33"/>
    <w:rsid w:val="00FF0DBC"/>
    <w:rsid w:val="00FF13A0"/>
    <w:rsid w:val="00FF16CA"/>
    <w:rsid w:val="00FF19BD"/>
    <w:rsid w:val="00FF1D38"/>
    <w:rsid w:val="00FF2D8D"/>
    <w:rsid w:val="00FF2E8E"/>
    <w:rsid w:val="00FF2F24"/>
    <w:rsid w:val="00FF3333"/>
    <w:rsid w:val="00FF34D6"/>
    <w:rsid w:val="00FF3603"/>
    <w:rsid w:val="00FF377A"/>
    <w:rsid w:val="00FF3E64"/>
    <w:rsid w:val="00FF6325"/>
    <w:rsid w:val="00FF6AE7"/>
    <w:rsid w:val="00FF6C5C"/>
    <w:rsid w:val="00FF6D66"/>
    <w:rsid w:val="00FF6DEC"/>
    <w:rsid w:val="00FF6FF5"/>
    <w:rsid w:val="00FF7200"/>
    <w:rsid w:val="00FF7404"/>
    <w:rsid w:val="00FF7615"/>
    <w:rsid w:val="00FF7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99B0E89-315E-426F-AEB8-08DCD2B9A5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5CD9"/>
    <w:pPr>
      <w:spacing w:after="200" w:line="276" w:lineRule="auto"/>
    </w:pPr>
    <w:rPr>
      <w:sz w:val="22"/>
      <w:szCs w:val="22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05CD9"/>
    <w:p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uiPriority w:val="9"/>
    <w:semiHidden/>
    <w:rsid w:val="00105CD9"/>
    <w:rPr>
      <w:rFonts w:eastAsia="Times New Roman"/>
      <w:b/>
      <w:bCs/>
      <w:i/>
      <w:iCs/>
      <w:sz w:val="26"/>
      <w:szCs w:val="26"/>
      <w:lang w:eastAsia="en-US"/>
    </w:rPr>
  </w:style>
  <w:style w:type="character" w:customStyle="1" w:styleId="2">
    <w:name w:val="Основной текст (2)_"/>
    <w:link w:val="20"/>
    <w:rsid w:val="0009707E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09707E"/>
    <w:pPr>
      <w:widowControl w:val="0"/>
      <w:shd w:val="clear" w:color="auto" w:fill="FFFFFF"/>
      <w:spacing w:before="420" w:after="0" w:line="317" w:lineRule="exact"/>
      <w:jc w:val="both"/>
    </w:pPr>
    <w:rPr>
      <w:rFonts w:ascii="Times New Roman" w:eastAsia="Times New Roman" w:hAnsi="Times New Roman"/>
      <w:sz w:val="26"/>
      <w:szCs w:val="26"/>
      <w:lang w:eastAsia="ru-RU"/>
    </w:rPr>
  </w:style>
  <w:style w:type="character" w:styleId="a3">
    <w:name w:val="Hyperlink"/>
    <w:rsid w:val="003C59ED"/>
    <w:rPr>
      <w:color w:val="0066CC"/>
      <w:u w:val="single"/>
    </w:rPr>
  </w:style>
  <w:style w:type="character" w:customStyle="1" w:styleId="6">
    <w:name w:val="Основной текст (6)_"/>
    <w:link w:val="60"/>
    <w:rsid w:val="003C59ED"/>
    <w:rPr>
      <w:rFonts w:ascii="Times New Roman" w:eastAsia="Times New Roman" w:hAnsi="Times New Roman"/>
      <w:b/>
      <w:bCs/>
      <w:sz w:val="26"/>
      <w:szCs w:val="26"/>
      <w:shd w:val="clear" w:color="auto" w:fill="FFFFFF"/>
    </w:rPr>
  </w:style>
  <w:style w:type="character" w:customStyle="1" w:styleId="61">
    <w:name w:val="Основной текст (6) + Не полужирный"/>
    <w:rsid w:val="003C59E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1">
    <w:name w:val="Основной текст (2) + Полужирный"/>
    <w:rsid w:val="003C59E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60">
    <w:name w:val="Основной текст (6)"/>
    <w:basedOn w:val="a"/>
    <w:link w:val="6"/>
    <w:rsid w:val="003C59ED"/>
    <w:pPr>
      <w:widowControl w:val="0"/>
      <w:shd w:val="clear" w:color="auto" w:fill="FFFFFF"/>
      <w:spacing w:after="420" w:line="0" w:lineRule="atLeast"/>
      <w:jc w:val="center"/>
    </w:pPr>
    <w:rPr>
      <w:rFonts w:ascii="Times New Roman" w:eastAsia="Times New Roman" w:hAnsi="Times New Roman"/>
      <w:b/>
      <w:bCs/>
      <w:sz w:val="26"/>
      <w:szCs w:val="26"/>
      <w:lang w:eastAsia="ru-RU"/>
    </w:rPr>
  </w:style>
  <w:style w:type="character" w:customStyle="1" w:styleId="214pt">
    <w:name w:val="Основной текст (2) + 14 pt"/>
    <w:rsid w:val="008248D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paragraph" w:styleId="a4">
    <w:name w:val="Balloon Text"/>
    <w:basedOn w:val="a"/>
    <w:link w:val="a5"/>
    <w:uiPriority w:val="99"/>
    <w:semiHidden/>
    <w:unhideWhenUsed/>
    <w:rsid w:val="00502D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02DC9"/>
    <w:rPr>
      <w:rFonts w:ascii="Segoe UI" w:hAnsi="Segoe UI" w:cs="Segoe UI"/>
      <w:sz w:val="18"/>
      <w:szCs w:val="18"/>
      <w:lang w:eastAsia="en-US"/>
    </w:rPr>
  </w:style>
  <w:style w:type="paragraph" w:customStyle="1" w:styleId="Default">
    <w:name w:val="Default"/>
    <w:rsid w:val="001374AB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395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SERVMGUO\public$\201PC%20%20&#1057;&#1045;&#1050;&#1056;&#1045;&#1058;&#1040;&#1056;&#1068;\2019_%20&#1041;&#1051;&#1040;&#1053;&#1050;&#1048;\&#1059;&#1055;&#1056;&#1040;&#1042;&#1051;&#1045;&#1053;&#1048;&#1045;\&#1055;&#1056;&#1048;&#1050;&#1040;&#104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ПРИКАЗ</Template>
  <TotalTime>0</TotalTime>
  <Pages>4</Pages>
  <Words>1215</Words>
  <Characters>6929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8128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Дезорцева М.А.</dc:creator>
  <cp:keywords/>
  <dc:description/>
  <cp:lastModifiedBy>Дезорцева М.А.</cp:lastModifiedBy>
  <cp:revision>2</cp:revision>
  <cp:lastPrinted>2022-02-10T04:17:00Z</cp:lastPrinted>
  <dcterms:created xsi:type="dcterms:W3CDTF">2022-02-11T04:24:00Z</dcterms:created>
  <dcterms:modified xsi:type="dcterms:W3CDTF">2022-02-11T04:24:00Z</dcterms:modified>
</cp:coreProperties>
</file>