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CD9" w:rsidRDefault="00105CD9" w:rsidP="00383D8D">
      <w:pPr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105CD9" w:rsidRDefault="00105CD9" w:rsidP="00A84669">
      <w:pPr>
        <w:pStyle w:val="5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09707E" w:rsidP="00A8466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1</w:t>
      </w:r>
    </w:p>
    <w:p w:rsidR="0009707E" w:rsidRDefault="0009707E" w:rsidP="00A8466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приказу Управления образования </w:t>
      </w:r>
    </w:p>
    <w:p w:rsidR="0009707E" w:rsidRDefault="0009707E" w:rsidP="00A8466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МГО</w:t>
      </w:r>
    </w:p>
    <w:p w:rsidR="003E135C" w:rsidRDefault="003E135C" w:rsidP="00A8466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№____________от____________</w:t>
      </w:r>
    </w:p>
    <w:p w:rsidR="0009707E" w:rsidRDefault="0009707E" w:rsidP="00A8466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E135C" w:rsidRDefault="0009707E" w:rsidP="003E135C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09707E">
        <w:rPr>
          <w:rFonts w:ascii="Times New Roman" w:hAnsi="Times New Roman"/>
          <w:sz w:val="28"/>
          <w:szCs w:val="24"/>
        </w:rPr>
        <w:t xml:space="preserve">Положение </w:t>
      </w:r>
    </w:p>
    <w:p w:rsidR="0009707E" w:rsidRDefault="0009707E" w:rsidP="003E135C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09707E">
        <w:rPr>
          <w:rFonts w:ascii="Times New Roman" w:hAnsi="Times New Roman"/>
          <w:sz w:val="28"/>
          <w:szCs w:val="24"/>
        </w:rPr>
        <w:t>о проведении муниципального конкурса «Студент года-2022»</w:t>
      </w:r>
    </w:p>
    <w:p w:rsidR="0009707E" w:rsidRDefault="0009707E" w:rsidP="003E135C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09707E" w:rsidRDefault="003C59ED" w:rsidP="003E135C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  <w:lang w:val="en-US"/>
        </w:rPr>
        <w:t>I</w:t>
      </w:r>
      <w:r w:rsidR="0009707E">
        <w:rPr>
          <w:rFonts w:ascii="Times New Roman" w:hAnsi="Times New Roman"/>
          <w:sz w:val="28"/>
          <w:szCs w:val="24"/>
        </w:rPr>
        <w:t>. Общие положения</w:t>
      </w:r>
    </w:p>
    <w:p w:rsidR="0009707E" w:rsidRDefault="0009707E" w:rsidP="003E135C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09707E" w:rsidRDefault="0009707E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lang w:bidi="ru-RU"/>
        </w:rPr>
      </w:pPr>
      <w:r w:rsidRPr="003C59ED">
        <w:rPr>
          <w:color w:val="000000"/>
          <w:sz w:val="28"/>
          <w:lang w:bidi="ru-RU"/>
        </w:rPr>
        <w:t>1. Настоящее положение устанавливает основные цели, принципы, требования, порядок выдвижения и критерии отбора кандидатур конкурса «Студент года» (далее - Конкурс).</w:t>
      </w:r>
    </w:p>
    <w:p w:rsidR="003C59ED" w:rsidRDefault="003C59ED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lang w:bidi="ru-RU"/>
        </w:rPr>
      </w:pPr>
    </w:p>
    <w:p w:rsidR="003C59ED" w:rsidRPr="003E135C" w:rsidRDefault="003E135C" w:rsidP="003E135C">
      <w:pPr>
        <w:pStyle w:val="20"/>
        <w:shd w:val="clear" w:color="auto" w:fill="auto"/>
        <w:spacing w:before="0" w:line="240" w:lineRule="auto"/>
        <w:ind w:firstLine="426"/>
        <w:jc w:val="center"/>
        <w:rPr>
          <w:color w:val="000000"/>
          <w:sz w:val="28"/>
          <w:lang w:bidi="ru-RU"/>
        </w:rPr>
      </w:pPr>
      <w:r>
        <w:rPr>
          <w:color w:val="000000"/>
          <w:sz w:val="28"/>
          <w:lang w:val="en-US" w:bidi="ru-RU"/>
        </w:rPr>
        <w:t>II</w:t>
      </w:r>
      <w:r w:rsidR="003C59ED">
        <w:rPr>
          <w:color w:val="000000"/>
          <w:sz w:val="28"/>
          <w:lang w:bidi="ru-RU"/>
        </w:rPr>
        <w:t xml:space="preserve">. </w:t>
      </w:r>
      <w:r>
        <w:rPr>
          <w:color w:val="000000"/>
          <w:sz w:val="28"/>
          <w:lang w:bidi="ru-RU"/>
        </w:rPr>
        <w:t>Организаторы и сроки проведения</w:t>
      </w:r>
    </w:p>
    <w:p w:rsidR="003C59ED" w:rsidRPr="003C59ED" w:rsidRDefault="003C59ED" w:rsidP="003E135C">
      <w:pPr>
        <w:pStyle w:val="20"/>
        <w:shd w:val="clear" w:color="auto" w:fill="auto"/>
        <w:spacing w:before="0" w:line="240" w:lineRule="auto"/>
        <w:ind w:firstLine="426"/>
        <w:jc w:val="center"/>
        <w:rPr>
          <w:sz w:val="28"/>
        </w:rPr>
      </w:pPr>
    </w:p>
    <w:p w:rsidR="003C59ED" w:rsidRPr="003C59ED" w:rsidRDefault="00104F1C" w:rsidP="003E135C">
      <w:pPr>
        <w:pStyle w:val="20"/>
        <w:numPr>
          <w:ilvl w:val="0"/>
          <w:numId w:val="3"/>
        </w:numPr>
        <w:shd w:val="clear" w:color="auto" w:fill="auto"/>
        <w:tabs>
          <w:tab w:val="left" w:pos="595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>Главное Управление молодежной политики Челябинской области;</w:t>
      </w:r>
    </w:p>
    <w:p w:rsidR="003E135C" w:rsidRDefault="003C59ED" w:rsidP="003E135C">
      <w:pPr>
        <w:pStyle w:val="20"/>
        <w:numPr>
          <w:ilvl w:val="0"/>
          <w:numId w:val="3"/>
        </w:numPr>
        <w:shd w:val="clear" w:color="auto" w:fill="auto"/>
        <w:tabs>
          <w:tab w:val="left" w:pos="595"/>
        </w:tabs>
        <w:spacing w:before="0" w:line="240" w:lineRule="auto"/>
        <w:ind w:firstLine="426"/>
        <w:rPr>
          <w:sz w:val="28"/>
        </w:rPr>
      </w:pPr>
      <w:r w:rsidRPr="003C59ED">
        <w:rPr>
          <w:color w:val="000000"/>
          <w:sz w:val="28"/>
          <w:lang w:bidi="ru-RU"/>
        </w:rPr>
        <w:t>Управление образования Администрации Миасского городского округа.</w:t>
      </w:r>
    </w:p>
    <w:p w:rsidR="003C59ED" w:rsidRPr="003E135C" w:rsidRDefault="003C59ED" w:rsidP="003E135C">
      <w:pPr>
        <w:pStyle w:val="20"/>
        <w:numPr>
          <w:ilvl w:val="0"/>
          <w:numId w:val="3"/>
        </w:numPr>
        <w:shd w:val="clear" w:color="auto" w:fill="auto"/>
        <w:tabs>
          <w:tab w:val="left" w:pos="595"/>
        </w:tabs>
        <w:spacing w:before="0" w:line="240" w:lineRule="auto"/>
        <w:ind w:firstLine="426"/>
        <w:rPr>
          <w:sz w:val="28"/>
        </w:rPr>
      </w:pPr>
      <w:r w:rsidRPr="003E135C">
        <w:rPr>
          <w:color w:val="000000"/>
          <w:sz w:val="28"/>
          <w:lang w:bidi="ru-RU"/>
        </w:rPr>
        <w:t xml:space="preserve">Конкурс проводится с </w:t>
      </w:r>
      <w:r w:rsidR="00A84669" w:rsidRPr="003E135C">
        <w:rPr>
          <w:color w:val="000000"/>
          <w:sz w:val="28"/>
          <w:lang w:bidi="ru-RU"/>
        </w:rPr>
        <w:t>14 февраля</w:t>
      </w:r>
      <w:r w:rsidRPr="003E135C">
        <w:rPr>
          <w:color w:val="000000"/>
          <w:sz w:val="28"/>
          <w:lang w:bidi="ru-RU"/>
        </w:rPr>
        <w:t xml:space="preserve"> 2022 по </w:t>
      </w:r>
      <w:r w:rsidR="00A84669" w:rsidRPr="003E135C">
        <w:rPr>
          <w:color w:val="000000"/>
          <w:sz w:val="28"/>
          <w:lang w:bidi="ru-RU"/>
        </w:rPr>
        <w:t>14 марта</w:t>
      </w:r>
      <w:r w:rsidR="002717E5" w:rsidRPr="003E135C">
        <w:rPr>
          <w:color w:val="000000"/>
          <w:sz w:val="28"/>
          <w:lang w:bidi="ru-RU"/>
        </w:rPr>
        <w:t xml:space="preserve"> </w:t>
      </w:r>
      <w:r w:rsidRPr="003E135C">
        <w:rPr>
          <w:color w:val="000000"/>
          <w:sz w:val="28"/>
          <w:lang w:bidi="ru-RU"/>
        </w:rPr>
        <w:t>2022 года</w:t>
      </w:r>
      <w:r w:rsidR="00A84669" w:rsidRPr="003E135C">
        <w:rPr>
          <w:color w:val="000000"/>
          <w:sz w:val="28"/>
          <w:lang w:bidi="ru-RU"/>
        </w:rPr>
        <w:t>.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595"/>
        </w:tabs>
        <w:spacing w:before="0" w:line="240" w:lineRule="auto"/>
        <w:ind w:left="426" w:firstLine="426"/>
        <w:rPr>
          <w:sz w:val="28"/>
        </w:rPr>
      </w:pPr>
    </w:p>
    <w:p w:rsidR="0009707E" w:rsidRDefault="003E135C" w:rsidP="003E135C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  <w:lang w:val="en-US"/>
        </w:rPr>
        <w:t>I</w:t>
      </w:r>
      <w:r w:rsidR="003C59ED">
        <w:rPr>
          <w:rFonts w:ascii="Times New Roman" w:hAnsi="Times New Roman"/>
          <w:sz w:val="28"/>
          <w:szCs w:val="24"/>
          <w:lang w:val="en-US"/>
        </w:rPr>
        <w:t>II</w:t>
      </w:r>
      <w:r w:rsidR="003C59ED">
        <w:rPr>
          <w:rFonts w:ascii="Times New Roman" w:hAnsi="Times New Roman"/>
          <w:sz w:val="28"/>
          <w:szCs w:val="24"/>
        </w:rPr>
        <w:t>. Цели и задачи</w:t>
      </w:r>
    </w:p>
    <w:p w:rsidR="003C59ED" w:rsidRPr="003C59ED" w:rsidRDefault="003C59ED" w:rsidP="003E135C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4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 xml:space="preserve">4. </w:t>
      </w:r>
      <w:r w:rsidRPr="003C59ED">
        <w:rPr>
          <w:color w:val="000000"/>
          <w:sz w:val="28"/>
          <w:lang w:bidi="ru-RU"/>
        </w:rPr>
        <w:t>Создание условий, способствующих формированию активной жизненной позиции студентов, обучающихся в профессиональных образовательных учреждениях и учреждениях высшего образования Миасского городского округа;</w:t>
      </w:r>
    </w:p>
    <w:p w:rsidR="003C59ED" w:rsidRDefault="003C59ED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sz w:val="28"/>
        </w:rPr>
        <w:t xml:space="preserve">5. </w:t>
      </w:r>
      <w:r w:rsidRPr="003C59ED">
        <w:rPr>
          <w:color w:val="000000"/>
          <w:sz w:val="28"/>
          <w:lang w:bidi="ru-RU"/>
        </w:rPr>
        <w:t>Поощрение студентов, участвующих в спортивной, культурно-массовой, творческой и общественной работе, стимулирование их творческого роста;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378"/>
        </w:tabs>
        <w:spacing w:before="0" w:line="240" w:lineRule="auto"/>
        <w:ind w:firstLine="426"/>
        <w:rPr>
          <w:sz w:val="28"/>
        </w:rPr>
      </w:pPr>
      <w:r w:rsidRPr="003C59ED">
        <w:rPr>
          <w:color w:val="000000"/>
          <w:sz w:val="28"/>
          <w:lang w:bidi="ru-RU"/>
        </w:rPr>
        <w:t>6. Выявление наиболее одаренных и талантливых студентов по различным профилям подготовки;</w:t>
      </w:r>
    </w:p>
    <w:p w:rsidR="003C59ED" w:rsidRDefault="003C59ED" w:rsidP="003E135C">
      <w:pPr>
        <w:pStyle w:val="20"/>
        <w:shd w:val="clear" w:color="auto" w:fill="auto"/>
        <w:tabs>
          <w:tab w:val="left" w:pos="387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 w:rsidRPr="003C59ED">
        <w:rPr>
          <w:color w:val="000000"/>
          <w:sz w:val="28"/>
          <w:lang w:bidi="ru-RU"/>
        </w:rPr>
        <w:t>7. Повышение интереса студентов к своей будущей профессиональной деятельности, ее социальной значимости.</w:t>
      </w:r>
    </w:p>
    <w:p w:rsidR="003E135C" w:rsidRDefault="003E135C" w:rsidP="003E135C">
      <w:pPr>
        <w:pStyle w:val="20"/>
        <w:shd w:val="clear" w:color="auto" w:fill="auto"/>
        <w:tabs>
          <w:tab w:val="left" w:pos="387"/>
        </w:tabs>
        <w:spacing w:before="0" w:line="240" w:lineRule="auto"/>
        <w:ind w:firstLine="426"/>
        <w:rPr>
          <w:color w:val="000000"/>
          <w:sz w:val="28"/>
          <w:lang w:bidi="ru-RU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jc w:val="center"/>
        <w:rPr>
          <w:color w:val="000000"/>
          <w:sz w:val="28"/>
          <w:lang w:bidi="ru-RU"/>
        </w:rPr>
      </w:pPr>
      <w:r>
        <w:rPr>
          <w:color w:val="000000"/>
          <w:sz w:val="28"/>
          <w:lang w:val="en-US" w:bidi="ru-RU"/>
        </w:rPr>
        <w:t>I</w:t>
      </w:r>
      <w:r w:rsidR="003E135C">
        <w:rPr>
          <w:color w:val="000000"/>
          <w:sz w:val="28"/>
          <w:lang w:val="en-US" w:bidi="ru-RU"/>
        </w:rPr>
        <w:t>V</w:t>
      </w:r>
      <w:r>
        <w:rPr>
          <w:color w:val="000000"/>
          <w:sz w:val="28"/>
          <w:lang w:bidi="ru-RU"/>
        </w:rPr>
        <w:t>. Участники конкурса</w:t>
      </w:r>
    </w:p>
    <w:p w:rsidR="003E135C" w:rsidRDefault="003E135C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jc w:val="center"/>
        <w:rPr>
          <w:color w:val="000000"/>
          <w:sz w:val="28"/>
          <w:lang w:bidi="ru-RU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  <w:r w:rsidRPr="003C59ED">
        <w:rPr>
          <w:color w:val="000000"/>
          <w:sz w:val="28"/>
          <w:szCs w:val="28"/>
          <w:lang w:bidi="ru-RU"/>
        </w:rPr>
        <w:t xml:space="preserve">8. К участию в конкурсе допускаются студенты профессиональных образовательных учреждений и учреждений высшего образования Миасского городского округа очной формы обучения. В конкурсе могут принимать участие 1 конкурсант и </w:t>
      </w:r>
      <w:r w:rsidR="00A84669">
        <w:rPr>
          <w:color w:val="000000"/>
          <w:sz w:val="28"/>
          <w:szCs w:val="28"/>
          <w:lang w:bidi="ru-RU"/>
        </w:rPr>
        <w:t>5</w:t>
      </w:r>
      <w:r w:rsidR="00104F1C">
        <w:rPr>
          <w:color w:val="000000"/>
          <w:sz w:val="28"/>
          <w:szCs w:val="28"/>
          <w:lang w:bidi="ru-RU"/>
        </w:rPr>
        <w:t xml:space="preserve"> человек</w:t>
      </w:r>
      <w:r w:rsidRPr="003C59ED">
        <w:rPr>
          <w:color w:val="000000"/>
          <w:sz w:val="28"/>
          <w:szCs w:val="28"/>
          <w:lang w:bidi="ru-RU"/>
        </w:rPr>
        <w:t xml:space="preserve"> - группа поддержки.</w:t>
      </w:r>
      <w:r w:rsidR="00104F1C">
        <w:rPr>
          <w:color w:val="000000"/>
          <w:sz w:val="28"/>
          <w:szCs w:val="28"/>
          <w:lang w:bidi="ru-RU"/>
        </w:rPr>
        <w:t xml:space="preserve"> Количество конкурсантов от образовательного учреждения</w:t>
      </w:r>
      <w:r w:rsidR="00A84669">
        <w:rPr>
          <w:color w:val="000000"/>
          <w:sz w:val="28"/>
          <w:szCs w:val="28"/>
          <w:lang w:bidi="ru-RU"/>
        </w:rPr>
        <w:t xml:space="preserve"> </w:t>
      </w:r>
      <w:r w:rsidR="00104F1C">
        <w:rPr>
          <w:color w:val="000000"/>
          <w:sz w:val="28"/>
          <w:szCs w:val="28"/>
          <w:lang w:bidi="ru-RU"/>
        </w:rPr>
        <w:t>-</w:t>
      </w:r>
      <w:r w:rsidR="00A84669">
        <w:rPr>
          <w:color w:val="000000"/>
          <w:sz w:val="28"/>
          <w:szCs w:val="28"/>
          <w:lang w:bidi="ru-RU"/>
        </w:rPr>
        <w:t xml:space="preserve"> </w:t>
      </w:r>
      <w:r w:rsidR="00104F1C">
        <w:rPr>
          <w:color w:val="000000"/>
          <w:sz w:val="28"/>
          <w:szCs w:val="28"/>
          <w:lang w:bidi="ru-RU"/>
        </w:rPr>
        <w:t xml:space="preserve">не более </w:t>
      </w:r>
      <w:r w:rsidR="00A84669">
        <w:rPr>
          <w:color w:val="000000"/>
          <w:sz w:val="28"/>
          <w:szCs w:val="28"/>
          <w:lang w:bidi="ru-RU"/>
        </w:rPr>
        <w:t>4 человек</w:t>
      </w:r>
      <w:r w:rsidR="00104F1C">
        <w:rPr>
          <w:color w:val="000000"/>
          <w:sz w:val="28"/>
          <w:szCs w:val="28"/>
          <w:lang w:bidi="ru-RU"/>
        </w:rPr>
        <w:t>.</w:t>
      </w:r>
    </w:p>
    <w:p w:rsidR="003E135C" w:rsidRDefault="003E135C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val="en-US" w:bidi="ru-RU"/>
        </w:rPr>
        <w:t>V</w:t>
      </w:r>
      <w:r>
        <w:rPr>
          <w:color w:val="000000"/>
          <w:sz w:val="28"/>
          <w:szCs w:val="28"/>
          <w:lang w:bidi="ru-RU"/>
        </w:rPr>
        <w:t>. Оргкомитет конкурса</w:t>
      </w:r>
    </w:p>
    <w:p w:rsidR="003E135C" w:rsidRDefault="003E135C" w:rsidP="003E135C">
      <w:pPr>
        <w:pStyle w:val="20"/>
        <w:shd w:val="clear" w:color="auto" w:fill="auto"/>
        <w:tabs>
          <w:tab w:val="left" w:pos="392"/>
        </w:tabs>
        <w:spacing w:before="0" w:line="240" w:lineRule="auto"/>
        <w:ind w:firstLine="426"/>
        <w:jc w:val="center"/>
        <w:rPr>
          <w:color w:val="000000"/>
          <w:sz w:val="28"/>
          <w:szCs w:val="28"/>
          <w:lang w:bidi="ru-RU"/>
        </w:rPr>
      </w:pPr>
    </w:p>
    <w:p w:rsidR="003C59ED" w:rsidRPr="003C59ED" w:rsidRDefault="00A84669" w:rsidP="003E135C">
      <w:pPr>
        <w:pStyle w:val="20"/>
        <w:shd w:val="clear" w:color="auto" w:fill="auto"/>
        <w:tabs>
          <w:tab w:val="left" w:pos="373"/>
        </w:tabs>
        <w:spacing w:before="0" w:line="240" w:lineRule="auto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      </w:t>
      </w:r>
      <w:r w:rsidR="003C59ED" w:rsidRPr="003C59ED">
        <w:rPr>
          <w:color w:val="000000"/>
          <w:sz w:val="28"/>
          <w:szCs w:val="28"/>
          <w:lang w:bidi="ru-RU"/>
        </w:rPr>
        <w:t>9. Проведение конкурса осуществляет оргкомитет.</w:t>
      </w:r>
    </w:p>
    <w:p w:rsidR="003C59ED" w:rsidRPr="003C59ED" w:rsidRDefault="00A84669" w:rsidP="003E135C">
      <w:pPr>
        <w:pStyle w:val="20"/>
        <w:shd w:val="clear" w:color="auto" w:fill="auto"/>
        <w:tabs>
          <w:tab w:val="left" w:pos="488"/>
        </w:tabs>
        <w:spacing w:before="0" w:line="240" w:lineRule="auto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lastRenderedPageBreak/>
        <w:t xml:space="preserve">      </w:t>
      </w:r>
      <w:r w:rsidR="003C59ED" w:rsidRPr="003C59ED">
        <w:rPr>
          <w:color w:val="000000"/>
          <w:sz w:val="28"/>
          <w:szCs w:val="28"/>
          <w:lang w:bidi="ru-RU"/>
        </w:rPr>
        <w:t>10. Оргкомитет решает следующие задачи: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 xml:space="preserve">1) </w:t>
      </w:r>
      <w:r w:rsidRPr="003C59ED">
        <w:rPr>
          <w:color w:val="000000"/>
          <w:sz w:val="28"/>
          <w:szCs w:val="28"/>
          <w:lang w:bidi="ru-RU"/>
        </w:rPr>
        <w:t>регистрирует участников конкурса, осуществляет прием заявок и конкурсных материалов и проводит их предварительную экспертизу;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 xml:space="preserve">2) </w:t>
      </w:r>
      <w:r w:rsidRPr="003C59ED">
        <w:rPr>
          <w:color w:val="000000"/>
          <w:sz w:val="28"/>
          <w:szCs w:val="28"/>
          <w:lang w:bidi="ru-RU"/>
        </w:rPr>
        <w:t>обеспечивает условия подготовки конкурсных испытаний участников конкурса;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3) </w:t>
      </w:r>
      <w:r w:rsidRPr="003C59ED">
        <w:rPr>
          <w:color w:val="000000"/>
          <w:sz w:val="28"/>
          <w:szCs w:val="28"/>
          <w:lang w:bidi="ru-RU"/>
        </w:rPr>
        <w:t>формирует экспертный совет;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4) </w:t>
      </w:r>
      <w:r w:rsidRPr="003C59ED">
        <w:rPr>
          <w:color w:val="000000"/>
          <w:sz w:val="28"/>
          <w:szCs w:val="28"/>
          <w:lang w:bidi="ru-RU"/>
        </w:rPr>
        <w:t>утверждает методику оценивания конкурсных испытаний;</w:t>
      </w:r>
    </w:p>
    <w:p w:rsid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5) </w:t>
      </w:r>
      <w:r w:rsidRPr="003C59ED">
        <w:rPr>
          <w:color w:val="000000"/>
          <w:sz w:val="28"/>
          <w:szCs w:val="28"/>
          <w:lang w:bidi="ru-RU"/>
        </w:rPr>
        <w:t>обеспечивает проведение церемоний открытия и закрытия конкурса.</w:t>
      </w:r>
    </w:p>
    <w:p w:rsidR="003C59ED" w:rsidRPr="002717E5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rPr>
          <w:color w:val="000000"/>
          <w:sz w:val="28"/>
          <w:szCs w:val="28"/>
          <w:lang w:bidi="ru-RU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ind w:firstLine="426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val="en-US" w:bidi="ru-RU"/>
        </w:rPr>
        <w:t>V</w:t>
      </w:r>
      <w:r w:rsidR="003E135C">
        <w:rPr>
          <w:color w:val="000000"/>
          <w:sz w:val="28"/>
          <w:szCs w:val="28"/>
          <w:lang w:val="en-US" w:bidi="ru-RU"/>
        </w:rPr>
        <w:t>I</w:t>
      </w:r>
      <w:r w:rsidRPr="002717E5">
        <w:rPr>
          <w:color w:val="000000"/>
          <w:sz w:val="28"/>
          <w:szCs w:val="28"/>
          <w:lang w:bidi="ru-RU"/>
        </w:rPr>
        <w:t>.</w:t>
      </w:r>
      <w:r>
        <w:rPr>
          <w:color w:val="000000"/>
          <w:sz w:val="28"/>
          <w:szCs w:val="28"/>
          <w:lang w:bidi="ru-RU"/>
        </w:rPr>
        <w:t xml:space="preserve"> Жюри конкурса</w:t>
      </w:r>
    </w:p>
    <w:p w:rsidR="003C59ED" w:rsidRDefault="003C59ED" w:rsidP="003E135C">
      <w:pPr>
        <w:pStyle w:val="20"/>
        <w:shd w:val="clear" w:color="auto" w:fill="auto"/>
        <w:tabs>
          <w:tab w:val="left" w:pos="411"/>
        </w:tabs>
        <w:spacing w:before="0" w:line="240" w:lineRule="auto"/>
        <w:ind w:firstLine="426"/>
        <w:jc w:val="center"/>
        <w:rPr>
          <w:color w:val="000000"/>
          <w:sz w:val="28"/>
          <w:szCs w:val="28"/>
          <w:lang w:bidi="ru-RU"/>
        </w:rPr>
      </w:pPr>
    </w:p>
    <w:p w:rsidR="003C59ED" w:rsidRPr="003C59ED" w:rsidRDefault="003C59ED" w:rsidP="003E135C">
      <w:pPr>
        <w:pStyle w:val="20"/>
        <w:shd w:val="clear" w:color="auto" w:fill="auto"/>
        <w:tabs>
          <w:tab w:val="left" w:pos="498"/>
        </w:tabs>
        <w:spacing w:before="0" w:line="240" w:lineRule="auto"/>
        <w:ind w:firstLine="426"/>
        <w:rPr>
          <w:sz w:val="28"/>
        </w:rPr>
      </w:pPr>
      <w:r w:rsidRPr="003C59ED">
        <w:rPr>
          <w:color w:val="000000"/>
          <w:sz w:val="28"/>
          <w:lang w:bidi="ru-RU"/>
        </w:rPr>
        <w:t>11. Состав жюри формируется по представлению оргкомитета. В состав входят представители Администрации Миасского городского округа, Отдела по работе с молодежью Управления образования, Управления по физической культуре и спорту, Управления культуры.</w:t>
      </w:r>
    </w:p>
    <w:p w:rsidR="003C59ED" w:rsidRDefault="003C59ED" w:rsidP="003E135C">
      <w:pPr>
        <w:pStyle w:val="20"/>
        <w:shd w:val="clear" w:color="auto" w:fill="auto"/>
        <w:tabs>
          <w:tab w:val="left" w:pos="498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 w:rsidRPr="003C59ED">
        <w:rPr>
          <w:color w:val="000000"/>
          <w:sz w:val="28"/>
          <w:lang w:bidi="ru-RU"/>
        </w:rPr>
        <w:t>12. Жюри конкурса оценивает конкурсные материалы конкурсантов, принимает решение о победителях и призерах конкурса.</w:t>
      </w:r>
    </w:p>
    <w:p w:rsidR="003E135C" w:rsidRDefault="003E135C" w:rsidP="003E135C">
      <w:pPr>
        <w:pStyle w:val="20"/>
        <w:shd w:val="clear" w:color="auto" w:fill="auto"/>
        <w:tabs>
          <w:tab w:val="left" w:pos="498"/>
        </w:tabs>
        <w:spacing w:before="0" w:line="240" w:lineRule="auto"/>
        <w:ind w:firstLine="426"/>
        <w:rPr>
          <w:color w:val="000000"/>
          <w:sz w:val="28"/>
          <w:lang w:bidi="ru-RU"/>
        </w:rPr>
      </w:pPr>
    </w:p>
    <w:p w:rsidR="003C59ED" w:rsidRDefault="003C59ED" w:rsidP="003E135C">
      <w:pPr>
        <w:pStyle w:val="20"/>
        <w:shd w:val="clear" w:color="auto" w:fill="auto"/>
        <w:tabs>
          <w:tab w:val="left" w:pos="498"/>
        </w:tabs>
        <w:spacing w:before="0" w:line="240" w:lineRule="auto"/>
        <w:ind w:firstLine="426"/>
        <w:jc w:val="center"/>
        <w:rPr>
          <w:color w:val="000000"/>
          <w:sz w:val="28"/>
          <w:lang w:bidi="ru-RU"/>
        </w:rPr>
      </w:pPr>
      <w:r>
        <w:rPr>
          <w:color w:val="000000"/>
          <w:sz w:val="28"/>
          <w:lang w:val="en-US" w:bidi="ru-RU"/>
        </w:rPr>
        <w:t>V</w:t>
      </w:r>
      <w:r w:rsidR="003E135C">
        <w:rPr>
          <w:color w:val="000000"/>
          <w:sz w:val="28"/>
          <w:lang w:val="en-US" w:bidi="ru-RU"/>
        </w:rPr>
        <w:t>II</w:t>
      </w:r>
      <w:r w:rsidRPr="002717E5">
        <w:rPr>
          <w:color w:val="000000"/>
          <w:sz w:val="28"/>
          <w:lang w:bidi="ru-RU"/>
        </w:rPr>
        <w:t>.</w:t>
      </w:r>
      <w:r>
        <w:rPr>
          <w:color w:val="000000"/>
          <w:sz w:val="28"/>
          <w:lang w:bidi="ru-RU"/>
        </w:rPr>
        <w:t xml:space="preserve"> Условия проведения</w:t>
      </w:r>
    </w:p>
    <w:p w:rsidR="003E135C" w:rsidRDefault="003E135C" w:rsidP="003E135C">
      <w:pPr>
        <w:pStyle w:val="20"/>
        <w:shd w:val="clear" w:color="auto" w:fill="auto"/>
        <w:tabs>
          <w:tab w:val="left" w:pos="498"/>
        </w:tabs>
        <w:spacing w:before="0" w:line="240" w:lineRule="auto"/>
        <w:ind w:firstLine="426"/>
        <w:jc w:val="center"/>
        <w:rPr>
          <w:color w:val="000000"/>
          <w:sz w:val="28"/>
          <w:lang w:bidi="ru-RU"/>
        </w:rPr>
      </w:pPr>
    </w:p>
    <w:p w:rsidR="003C59ED" w:rsidRPr="003C59ED" w:rsidRDefault="003C59ED" w:rsidP="003E135C">
      <w:pPr>
        <w:pStyle w:val="60"/>
        <w:shd w:val="clear" w:color="auto" w:fill="auto"/>
        <w:tabs>
          <w:tab w:val="left" w:pos="498"/>
        </w:tabs>
        <w:spacing w:after="0" w:line="240" w:lineRule="auto"/>
        <w:ind w:firstLine="426"/>
        <w:jc w:val="both"/>
        <w:rPr>
          <w:b w:val="0"/>
          <w:sz w:val="28"/>
        </w:rPr>
      </w:pPr>
      <w:r w:rsidRPr="003C59ED">
        <w:rPr>
          <w:rStyle w:val="61"/>
          <w:bCs/>
          <w:sz w:val="28"/>
        </w:rPr>
        <w:t xml:space="preserve">13. Конкурс проводится </w:t>
      </w:r>
      <w:r w:rsidRPr="003C59ED">
        <w:rPr>
          <w:b w:val="0"/>
          <w:color w:val="000000"/>
          <w:sz w:val="28"/>
          <w:lang w:bidi="ru-RU"/>
        </w:rPr>
        <w:t xml:space="preserve">с </w:t>
      </w:r>
      <w:r w:rsidR="00A84669">
        <w:rPr>
          <w:color w:val="000000"/>
          <w:sz w:val="28"/>
          <w:lang w:bidi="ru-RU"/>
        </w:rPr>
        <w:t>14 февраля</w:t>
      </w:r>
      <w:r w:rsidRPr="003C59ED">
        <w:rPr>
          <w:color w:val="000000"/>
          <w:sz w:val="28"/>
          <w:lang w:bidi="ru-RU"/>
        </w:rPr>
        <w:t xml:space="preserve"> 2022 по </w:t>
      </w:r>
      <w:r w:rsidR="00A84669">
        <w:rPr>
          <w:color w:val="000000"/>
          <w:sz w:val="28"/>
          <w:lang w:bidi="ru-RU"/>
        </w:rPr>
        <w:t>14 марта</w:t>
      </w:r>
      <w:r w:rsidRPr="003C59ED">
        <w:rPr>
          <w:color w:val="000000"/>
          <w:sz w:val="28"/>
          <w:lang w:bidi="ru-RU"/>
        </w:rPr>
        <w:t xml:space="preserve"> 2022 года</w:t>
      </w:r>
      <w:r w:rsidRPr="003C59ED">
        <w:rPr>
          <w:b w:val="0"/>
          <w:color w:val="000000"/>
          <w:sz w:val="28"/>
          <w:lang w:bidi="ru-RU"/>
        </w:rPr>
        <w:t xml:space="preserve"> и</w:t>
      </w:r>
      <w:r>
        <w:rPr>
          <w:b w:val="0"/>
          <w:color w:val="000000"/>
          <w:sz w:val="28"/>
          <w:lang w:bidi="ru-RU"/>
        </w:rPr>
        <w:t xml:space="preserve"> </w:t>
      </w:r>
      <w:r w:rsidRPr="003C59ED">
        <w:rPr>
          <w:b w:val="0"/>
          <w:color w:val="000000"/>
          <w:sz w:val="28"/>
          <w:lang w:bidi="ru-RU"/>
        </w:rPr>
        <w:t>включает в себя.</w:t>
      </w:r>
    </w:p>
    <w:p w:rsidR="003C59ED" w:rsidRPr="003C59ED" w:rsidRDefault="003C59ED" w:rsidP="003E135C">
      <w:pPr>
        <w:pStyle w:val="20"/>
        <w:shd w:val="clear" w:color="auto" w:fill="auto"/>
        <w:spacing w:before="0" w:line="240" w:lineRule="auto"/>
        <w:ind w:firstLine="426"/>
        <w:rPr>
          <w:sz w:val="28"/>
        </w:rPr>
      </w:pPr>
      <w:r w:rsidRPr="003C59ED">
        <w:rPr>
          <w:color w:val="000000"/>
          <w:sz w:val="28"/>
          <w:lang w:bidi="ru-RU"/>
        </w:rPr>
        <w:t xml:space="preserve">Для участия в конкурсе в адрес Отдела по работе с молодежью Управления образования (г. Миасс, ул. Ак. Павлова, 32, </w:t>
      </w:r>
      <w:proofErr w:type="spellStart"/>
      <w:r w:rsidRPr="003C59ED">
        <w:rPr>
          <w:color w:val="000000"/>
          <w:sz w:val="28"/>
          <w:lang w:bidi="ru-RU"/>
        </w:rPr>
        <w:t>каб</w:t>
      </w:r>
      <w:proofErr w:type="spellEnd"/>
      <w:r w:rsidRPr="003C59ED">
        <w:rPr>
          <w:color w:val="000000"/>
          <w:sz w:val="28"/>
          <w:lang w:bidi="ru-RU"/>
        </w:rPr>
        <w:t xml:space="preserve">. 507) в срок </w:t>
      </w:r>
      <w:r w:rsidRPr="003C59ED">
        <w:rPr>
          <w:rStyle w:val="21"/>
          <w:sz w:val="28"/>
        </w:rPr>
        <w:t xml:space="preserve">до </w:t>
      </w:r>
      <w:r w:rsidR="00A84669">
        <w:rPr>
          <w:rStyle w:val="21"/>
          <w:sz w:val="28"/>
        </w:rPr>
        <w:t>18</w:t>
      </w:r>
      <w:r w:rsidRPr="003C59ED">
        <w:rPr>
          <w:rStyle w:val="21"/>
          <w:sz w:val="28"/>
        </w:rPr>
        <w:t xml:space="preserve"> </w:t>
      </w:r>
      <w:r w:rsidR="00A84669">
        <w:rPr>
          <w:rStyle w:val="21"/>
          <w:sz w:val="28"/>
        </w:rPr>
        <w:t>февраля</w:t>
      </w:r>
      <w:r w:rsidRPr="003C59ED">
        <w:rPr>
          <w:rStyle w:val="21"/>
          <w:sz w:val="28"/>
        </w:rPr>
        <w:t xml:space="preserve"> 2022 года</w:t>
      </w:r>
      <w:r w:rsidRPr="003C59ED">
        <w:rPr>
          <w:rStyle w:val="21"/>
          <w:b w:val="0"/>
          <w:sz w:val="28"/>
        </w:rPr>
        <w:t xml:space="preserve"> </w:t>
      </w:r>
      <w:r w:rsidRPr="003C59ED">
        <w:rPr>
          <w:color w:val="000000"/>
          <w:sz w:val="28"/>
          <w:lang w:bidi="ru-RU"/>
        </w:rPr>
        <w:t>представляются следующие документы: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050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 xml:space="preserve">1) </w:t>
      </w:r>
      <w:r w:rsidRPr="003C59ED">
        <w:rPr>
          <w:color w:val="000000"/>
          <w:sz w:val="28"/>
          <w:lang w:bidi="ru-RU"/>
        </w:rPr>
        <w:t>заявка на участие в конкурсе муниципального этапа;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035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color w:val="000000"/>
          <w:sz w:val="28"/>
          <w:lang w:bidi="ru-RU"/>
        </w:rPr>
        <w:t xml:space="preserve">2) </w:t>
      </w:r>
      <w:r w:rsidRPr="003C59ED">
        <w:rPr>
          <w:color w:val="000000"/>
          <w:sz w:val="28"/>
          <w:lang w:bidi="ru-RU"/>
        </w:rPr>
        <w:t>автобиография участника конкурс</w:t>
      </w:r>
      <w:r>
        <w:rPr>
          <w:color w:val="000000"/>
          <w:sz w:val="28"/>
          <w:lang w:bidi="ru-RU"/>
        </w:rPr>
        <w:t xml:space="preserve">а (с акцентом на общественную и </w:t>
      </w:r>
      <w:r w:rsidRPr="003C59ED">
        <w:rPr>
          <w:color w:val="000000"/>
          <w:sz w:val="28"/>
          <w:lang w:bidi="ru-RU"/>
        </w:rPr>
        <w:t>социально полезную деятельность, участие в советах обучающихся, молодежных общественных объединениях);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248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>3) </w:t>
      </w:r>
      <w:r w:rsidRPr="003C59ED">
        <w:rPr>
          <w:color w:val="000000"/>
          <w:sz w:val="28"/>
          <w:lang w:bidi="ru-RU"/>
        </w:rPr>
        <w:t>отзывы органа студенческого самоуправления (общественной организации) об общественной деятельности участника конкурса, заверенные руководителем организации (общественной организации);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044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color w:val="000000"/>
          <w:sz w:val="28"/>
          <w:lang w:bidi="ru-RU"/>
        </w:rPr>
        <w:t xml:space="preserve">4) </w:t>
      </w:r>
      <w:r w:rsidRPr="003C59ED">
        <w:rPr>
          <w:color w:val="000000"/>
          <w:sz w:val="28"/>
          <w:lang w:bidi="ru-RU"/>
        </w:rPr>
        <w:t>справка об успеваемости по итогам дв</w:t>
      </w:r>
      <w:r>
        <w:rPr>
          <w:color w:val="000000"/>
          <w:sz w:val="28"/>
          <w:lang w:bidi="ru-RU"/>
        </w:rPr>
        <w:t xml:space="preserve">ух последних сессий, заверенная </w:t>
      </w:r>
      <w:r w:rsidRPr="003C59ED">
        <w:rPr>
          <w:color w:val="000000"/>
          <w:sz w:val="28"/>
          <w:lang w:bidi="ru-RU"/>
        </w:rPr>
        <w:t>руководителем организации, либо копия зачетной книжки;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248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>5) </w:t>
      </w:r>
      <w:r w:rsidRPr="003C59ED">
        <w:rPr>
          <w:color w:val="000000"/>
          <w:sz w:val="28"/>
          <w:lang w:bidi="ru-RU"/>
        </w:rPr>
        <w:t>портфолио участника конкурса: ксерокопии грамот, дипломов, подтверждающих достижения участника конкурса в муниципальных, региональных, всероссийских и международных олимпиадах, конкурсных мероприятиях, соревнованиях (по итогам очного индивидуального участия в 20</w:t>
      </w:r>
      <w:r w:rsidR="008248D3">
        <w:rPr>
          <w:color w:val="000000"/>
          <w:sz w:val="28"/>
          <w:lang w:bidi="ru-RU"/>
        </w:rPr>
        <w:t>20, 2021, 2022</w:t>
      </w:r>
      <w:r w:rsidRPr="003C59ED">
        <w:rPr>
          <w:color w:val="000000"/>
          <w:sz w:val="28"/>
          <w:lang w:bidi="ru-RU"/>
        </w:rPr>
        <w:t xml:space="preserve"> годах);</w:t>
      </w:r>
    </w:p>
    <w:p w:rsidR="003C59ED" w:rsidRPr="003C59ED" w:rsidRDefault="003C59ED" w:rsidP="003E135C">
      <w:pPr>
        <w:pStyle w:val="20"/>
        <w:shd w:val="clear" w:color="auto" w:fill="auto"/>
        <w:tabs>
          <w:tab w:val="left" w:pos="1074"/>
        </w:tabs>
        <w:spacing w:before="0" w:line="240" w:lineRule="auto"/>
        <w:ind w:firstLine="426"/>
        <w:rPr>
          <w:sz w:val="28"/>
        </w:rPr>
      </w:pPr>
      <w:r>
        <w:rPr>
          <w:color w:val="000000"/>
          <w:sz w:val="28"/>
          <w:lang w:bidi="ru-RU"/>
        </w:rPr>
        <w:t xml:space="preserve">6) </w:t>
      </w:r>
      <w:r w:rsidRPr="003C59ED">
        <w:rPr>
          <w:color w:val="000000"/>
          <w:sz w:val="28"/>
          <w:lang w:bidi="ru-RU"/>
        </w:rPr>
        <w:t>личная фотография участника конкурса (в электронном варианте).</w:t>
      </w:r>
    </w:p>
    <w:p w:rsidR="00A84669" w:rsidRDefault="003C59ED" w:rsidP="003E135C">
      <w:pPr>
        <w:pStyle w:val="60"/>
        <w:shd w:val="clear" w:color="auto" w:fill="auto"/>
        <w:tabs>
          <w:tab w:val="left" w:pos="498"/>
        </w:tabs>
        <w:spacing w:after="0" w:line="240" w:lineRule="auto"/>
        <w:ind w:firstLine="426"/>
        <w:jc w:val="both"/>
        <w:rPr>
          <w:b w:val="0"/>
          <w:color w:val="000000"/>
          <w:sz w:val="28"/>
          <w:lang w:bidi="ru-RU"/>
        </w:rPr>
      </w:pPr>
      <w:r w:rsidRPr="00A84669">
        <w:rPr>
          <w:b w:val="0"/>
          <w:color w:val="000000"/>
          <w:sz w:val="28"/>
          <w:lang w:bidi="ru-RU"/>
        </w:rPr>
        <w:t xml:space="preserve">14. Конкурс проводится </w:t>
      </w:r>
      <w:r w:rsidRPr="00A84669">
        <w:rPr>
          <w:rStyle w:val="61"/>
          <w:bCs/>
          <w:sz w:val="28"/>
        </w:rPr>
        <w:t>в ходе проверки</w:t>
      </w:r>
      <w:r w:rsidRPr="00A84669">
        <w:rPr>
          <w:rStyle w:val="61"/>
          <w:b/>
          <w:bCs/>
          <w:sz w:val="28"/>
        </w:rPr>
        <w:t xml:space="preserve"> </w:t>
      </w:r>
      <w:r w:rsidRPr="00A84669">
        <w:rPr>
          <w:b w:val="0"/>
          <w:color w:val="000000"/>
          <w:sz w:val="28"/>
          <w:lang w:bidi="ru-RU"/>
        </w:rPr>
        <w:t>выполнения участниками конкурса следующих конкурсных испытаний:</w:t>
      </w:r>
    </w:p>
    <w:p w:rsidR="00A84669" w:rsidRPr="00A84669" w:rsidRDefault="00A84669" w:rsidP="003E135C">
      <w:pPr>
        <w:pStyle w:val="20"/>
        <w:shd w:val="clear" w:color="auto" w:fill="auto"/>
        <w:tabs>
          <w:tab w:val="left" w:pos="898"/>
        </w:tabs>
        <w:spacing w:before="0" w:line="240" w:lineRule="auto"/>
        <w:ind w:firstLine="426"/>
        <w:rPr>
          <w:rStyle w:val="21"/>
          <w:b w:val="0"/>
          <w:bCs w:val="0"/>
          <w:sz w:val="28"/>
          <w:szCs w:val="28"/>
          <w:shd w:val="clear" w:color="auto" w:fill="auto"/>
        </w:rPr>
      </w:pPr>
      <w:r w:rsidRPr="00A84669">
        <w:rPr>
          <w:rStyle w:val="21"/>
          <w:b w:val="0"/>
          <w:sz w:val="28"/>
        </w:rPr>
        <w:t xml:space="preserve">1) </w:t>
      </w:r>
      <w:r w:rsidRPr="00A84669">
        <w:rPr>
          <w:rStyle w:val="21"/>
          <w:sz w:val="28"/>
        </w:rPr>
        <w:t>портфолио участника</w:t>
      </w:r>
      <w:r>
        <w:rPr>
          <w:rStyle w:val="21"/>
          <w:b w:val="0"/>
          <w:sz w:val="28"/>
        </w:rPr>
        <w:t xml:space="preserve"> </w:t>
      </w:r>
      <w:r w:rsidRPr="008248D3">
        <w:rPr>
          <w:color w:val="000000"/>
          <w:sz w:val="28"/>
          <w:szCs w:val="28"/>
          <w:lang w:bidi="ru-RU"/>
        </w:rPr>
        <w:t>с приложением копии зачетной книжки, характеристики от образовательного учреждения ксерокопии грамот, дипломов, подтверждающих достижения участника конкурса в муниципальных, региональных, всероссийских и международных олимпиадах, конкурсных мероприятиях, соревнованиях, конференциях (по итогам очног</w:t>
      </w:r>
      <w:r>
        <w:rPr>
          <w:color w:val="000000"/>
          <w:sz w:val="28"/>
          <w:szCs w:val="28"/>
          <w:lang w:bidi="ru-RU"/>
        </w:rPr>
        <w:t>о индивидуального участия в 2020, 2021, 2022</w:t>
      </w:r>
      <w:r w:rsidRPr="008248D3">
        <w:rPr>
          <w:color w:val="000000"/>
          <w:sz w:val="28"/>
          <w:szCs w:val="28"/>
          <w:lang w:bidi="ru-RU"/>
        </w:rPr>
        <w:t xml:space="preserve"> годах).</w:t>
      </w:r>
    </w:p>
    <w:p w:rsidR="00A84669" w:rsidRDefault="00A84669" w:rsidP="003E135C">
      <w:pPr>
        <w:pStyle w:val="20"/>
        <w:shd w:val="clear" w:color="auto" w:fill="auto"/>
        <w:spacing w:before="0" w:line="240" w:lineRule="auto"/>
        <w:ind w:firstLine="426"/>
        <w:rPr>
          <w:rStyle w:val="21"/>
          <w:b w:val="0"/>
          <w:sz w:val="28"/>
        </w:rPr>
      </w:pPr>
      <w:r w:rsidRPr="00A84669">
        <w:rPr>
          <w:rStyle w:val="21"/>
          <w:b w:val="0"/>
          <w:sz w:val="28"/>
        </w:rPr>
        <w:lastRenderedPageBreak/>
        <w:t>2)</w:t>
      </w:r>
      <w:r w:rsidRPr="00A84669">
        <w:rPr>
          <w:rStyle w:val="21"/>
          <w:sz w:val="28"/>
        </w:rPr>
        <w:t xml:space="preserve"> творческая презентация конкурсанта</w:t>
      </w:r>
      <w:r w:rsidRPr="00A84669">
        <w:rPr>
          <w:rStyle w:val="21"/>
          <w:b w:val="0"/>
          <w:sz w:val="28"/>
        </w:rPr>
        <w:t xml:space="preserve"> с участием группы поддержки: в конкурсном испытании принимают участие конкурсант и группа поддержки (не более 5 человек). В рамках презентации конкурсанту в творческой форме на свободную тему необходимо раскрыть свои таланты. Для презентации можно использовать музыкальное оборудование, мультимедийное оборудование, музыкальные инструменты, необычное техническое оборудование, которое позволит сделать выступление более ярким. Регламент – 3 минуты. </w:t>
      </w:r>
    </w:p>
    <w:p w:rsidR="00A84669" w:rsidRDefault="00A84669" w:rsidP="003E135C">
      <w:pPr>
        <w:pStyle w:val="20"/>
        <w:shd w:val="clear" w:color="auto" w:fill="auto"/>
        <w:spacing w:before="0" w:line="240" w:lineRule="auto"/>
        <w:ind w:firstLine="426"/>
        <w:rPr>
          <w:rStyle w:val="21"/>
          <w:sz w:val="28"/>
        </w:rPr>
      </w:pPr>
      <w:r>
        <w:rPr>
          <w:rStyle w:val="21"/>
          <w:b w:val="0"/>
          <w:sz w:val="28"/>
        </w:rPr>
        <w:t>3</w:t>
      </w:r>
      <w:r w:rsidR="008248D3" w:rsidRPr="008248D3">
        <w:rPr>
          <w:rStyle w:val="21"/>
          <w:b w:val="0"/>
          <w:sz w:val="28"/>
        </w:rPr>
        <w:t>)</w:t>
      </w:r>
      <w:r w:rsidR="008248D3">
        <w:rPr>
          <w:rStyle w:val="21"/>
          <w:sz w:val="28"/>
        </w:rPr>
        <w:t xml:space="preserve"> </w:t>
      </w:r>
      <w:r>
        <w:rPr>
          <w:rStyle w:val="21"/>
          <w:sz w:val="28"/>
        </w:rPr>
        <w:t>к</w:t>
      </w:r>
      <w:r w:rsidR="008248D3" w:rsidRPr="008248D3">
        <w:rPr>
          <w:rStyle w:val="21"/>
          <w:sz w:val="28"/>
        </w:rPr>
        <w:t xml:space="preserve">онкурс презентаций «Моя профессия - моё будущее». </w:t>
      </w:r>
    </w:p>
    <w:p w:rsidR="008248D3" w:rsidRDefault="008248D3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color w:val="000000"/>
          <w:sz w:val="28"/>
          <w:lang w:bidi="ru-RU"/>
        </w:rPr>
        <w:t>Участникам</w:t>
      </w:r>
      <w:r w:rsidR="00A84669">
        <w:rPr>
          <w:color w:val="000000"/>
          <w:sz w:val="28"/>
          <w:lang w:bidi="ru-RU"/>
        </w:rPr>
        <w:t xml:space="preserve"> </w:t>
      </w:r>
      <w:r w:rsidRPr="008248D3">
        <w:rPr>
          <w:color w:val="000000"/>
          <w:sz w:val="28"/>
          <w:lang w:bidi="ru-RU"/>
        </w:rPr>
        <w:t>конкурса предлагается создать компьютерную презентацию или видеоролик о специальности, на которую они обучается. В работе должны быть представлены: информация о содержании и условиях труда; особенности ее получения в образовательном учреждении; информация о востребованности специальности на рынке труда, перспективы развития себя в этой</w:t>
      </w:r>
      <w:r>
        <w:rPr>
          <w:color w:val="000000"/>
          <w:sz w:val="28"/>
          <w:lang w:bidi="ru-RU"/>
        </w:rPr>
        <w:t xml:space="preserve"> специальности и любая другая полезная информация о данной специальности (знаменитые личности, достижения в этой области, интересные факты и т.д.). </w:t>
      </w:r>
    </w:p>
    <w:p w:rsidR="008248D3" w:rsidRDefault="008248D3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  <w:r w:rsidRPr="008248D3">
        <w:rPr>
          <w:color w:val="000000"/>
          <w:sz w:val="28"/>
          <w:szCs w:val="28"/>
          <w:lang w:bidi="ru-RU"/>
        </w:rPr>
        <w:t xml:space="preserve">Количество слайдов не более </w:t>
      </w:r>
      <w:r w:rsidRPr="008248D3">
        <w:rPr>
          <w:rStyle w:val="214pt"/>
        </w:rPr>
        <w:t>15</w:t>
      </w:r>
      <w:r>
        <w:rPr>
          <w:rStyle w:val="214pt"/>
        </w:rPr>
        <w:t>.</w:t>
      </w:r>
      <w:r w:rsidRPr="008248D3">
        <w:rPr>
          <w:rStyle w:val="214pt"/>
        </w:rPr>
        <w:t xml:space="preserve"> </w:t>
      </w:r>
      <w:r w:rsidRPr="008248D3">
        <w:rPr>
          <w:color w:val="000000"/>
          <w:sz w:val="28"/>
          <w:szCs w:val="28"/>
          <w:lang w:bidi="ru-RU"/>
        </w:rPr>
        <w:t xml:space="preserve">Презентация </w:t>
      </w:r>
      <w:r w:rsidRPr="008248D3">
        <w:rPr>
          <w:rStyle w:val="214pt"/>
        </w:rPr>
        <w:t xml:space="preserve">должна сохранять </w:t>
      </w:r>
      <w:r w:rsidRPr="008248D3">
        <w:rPr>
          <w:color w:val="000000"/>
          <w:sz w:val="28"/>
          <w:szCs w:val="28"/>
          <w:lang w:bidi="ru-RU"/>
        </w:rPr>
        <w:t>единый стиль (цвет, шрифт - размер, начертание, выравнивание). Презентация должна иметь Титульный лист: название проекта, автор проекта (ФИО), руководитель (ФИО), название образовательного учреждения. Участник должен подготовить краткое выступление к презентации не более 5 мин.</w:t>
      </w:r>
    </w:p>
    <w:p w:rsidR="008248D3" w:rsidRDefault="008248D3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rStyle w:val="21"/>
          <w:b w:val="0"/>
          <w:sz w:val="28"/>
        </w:rPr>
        <w:t>3) </w:t>
      </w:r>
      <w:r w:rsidR="00A84669" w:rsidRPr="00A84669">
        <w:rPr>
          <w:rStyle w:val="21"/>
          <w:sz w:val="28"/>
        </w:rPr>
        <w:t>к</w:t>
      </w:r>
      <w:r w:rsidRPr="008248D3">
        <w:rPr>
          <w:rStyle w:val="21"/>
          <w:sz w:val="28"/>
        </w:rPr>
        <w:t xml:space="preserve">онкурс «Студенческое братство» </w:t>
      </w:r>
      <w:r w:rsidRPr="008248D3">
        <w:rPr>
          <w:color w:val="000000"/>
          <w:sz w:val="28"/>
          <w:lang w:bidi="ru-RU"/>
        </w:rPr>
        <w:t xml:space="preserve">(творческое задание, продолжительность - не более </w:t>
      </w:r>
      <w:r w:rsidR="00104F1C">
        <w:rPr>
          <w:color w:val="000000"/>
          <w:sz w:val="28"/>
          <w:lang w:bidi="ru-RU"/>
        </w:rPr>
        <w:t xml:space="preserve">5 </w:t>
      </w:r>
      <w:r w:rsidRPr="008248D3">
        <w:rPr>
          <w:color w:val="000000"/>
          <w:sz w:val="28"/>
          <w:lang w:bidi="ru-RU"/>
        </w:rPr>
        <w:t xml:space="preserve">мин.). Конкурсант готовит творческий номер в любом жанре. С привлечение студентов из своего учебного заведения, конкурсант должен выступать в главной роли. Конкурсант снимает </w:t>
      </w:r>
      <w:proofErr w:type="spellStart"/>
      <w:r w:rsidRPr="008248D3">
        <w:rPr>
          <w:color w:val="000000"/>
          <w:sz w:val="28"/>
          <w:lang w:bidi="ru-RU"/>
        </w:rPr>
        <w:t>видеопрезентацию</w:t>
      </w:r>
      <w:proofErr w:type="spellEnd"/>
      <w:r w:rsidRPr="008248D3">
        <w:rPr>
          <w:color w:val="000000"/>
          <w:sz w:val="28"/>
          <w:lang w:bidi="ru-RU"/>
        </w:rPr>
        <w:t xml:space="preserve"> </w:t>
      </w:r>
      <w:r w:rsidR="00A84669">
        <w:rPr>
          <w:color w:val="000000"/>
          <w:sz w:val="28"/>
          <w:lang w:bidi="ru-RU"/>
        </w:rPr>
        <w:t>и в день проведения конкурса приносит ее</w:t>
      </w:r>
      <w:r w:rsidRPr="008248D3">
        <w:rPr>
          <w:color w:val="000000"/>
          <w:sz w:val="28"/>
          <w:lang w:bidi="ru-RU"/>
        </w:rPr>
        <w:t xml:space="preserve"> на информационном носителе.</w:t>
      </w:r>
    </w:p>
    <w:p w:rsidR="008248D3" w:rsidRDefault="008248D3" w:rsidP="003E135C">
      <w:pPr>
        <w:pStyle w:val="20"/>
        <w:shd w:val="clear" w:color="auto" w:fill="auto"/>
        <w:tabs>
          <w:tab w:val="left" w:pos="898"/>
        </w:tabs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  <w:r w:rsidRPr="008248D3">
        <w:rPr>
          <w:rStyle w:val="21"/>
          <w:b w:val="0"/>
          <w:sz w:val="28"/>
          <w:szCs w:val="28"/>
        </w:rPr>
        <w:t xml:space="preserve">4) </w:t>
      </w:r>
      <w:r w:rsidR="003E135C" w:rsidRPr="003E135C">
        <w:rPr>
          <w:rStyle w:val="21"/>
          <w:sz w:val="28"/>
          <w:szCs w:val="28"/>
        </w:rPr>
        <w:t>кейс-игра «Устойчивое развитие»</w:t>
      </w:r>
      <w:r w:rsidR="003E135C" w:rsidRPr="003E135C">
        <w:rPr>
          <w:rStyle w:val="21"/>
          <w:b w:val="0"/>
          <w:sz w:val="28"/>
          <w:szCs w:val="28"/>
        </w:rPr>
        <w:t>: испытание, представляющее собой решение проблемной ситуации (кейса). В рамках решения кейса участнику предстоит исследовать ситуацию, разобраться в сути представленной проблемы, предложить возможный путь ее решения и презентовать его перед членами жюри. Временные рамки проведения конкурсного испытания определяются в день проведения.</w:t>
      </w:r>
    </w:p>
    <w:p w:rsidR="008248D3" w:rsidRDefault="008248D3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lang w:bidi="ru-RU"/>
        </w:rPr>
      </w:pPr>
      <w:r>
        <w:rPr>
          <w:color w:val="000000"/>
          <w:lang w:bidi="ru-RU"/>
        </w:rPr>
        <w:t>15</w:t>
      </w:r>
      <w:r w:rsidRPr="008248D3">
        <w:rPr>
          <w:color w:val="000000"/>
          <w:sz w:val="28"/>
          <w:lang w:bidi="ru-RU"/>
        </w:rPr>
        <w:t>. Все конкурсные испытания оцениваются экспертным советом по десятибалльной системе</w:t>
      </w:r>
      <w:r>
        <w:rPr>
          <w:color w:val="000000"/>
          <w:sz w:val="28"/>
          <w:lang w:bidi="ru-RU"/>
        </w:rPr>
        <w:t xml:space="preserve">. </w:t>
      </w:r>
    </w:p>
    <w:p w:rsidR="008248D3" w:rsidRDefault="008248D3" w:rsidP="003E135C">
      <w:pPr>
        <w:pStyle w:val="20"/>
        <w:shd w:val="clear" w:color="auto" w:fill="auto"/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  <w:r w:rsidRPr="008248D3">
        <w:rPr>
          <w:color w:val="000000"/>
          <w:sz w:val="28"/>
          <w:szCs w:val="28"/>
          <w:lang w:bidi="ru-RU"/>
        </w:rPr>
        <w:t>16. По результатам конкурса экспертный совет по наибольшему количеству набранных баллов определяет победителей конкурса, занявших первое, второе, третье места (далее именуются - победители конкурса), а также номинантов конкурса.</w:t>
      </w:r>
    </w:p>
    <w:p w:rsidR="00502DC9" w:rsidRDefault="00502DC9" w:rsidP="003E135C">
      <w:pPr>
        <w:pStyle w:val="20"/>
        <w:shd w:val="clear" w:color="auto" w:fill="auto"/>
        <w:tabs>
          <w:tab w:val="left" w:pos="409"/>
        </w:tabs>
        <w:spacing w:before="0" w:line="240" w:lineRule="auto"/>
        <w:ind w:firstLine="426"/>
        <w:rPr>
          <w:rStyle w:val="21"/>
          <w:b w:val="0"/>
        </w:rPr>
      </w:pPr>
      <w:r>
        <w:rPr>
          <w:color w:val="000000"/>
          <w:sz w:val="28"/>
          <w:szCs w:val="28"/>
          <w:lang w:bidi="ru-RU"/>
        </w:rPr>
        <w:t xml:space="preserve">17. </w:t>
      </w:r>
      <w:r>
        <w:rPr>
          <w:color w:val="000000"/>
          <w:lang w:bidi="ru-RU"/>
        </w:rPr>
        <w:t xml:space="preserve">Решение экспертного совета принимается в срок до </w:t>
      </w:r>
      <w:r w:rsidR="003E135C" w:rsidRPr="003E135C">
        <w:rPr>
          <w:rStyle w:val="21"/>
          <w:b w:val="0"/>
        </w:rPr>
        <w:t>14.03</w:t>
      </w:r>
      <w:r w:rsidRPr="003E135C">
        <w:rPr>
          <w:rStyle w:val="21"/>
          <w:b w:val="0"/>
        </w:rPr>
        <w:t>.2022 года.</w:t>
      </w:r>
    </w:p>
    <w:p w:rsidR="003E135C" w:rsidRDefault="003E135C" w:rsidP="003E135C">
      <w:pPr>
        <w:pStyle w:val="20"/>
        <w:shd w:val="clear" w:color="auto" w:fill="auto"/>
        <w:tabs>
          <w:tab w:val="left" w:pos="409"/>
        </w:tabs>
        <w:spacing w:before="0" w:line="240" w:lineRule="auto"/>
        <w:ind w:firstLine="426"/>
        <w:rPr>
          <w:rStyle w:val="21"/>
        </w:rPr>
      </w:pPr>
    </w:p>
    <w:p w:rsidR="00502DC9" w:rsidRDefault="00502DC9" w:rsidP="003E135C">
      <w:pPr>
        <w:pStyle w:val="20"/>
        <w:shd w:val="clear" w:color="auto" w:fill="auto"/>
        <w:tabs>
          <w:tab w:val="left" w:pos="409"/>
        </w:tabs>
        <w:spacing w:before="0" w:line="240" w:lineRule="auto"/>
        <w:ind w:firstLine="426"/>
        <w:jc w:val="center"/>
        <w:rPr>
          <w:rStyle w:val="21"/>
          <w:b w:val="0"/>
          <w:sz w:val="28"/>
        </w:rPr>
      </w:pPr>
      <w:r w:rsidRPr="00502DC9">
        <w:rPr>
          <w:rStyle w:val="21"/>
          <w:b w:val="0"/>
          <w:sz w:val="28"/>
          <w:lang w:val="en-US"/>
        </w:rPr>
        <w:t>VI</w:t>
      </w:r>
      <w:r w:rsidR="003E135C">
        <w:rPr>
          <w:rStyle w:val="21"/>
          <w:b w:val="0"/>
          <w:sz w:val="28"/>
          <w:lang w:val="en-US"/>
        </w:rPr>
        <w:t>I</w:t>
      </w:r>
      <w:r w:rsidRPr="00502DC9">
        <w:rPr>
          <w:rStyle w:val="21"/>
          <w:b w:val="0"/>
          <w:sz w:val="28"/>
          <w:lang w:val="en-US"/>
        </w:rPr>
        <w:t>I</w:t>
      </w:r>
      <w:r w:rsidRPr="00502DC9">
        <w:rPr>
          <w:rStyle w:val="21"/>
          <w:b w:val="0"/>
          <w:sz w:val="28"/>
        </w:rPr>
        <w:t>. Награждение победителей</w:t>
      </w:r>
    </w:p>
    <w:p w:rsidR="003E135C" w:rsidRDefault="003E135C" w:rsidP="003E135C">
      <w:pPr>
        <w:pStyle w:val="20"/>
        <w:shd w:val="clear" w:color="auto" w:fill="auto"/>
        <w:tabs>
          <w:tab w:val="left" w:pos="409"/>
        </w:tabs>
        <w:spacing w:before="0" w:line="240" w:lineRule="auto"/>
        <w:ind w:firstLine="426"/>
        <w:jc w:val="center"/>
        <w:rPr>
          <w:rStyle w:val="21"/>
          <w:b w:val="0"/>
          <w:sz w:val="28"/>
        </w:rPr>
      </w:pPr>
    </w:p>
    <w:p w:rsidR="00502DC9" w:rsidRPr="00502DC9" w:rsidRDefault="00502DC9" w:rsidP="003E135C">
      <w:pPr>
        <w:pStyle w:val="20"/>
        <w:shd w:val="clear" w:color="auto" w:fill="auto"/>
        <w:tabs>
          <w:tab w:val="left" w:pos="540"/>
        </w:tabs>
        <w:spacing w:before="0" w:line="240" w:lineRule="auto"/>
        <w:ind w:firstLine="426"/>
        <w:rPr>
          <w:sz w:val="28"/>
        </w:rPr>
      </w:pPr>
      <w:r w:rsidRPr="00502DC9">
        <w:rPr>
          <w:color w:val="000000"/>
          <w:sz w:val="28"/>
          <w:lang w:bidi="ru-RU"/>
        </w:rPr>
        <w:t>18. Победители конкурса и номинанты конкурса награждаются дипломом Управления образования Администрации МГО.</w:t>
      </w:r>
    </w:p>
    <w:p w:rsidR="00502DC9" w:rsidRPr="00502DC9" w:rsidRDefault="00502DC9" w:rsidP="003E135C">
      <w:pPr>
        <w:pStyle w:val="20"/>
        <w:shd w:val="clear" w:color="auto" w:fill="auto"/>
        <w:tabs>
          <w:tab w:val="left" w:pos="433"/>
        </w:tabs>
        <w:spacing w:before="0" w:line="240" w:lineRule="auto"/>
        <w:ind w:firstLine="426"/>
        <w:rPr>
          <w:sz w:val="28"/>
        </w:rPr>
      </w:pPr>
      <w:r w:rsidRPr="00502DC9">
        <w:rPr>
          <w:color w:val="000000"/>
          <w:sz w:val="28"/>
          <w:lang w:bidi="ru-RU"/>
        </w:rPr>
        <w:t>19. Победители конкурса награждаются денежным вознаграждением либо ценными призами.</w:t>
      </w:r>
    </w:p>
    <w:p w:rsidR="00502DC9" w:rsidRDefault="00502DC9" w:rsidP="003E135C">
      <w:pPr>
        <w:pStyle w:val="20"/>
        <w:shd w:val="clear" w:color="auto" w:fill="auto"/>
        <w:tabs>
          <w:tab w:val="left" w:pos="540"/>
        </w:tabs>
        <w:spacing w:before="0" w:line="240" w:lineRule="auto"/>
        <w:ind w:firstLine="426"/>
        <w:rPr>
          <w:color w:val="000000"/>
          <w:sz w:val="28"/>
          <w:lang w:bidi="ru-RU"/>
        </w:rPr>
      </w:pPr>
      <w:r w:rsidRPr="00502DC9">
        <w:rPr>
          <w:color w:val="000000"/>
          <w:sz w:val="28"/>
          <w:lang w:bidi="ru-RU"/>
        </w:rPr>
        <w:t>20. Денежное вознаграждение победителям конкурса и номинантам конкурса перечисляется на лицевые счета, открытые ими в банковских учреждениях</w:t>
      </w:r>
      <w:r w:rsidR="00104F1C">
        <w:rPr>
          <w:color w:val="000000"/>
          <w:sz w:val="28"/>
          <w:lang w:bidi="ru-RU"/>
        </w:rPr>
        <w:t>,</w:t>
      </w:r>
      <w:r w:rsidRPr="00502DC9">
        <w:rPr>
          <w:color w:val="000000"/>
          <w:sz w:val="28"/>
          <w:lang w:bidi="ru-RU"/>
        </w:rPr>
        <w:t xml:space="preserve"> на </w:t>
      </w:r>
      <w:r w:rsidRPr="00502DC9">
        <w:rPr>
          <w:color w:val="000000"/>
          <w:sz w:val="28"/>
          <w:lang w:bidi="ru-RU"/>
        </w:rPr>
        <w:lastRenderedPageBreak/>
        <w:t>основании заявок на перечисление средств, сформированных Управлением образования Администрации МГО.</w:t>
      </w:r>
    </w:p>
    <w:p w:rsidR="00502DC9" w:rsidRDefault="00502DC9" w:rsidP="003E135C">
      <w:pPr>
        <w:pStyle w:val="20"/>
        <w:shd w:val="clear" w:color="auto" w:fill="auto"/>
        <w:tabs>
          <w:tab w:val="left" w:pos="438"/>
        </w:tabs>
        <w:spacing w:before="0" w:line="240" w:lineRule="auto"/>
        <w:ind w:firstLine="426"/>
        <w:rPr>
          <w:color w:val="000000"/>
          <w:sz w:val="28"/>
          <w:szCs w:val="28"/>
          <w:lang w:bidi="ru-RU"/>
        </w:rPr>
      </w:pPr>
      <w:r w:rsidRPr="00502DC9">
        <w:rPr>
          <w:color w:val="000000"/>
          <w:sz w:val="28"/>
          <w:szCs w:val="28"/>
          <w:lang w:bidi="ru-RU"/>
        </w:rPr>
        <w:t>21.Результаты конкурса оглашаются на торжественном мероприятии, проводимом в день закрытия конкурса, размещаются на сайте Администрации МГО, сайте Управления образования Администрации Миасского городского округа и в средствах массовой информации.</w:t>
      </w:r>
    </w:p>
    <w:p w:rsidR="00502DC9" w:rsidRDefault="00502DC9" w:rsidP="003E135C">
      <w:pPr>
        <w:pStyle w:val="20"/>
        <w:shd w:val="clear" w:color="auto" w:fill="auto"/>
        <w:spacing w:before="0" w:line="240" w:lineRule="auto"/>
        <w:jc w:val="left"/>
        <w:rPr>
          <w:sz w:val="28"/>
          <w:szCs w:val="28"/>
        </w:rPr>
      </w:pPr>
    </w:p>
    <w:p w:rsidR="00502DC9" w:rsidRDefault="00502DC9" w:rsidP="003E135C">
      <w:pPr>
        <w:pStyle w:val="20"/>
        <w:shd w:val="clear" w:color="auto" w:fill="auto"/>
        <w:spacing w:before="0" w:line="240" w:lineRule="auto"/>
        <w:jc w:val="left"/>
        <w:rPr>
          <w:sz w:val="28"/>
          <w:szCs w:val="28"/>
        </w:rPr>
      </w:pPr>
    </w:p>
    <w:p w:rsidR="00502DC9" w:rsidRDefault="00502DC9" w:rsidP="00A84669">
      <w:pPr>
        <w:pStyle w:val="20"/>
        <w:shd w:val="clear" w:color="auto" w:fill="auto"/>
        <w:spacing w:before="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2DC9" w:rsidRDefault="00502DC9" w:rsidP="00A84669">
      <w:pPr>
        <w:pStyle w:val="20"/>
        <w:shd w:val="clear" w:color="auto" w:fill="auto"/>
        <w:spacing w:before="0" w:line="276" w:lineRule="auto"/>
        <w:jc w:val="center"/>
        <w:rPr>
          <w:sz w:val="28"/>
          <w:szCs w:val="28"/>
        </w:rPr>
      </w:pPr>
    </w:p>
    <w:p w:rsidR="003E135C" w:rsidRDefault="003E135C" w:rsidP="00A84669">
      <w:pPr>
        <w:pStyle w:val="20"/>
        <w:shd w:val="clear" w:color="auto" w:fill="auto"/>
        <w:spacing w:before="0" w:line="276" w:lineRule="auto"/>
        <w:jc w:val="center"/>
        <w:rPr>
          <w:color w:val="000000"/>
          <w:lang w:bidi="ru-RU"/>
        </w:rPr>
      </w:pPr>
    </w:p>
    <w:p w:rsidR="003E135C" w:rsidRDefault="003E135C" w:rsidP="00A84669">
      <w:pPr>
        <w:pStyle w:val="20"/>
        <w:shd w:val="clear" w:color="auto" w:fill="auto"/>
        <w:spacing w:before="0" w:line="276" w:lineRule="auto"/>
        <w:jc w:val="center"/>
        <w:rPr>
          <w:color w:val="000000"/>
          <w:lang w:bidi="ru-RU"/>
        </w:rPr>
      </w:pPr>
    </w:p>
    <w:p w:rsidR="003E135C" w:rsidRDefault="003E135C" w:rsidP="00A84669">
      <w:pPr>
        <w:pStyle w:val="20"/>
        <w:shd w:val="clear" w:color="auto" w:fill="auto"/>
        <w:spacing w:before="0" w:line="276" w:lineRule="auto"/>
        <w:jc w:val="center"/>
        <w:rPr>
          <w:color w:val="000000"/>
          <w:lang w:bidi="ru-RU"/>
        </w:rPr>
      </w:pPr>
    </w:p>
    <w:p w:rsidR="003E135C" w:rsidRDefault="003E135C" w:rsidP="00A84669">
      <w:pPr>
        <w:pStyle w:val="20"/>
        <w:shd w:val="clear" w:color="auto" w:fill="auto"/>
        <w:spacing w:before="0" w:line="276" w:lineRule="auto"/>
        <w:jc w:val="center"/>
        <w:rPr>
          <w:color w:val="000000"/>
          <w:lang w:bidi="ru-RU"/>
        </w:rPr>
      </w:pPr>
    </w:p>
    <w:p w:rsidR="003E135C" w:rsidRDefault="003E135C" w:rsidP="00A84669">
      <w:pPr>
        <w:pStyle w:val="20"/>
        <w:shd w:val="clear" w:color="auto" w:fill="auto"/>
        <w:spacing w:before="0" w:line="276" w:lineRule="auto"/>
        <w:jc w:val="center"/>
        <w:rPr>
          <w:color w:val="000000"/>
          <w:lang w:bidi="ru-RU"/>
        </w:rPr>
      </w:pPr>
    </w:p>
    <w:p w:rsidR="00502DC9" w:rsidRPr="00502DC9" w:rsidRDefault="00502DC9" w:rsidP="00A84669">
      <w:pPr>
        <w:pStyle w:val="20"/>
        <w:shd w:val="clear" w:color="auto" w:fill="auto"/>
        <w:spacing w:before="0" w:line="276" w:lineRule="auto"/>
        <w:jc w:val="center"/>
        <w:rPr>
          <w:sz w:val="28"/>
          <w:szCs w:val="28"/>
        </w:rPr>
      </w:pPr>
      <w:r>
        <w:rPr>
          <w:color w:val="000000"/>
          <w:lang w:bidi="ru-RU"/>
        </w:rPr>
        <w:t>Заявка</w:t>
      </w:r>
    </w:p>
    <w:p w:rsidR="00502DC9" w:rsidRDefault="00502DC9" w:rsidP="00A84669">
      <w:pPr>
        <w:pStyle w:val="20"/>
        <w:shd w:val="clear" w:color="auto" w:fill="auto"/>
        <w:spacing w:before="0" w:after="252" w:line="276" w:lineRule="auto"/>
        <w:ind w:left="1580"/>
        <w:jc w:val="left"/>
      </w:pPr>
      <w:r>
        <w:rPr>
          <w:color w:val="000000"/>
          <w:lang w:bidi="ru-RU"/>
        </w:rPr>
        <w:t>на участие в муниципальном конкурсе «Студент года - 2022»</w:t>
      </w:r>
    </w:p>
    <w:p w:rsid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Муниципальное образование (полностью).</w:t>
      </w:r>
    </w:p>
    <w:p w:rsid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Фамилия, имя, отчество участника конкурса.</w:t>
      </w:r>
    </w:p>
    <w:p w:rsid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Наименование учреждения (в соответствии с уставом учреждения).</w:t>
      </w:r>
    </w:p>
    <w:p w:rsid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Специальность, курс и группа, в которой обучается участник конкурса.</w:t>
      </w:r>
    </w:p>
    <w:p w:rsid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Номер телефона, адрес электронной почты участника конкурса.</w:t>
      </w:r>
    </w:p>
    <w:p w:rsidR="00502DC9" w:rsidRPr="00502DC9" w:rsidRDefault="00502DC9" w:rsidP="00A84669">
      <w:pPr>
        <w:pStyle w:val="20"/>
        <w:numPr>
          <w:ilvl w:val="0"/>
          <w:numId w:val="8"/>
        </w:numPr>
        <w:shd w:val="clear" w:color="auto" w:fill="auto"/>
        <w:tabs>
          <w:tab w:val="left" w:pos="1016"/>
        </w:tabs>
        <w:spacing w:before="0" w:line="276" w:lineRule="auto"/>
        <w:ind w:left="600"/>
      </w:pPr>
      <w:r>
        <w:rPr>
          <w:color w:val="000000"/>
          <w:lang w:bidi="ru-RU"/>
        </w:rPr>
        <w:t>Фамилия, имя, отчество руководителя, контактный телефон.</w:t>
      </w:r>
    </w:p>
    <w:p w:rsidR="00502DC9" w:rsidRDefault="00502DC9" w:rsidP="00A84669">
      <w:pPr>
        <w:pStyle w:val="20"/>
        <w:shd w:val="clear" w:color="auto" w:fill="auto"/>
        <w:tabs>
          <w:tab w:val="left" w:pos="1016"/>
        </w:tabs>
        <w:spacing w:before="0" w:line="276" w:lineRule="auto"/>
        <w:ind w:left="600"/>
        <w:rPr>
          <w:color w:val="000000"/>
          <w:lang w:bidi="ru-RU"/>
        </w:rPr>
      </w:pPr>
    </w:p>
    <w:p w:rsidR="00502DC9" w:rsidRDefault="00502DC9" w:rsidP="00A84669">
      <w:pPr>
        <w:pStyle w:val="20"/>
        <w:shd w:val="clear" w:color="auto" w:fill="auto"/>
        <w:tabs>
          <w:tab w:val="left" w:pos="1016"/>
        </w:tabs>
        <w:spacing w:before="0" w:line="276" w:lineRule="auto"/>
        <w:ind w:left="600" w:hanging="600"/>
        <w:jc w:val="right"/>
        <w:rPr>
          <w:color w:val="000000"/>
          <w:lang w:bidi="ru-RU"/>
        </w:rPr>
      </w:pPr>
    </w:p>
    <w:p w:rsidR="00502DC9" w:rsidRDefault="00502DC9" w:rsidP="00A84669">
      <w:pPr>
        <w:pStyle w:val="20"/>
        <w:shd w:val="clear" w:color="auto" w:fill="auto"/>
        <w:tabs>
          <w:tab w:val="left" w:pos="1016"/>
        </w:tabs>
        <w:spacing w:before="0" w:line="276" w:lineRule="auto"/>
        <w:ind w:left="600" w:hanging="600"/>
        <w:jc w:val="right"/>
        <w:rPr>
          <w:color w:val="000000"/>
          <w:lang w:bidi="ru-RU"/>
        </w:rPr>
      </w:pPr>
      <w:r>
        <w:rPr>
          <w:color w:val="000000"/>
          <w:lang w:bidi="ru-RU"/>
        </w:rPr>
        <w:t xml:space="preserve">  Руководитель                                    _________________/_________________________/</w:t>
      </w:r>
    </w:p>
    <w:p w:rsidR="00502DC9" w:rsidRPr="00502DC9" w:rsidRDefault="00502DC9" w:rsidP="00A84669">
      <w:pPr>
        <w:pStyle w:val="20"/>
        <w:shd w:val="clear" w:color="auto" w:fill="auto"/>
        <w:tabs>
          <w:tab w:val="left" w:pos="1016"/>
        </w:tabs>
        <w:spacing w:before="0" w:line="276" w:lineRule="auto"/>
        <w:ind w:left="600" w:hanging="600"/>
        <w:rPr>
          <w:color w:val="000000"/>
          <w:sz w:val="22"/>
          <w:lang w:bidi="ru-RU"/>
        </w:rPr>
      </w:pPr>
      <w:r>
        <w:rPr>
          <w:color w:val="000000"/>
          <w:lang w:bidi="ru-RU"/>
        </w:rPr>
        <w:t xml:space="preserve">                                                                      </w:t>
      </w:r>
      <w:r w:rsidRPr="00502DC9">
        <w:rPr>
          <w:color w:val="000000"/>
          <w:sz w:val="22"/>
          <w:lang w:bidi="ru-RU"/>
        </w:rPr>
        <w:t>(</w:t>
      </w:r>
      <w:proofErr w:type="gramStart"/>
      <w:r w:rsidRPr="00502DC9">
        <w:rPr>
          <w:color w:val="000000"/>
          <w:sz w:val="22"/>
          <w:lang w:bidi="ru-RU"/>
        </w:rPr>
        <w:t>подпись)</w:t>
      </w:r>
      <w:r>
        <w:rPr>
          <w:color w:val="000000"/>
          <w:sz w:val="22"/>
          <w:lang w:bidi="ru-RU"/>
        </w:rPr>
        <w:t xml:space="preserve">   </w:t>
      </w:r>
      <w:proofErr w:type="gramEnd"/>
      <w:r>
        <w:rPr>
          <w:color w:val="000000"/>
          <w:sz w:val="22"/>
          <w:lang w:bidi="ru-RU"/>
        </w:rPr>
        <w:t xml:space="preserve">                          </w:t>
      </w:r>
      <w:r w:rsidRPr="00502DC9">
        <w:rPr>
          <w:color w:val="000000"/>
          <w:sz w:val="22"/>
          <w:lang w:bidi="ru-RU"/>
        </w:rPr>
        <w:t xml:space="preserve"> (расшифровка)</w:t>
      </w:r>
    </w:p>
    <w:p w:rsidR="00502DC9" w:rsidRDefault="00502DC9" w:rsidP="00A84669">
      <w:pPr>
        <w:pStyle w:val="20"/>
        <w:shd w:val="clear" w:color="auto" w:fill="auto"/>
        <w:tabs>
          <w:tab w:val="left" w:pos="1016"/>
        </w:tabs>
        <w:spacing w:before="0" w:line="276" w:lineRule="auto"/>
      </w:pPr>
    </w:p>
    <w:p w:rsidR="00502DC9" w:rsidRPr="00502DC9" w:rsidRDefault="00502DC9" w:rsidP="00A84669">
      <w:pPr>
        <w:pStyle w:val="20"/>
        <w:shd w:val="clear" w:color="auto" w:fill="auto"/>
        <w:tabs>
          <w:tab w:val="left" w:pos="438"/>
        </w:tabs>
        <w:spacing w:before="0" w:line="276" w:lineRule="auto"/>
        <w:ind w:firstLine="426"/>
        <w:rPr>
          <w:sz w:val="28"/>
          <w:szCs w:val="28"/>
        </w:rPr>
      </w:pPr>
    </w:p>
    <w:p w:rsidR="00502DC9" w:rsidRPr="00502DC9" w:rsidRDefault="00502DC9" w:rsidP="00A84669">
      <w:pPr>
        <w:pStyle w:val="20"/>
        <w:shd w:val="clear" w:color="auto" w:fill="auto"/>
        <w:tabs>
          <w:tab w:val="left" w:pos="540"/>
        </w:tabs>
        <w:spacing w:before="0" w:line="276" w:lineRule="auto"/>
        <w:ind w:firstLine="426"/>
        <w:rPr>
          <w:sz w:val="28"/>
          <w:szCs w:val="28"/>
        </w:rPr>
      </w:pPr>
    </w:p>
    <w:p w:rsidR="00502DC9" w:rsidRPr="00502DC9" w:rsidRDefault="00502DC9" w:rsidP="00A84669">
      <w:pPr>
        <w:pStyle w:val="20"/>
        <w:shd w:val="clear" w:color="auto" w:fill="auto"/>
        <w:tabs>
          <w:tab w:val="left" w:pos="409"/>
        </w:tabs>
        <w:spacing w:before="0" w:after="270" w:line="276" w:lineRule="auto"/>
        <w:ind w:firstLine="426"/>
        <w:jc w:val="left"/>
        <w:rPr>
          <w:b/>
          <w:sz w:val="28"/>
        </w:rPr>
      </w:pPr>
    </w:p>
    <w:p w:rsidR="00502DC9" w:rsidRPr="008248D3" w:rsidRDefault="00502DC9" w:rsidP="00A84669">
      <w:pPr>
        <w:pStyle w:val="20"/>
        <w:shd w:val="clear" w:color="auto" w:fill="auto"/>
        <w:spacing w:before="0" w:line="276" w:lineRule="auto"/>
        <w:ind w:firstLine="426"/>
        <w:rPr>
          <w:color w:val="000000"/>
          <w:sz w:val="28"/>
          <w:szCs w:val="28"/>
          <w:lang w:bidi="ru-RU"/>
        </w:rPr>
      </w:pPr>
    </w:p>
    <w:p w:rsidR="008248D3" w:rsidRPr="008248D3" w:rsidRDefault="008248D3" w:rsidP="00A84669">
      <w:pPr>
        <w:pStyle w:val="20"/>
        <w:shd w:val="clear" w:color="auto" w:fill="auto"/>
        <w:spacing w:before="0" w:line="276" w:lineRule="auto"/>
        <w:ind w:firstLine="426"/>
        <w:rPr>
          <w:sz w:val="32"/>
        </w:rPr>
      </w:pPr>
    </w:p>
    <w:p w:rsidR="008248D3" w:rsidRPr="008248D3" w:rsidRDefault="008248D3" w:rsidP="00A84669">
      <w:pPr>
        <w:pStyle w:val="20"/>
        <w:shd w:val="clear" w:color="auto" w:fill="auto"/>
        <w:tabs>
          <w:tab w:val="left" w:pos="898"/>
        </w:tabs>
        <w:spacing w:before="0" w:line="276" w:lineRule="auto"/>
        <w:rPr>
          <w:sz w:val="28"/>
          <w:szCs w:val="28"/>
        </w:rPr>
      </w:pPr>
    </w:p>
    <w:p w:rsidR="008248D3" w:rsidRPr="008248D3" w:rsidRDefault="008248D3" w:rsidP="00A84669">
      <w:pPr>
        <w:pStyle w:val="20"/>
        <w:shd w:val="clear" w:color="auto" w:fill="auto"/>
        <w:spacing w:before="0" w:line="276" w:lineRule="auto"/>
        <w:ind w:firstLine="426"/>
        <w:rPr>
          <w:b/>
          <w:color w:val="000000"/>
          <w:sz w:val="28"/>
          <w:szCs w:val="28"/>
          <w:lang w:bidi="ru-RU"/>
        </w:rPr>
      </w:pPr>
    </w:p>
    <w:p w:rsidR="008248D3" w:rsidRPr="008248D3" w:rsidRDefault="008248D3" w:rsidP="00A84669">
      <w:pPr>
        <w:pStyle w:val="20"/>
        <w:shd w:val="clear" w:color="auto" w:fill="auto"/>
        <w:spacing w:before="0" w:line="276" w:lineRule="auto"/>
        <w:ind w:firstLine="426"/>
        <w:rPr>
          <w:sz w:val="28"/>
          <w:szCs w:val="28"/>
        </w:rPr>
      </w:pPr>
    </w:p>
    <w:p w:rsidR="008248D3" w:rsidRPr="008248D3" w:rsidRDefault="008248D3" w:rsidP="00A84669">
      <w:pPr>
        <w:pStyle w:val="20"/>
        <w:shd w:val="clear" w:color="auto" w:fill="auto"/>
        <w:spacing w:before="0" w:line="276" w:lineRule="auto"/>
        <w:ind w:firstLine="426"/>
        <w:rPr>
          <w:sz w:val="32"/>
        </w:rPr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498"/>
        </w:tabs>
        <w:spacing w:before="0" w:after="229" w:line="276" w:lineRule="auto"/>
        <w:ind w:firstLine="426"/>
        <w:rPr>
          <w:sz w:val="32"/>
        </w:rPr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411"/>
        </w:tabs>
        <w:spacing w:before="0" w:line="276" w:lineRule="auto"/>
        <w:ind w:firstLine="426"/>
        <w:rPr>
          <w:color w:val="000000"/>
          <w:sz w:val="28"/>
          <w:szCs w:val="28"/>
          <w:lang w:bidi="ru-RU"/>
        </w:rPr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411"/>
        </w:tabs>
        <w:spacing w:before="0" w:line="276" w:lineRule="auto"/>
        <w:ind w:firstLine="426"/>
        <w:rPr>
          <w:sz w:val="28"/>
          <w:szCs w:val="28"/>
        </w:rPr>
      </w:pPr>
    </w:p>
    <w:p w:rsidR="003C59ED" w:rsidRDefault="003C59ED" w:rsidP="00A84669">
      <w:pPr>
        <w:pStyle w:val="20"/>
        <w:shd w:val="clear" w:color="auto" w:fill="auto"/>
        <w:tabs>
          <w:tab w:val="left" w:pos="411"/>
        </w:tabs>
        <w:spacing w:before="0" w:line="276" w:lineRule="auto"/>
      </w:pPr>
    </w:p>
    <w:p w:rsidR="003C59ED" w:rsidRDefault="003C59ED" w:rsidP="00A84669">
      <w:pPr>
        <w:pStyle w:val="20"/>
        <w:shd w:val="clear" w:color="auto" w:fill="auto"/>
        <w:tabs>
          <w:tab w:val="left" w:pos="488"/>
        </w:tabs>
        <w:spacing w:before="0" w:line="276" w:lineRule="auto"/>
      </w:pPr>
    </w:p>
    <w:p w:rsidR="003C59ED" w:rsidRDefault="003C59ED" w:rsidP="00A84669">
      <w:pPr>
        <w:pStyle w:val="20"/>
        <w:shd w:val="clear" w:color="auto" w:fill="auto"/>
        <w:tabs>
          <w:tab w:val="left" w:pos="373"/>
        </w:tabs>
        <w:spacing w:before="0" w:line="276" w:lineRule="auto"/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392"/>
        </w:tabs>
        <w:spacing w:before="0" w:after="166" w:line="276" w:lineRule="auto"/>
        <w:ind w:firstLine="426"/>
        <w:rPr>
          <w:color w:val="000000"/>
          <w:sz w:val="28"/>
          <w:szCs w:val="28"/>
          <w:lang w:bidi="ru-RU"/>
        </w:rPr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387"/>
        </w:tabs>
        <w:spacing w:before="0" w:after="166" w:line="276" w:lineRule="auto"/>
        <w:ind w:firstLine="426"/>
        <w:jc w:val="left"/>
        <w:rPr>
          <w:sz w:val="28"/>
        </w:rPr>
      </w:pPr>
    </w:p>
    <w:p w:rsidR="003C59ED" w:rsidRPr="003C59ED" w:rsidRDefault="003C59ED" w:rsidP="00A84669">
      <w:pPr>
        <w:pStyle w:val="20"/>
        <w:shd w:val="clear" w:color="auto" w:fill="auto"/>
        <w:tabs>
          <w:tab w:val="left" w:pos="392"/>
        </w:tabs>
        <w:spacing w:before="0" w:line="276" w:lineRule="auto"/>
        <w:ind w:firstLine="426"/>
        <w:rPr>
          <w:sz w:val="28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3A1C48" w:rsidRDefault="003A1C48" w:rsidP="00A84669">
      <w:pPr>
        <w:spacing w:after="0"/>
        <w:rPr>
          <w:rFonts w:ascii="Times New Roman" w:hAnsi="Times New Roman"/>
          <w:sz w:val="24"/>
          <w:szCs w:val="24"/>
        </w:rPr>
      </w:pPr>
    </w:p>
    <w:p w:rsidR="00105CD9" w:rsidRDefault="00105CD9" w:rsidP="00A84669">
      <w:pPr>
        <w:spacing w:after="0"/>
        <w:rPr>
          <w:rFonts w:ascii="Times New Roman" w:hAnsi="Times New Roman"/>
          <w:sz w:val="24"/>
          <w:szCs w:val="24"/>
        </w:rPr>
      </w:pPr>
    </w:p>
    <w:sectPr w:rsidR="00105CD9" w:rsidSect="003E135C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530E9"/>
    <w:multiLevelType w:val="multilevel"/>
    <w:tmpl w:val="14A42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2BC6E94"/>
    <w:multiLevelType w:val="multilevel"/>
    <w:tmpl w:val="E66420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81B495B"/>
    <w:multiLevelType w:val="multilevel"/>
    <w:tmpl w:val="CEA04432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4C20014"/>
    <w:multiLevelType w:val="multilevel"/>
    <w:tmpl w:val="50EE31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9F74B82"/>
    <w:multiLevelType w:val="multilevel"/>
    <w:tmpl w:val="ECBA44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1111C4B"/>
    <w:multiLevelType w:val="multilevel"/>
    <w:tmpl w:val="40BA99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FB128B6"/>
    <w:multiLevelType w:val="multilevel"/>
    <w:tmpl w:val="EB4433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1A7661B"/>
    <w:multiLevelType w:val="multilevel"/>
    <w:tmpl w:val="D7C88C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7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07E"/>
    <w:rsid w:val="00000708"/>
    <w:rsid w:val="0000083B"/>
    <w:rsid w:val="0000084B"/>
    <w:rsid w:val="00000C77"/>
    <w:rsid w:val="00000FE7"/>
    <w:rsid w:val="000019D3"/>
    <w:rsid w:val="00001D1C"/>
    <w:rsid w:val="00001E69"/>
    <w:rsid w:val="0000249A"/>
    <w:rsid w:val="000024C6"/>
    <w:rsid w:val="00002683"/>
    <w:rsid w:val="000027A3"/>
    <w:rsid w:val="00002A49"/>
    <w:rsid w:val="00002DCA"/>
    <w:rsid w:val="0000352D"/>
    <w:rsid w:val="00003E39"/>
    <w:rsid w:val="00003F0D"/>
    <w:rsid w:val="000042E8"/>
    <w:rsid w:val="00004433"/>
    <w:rsid w:val="0000474F"/>
    <w:rsid w:val="00004E12"/>
    <w:rsid w:val="00004E57"/>
    <w:rsid w:val="00005076"/>
    <w:rsid w:val="000060C3"/>
    <w:rsid w:val="0000610E"/>
    <w:rsid w:val="0000649C"/>
    <w:rsid w:val="000065E9"/>
    <w:rsid w:val="00006628"/>
    <w:rsid w:val="00006834"/>
    <w:rsid w:val="00006BB7"/>
    <w:rsid w:val="00006DF3"/>
    <w:rsid w:val="000070E1"/>
    <w:rsid w:val="00007409"/>
    <w:rsid w:val="00007452"/>
    <w:rsid w:val="000078DE"/>
    <w:rsid w:val="00007993"/>
    <w:rsid w:val="00007A0D"/>
    <w:rsid w:val="00007C5B"/>
    <w:rsid w:val="0001069C"/>
    <w:rsid w:val="000108FE"/>
    <w:rsid w:val="00010A4E"/>
    <w:rsid w:val="00010B8C"/>
    <w:rsid w:val="000115C1"/>
    <w:rsid w:val="000117C5"/>
    <w:rsid w:val="00011B6D"/>
    <w:rsid w:val="0001215D"/>
    <w:rsid w:val="000123AA"/>
    <w:rsid w:val="000126FC"/>
    <w:rsid w:val="000127B2"/>
    <w:rsid w:val="0001309A"/>
    <w:rsid w:val="00013360"/>
    <w:rsid w:val="0001381D"/>
    <w:rsid w:val="000138CE"/>
    <w:rsid w:val="00013939"/>
    <w:rsid w:val="00013BE7"/>
    <w:rsid w:val="00014103"/>
    <w:rsid w:val="00014A0E"/>
    <w:rsid w:val="00014B2A"/>
    <w:rsid w:val="00014B49"/>
    <w:rsid w:val="00014E83"/>
    <w:rsid w:val="00014FD0"/>
    <w:rsid w:val="000158B2"/>
    <w:rsid w:val="00015C06"/>
    <w:rsid w:val="00015C1E"/>
    <w:rsid w:val="00015FD5"/>
    <w:rsid w:val="00016681"/>
    <w:rsid w:val="000166E5"/>
    <w:rsid w:val="0001692E"/>
    <w:rsid w:val="00016FBD"/>
    <w:rsid w:val="0001771C"/>
    <w:rsid w:val="00017C33"/>
    <w:rsid w:val="00017DB8"/>
    <w:rsid w:val="00020518"/>
    <w:rsid w:val="00020610"/>
    <w:rsid w:val="00020A8D"/>
    <w:rsid w:val="00020E87"/>
    <w:rsid w:val="000210E7"/>
    <w:rsid w:val="000215A4"/>
    <w:rsid w:val="0002165A"/>
    <w:rsid w:val="00021773"/>
    <w:rsid w:val="000219C1"/>
    <w:rsid w:val="00021E53"/>
    <w:rsid w:val="00021EFC"/>
    <w:rsid w:val="000221BC"/>
    <w:rsid w:val="000224FC"/>
    <w:rsid w:val="000226DC"/>
    <w:rsid w:val="00022BDF"/>
    <w:rsid w:val="00022E2C"/>
    <w:rsid w:val="00023208"/>
    <w:rsid w:val="00023625"/>
    <w:rsid w:val="00023664"/>
    <w:rsid w:val="000237DF"/>
    <w:rsid w:val="0002392D"/>
    <w:rsid w:val="00023A0D"/>
    <w:rsid w:val="00023A8B"/>
    <w:rsid w:val="00023CBB"/>
    <w:rsid w:val="00023D4A"/>
    <w:rsid w:val="000255B7"/>
    <w:rsid w:val="0002561A"/>
    <w:rsid w:val="0002574F"/>
    <w:rsid w:val="000257B5"/>
    <w:rsid w:val="000257F3"/>
    <w:rsid w:val="00025E2F"/>
    <w:rsid w:val="00025F4F"/>
    <w:rsid w:val="0002646E"/>
    <w:rsid w:val="00026896"/>
    <w:rsid w:val="00026E71"/>
    <w:rsid w:val="00026F63"/>
    <w:rsid w:val="000270E6"/>
    <w:rsid w:val="0002721A"/>
    <w:rsid w:val="000279FB"/>
    <w:rsid w:val="00027A8F"/>
    <w:rsid w:val="00027B57"/>
    <w:rsid w:val="000304FA"/>
    <w:rsid w:val="000304FC"/>
    <w:rsid w:val="00030827"/>
    <w:rsid w:val="00030B38"/>
    <w:rsid w:val="00030FA2"/>
    <w:rsid w:val="000312CA"/>
    <w:rsid w:val="00031578"/>
    <w:rsid w:val="00031E74"/>
    <w:rsid w:val="00032166"/>
    <w:rsid w:val="00032310"/>
    <w:rsid w:val="00032A7F"/>
    <w:rsid w:val="0003344A"/>
    <w:rsid w:val="000335C7"/>
    <w:rsid w:val="000335CC"/>
    <w:rsid w:val="00033B74"/>
    <w:rsid w:val="00034043"/>
    <w:rsid w:val="000341F3"/>
    <w:rsid w:val="00034667"/>
    <w:rsid w:val="000348AE"/>
    <w:rsid w:val="00034B13"/>
    <w:rsid w:val="00034CCF"/>
    <w:rsid w:val="00034E82"/>
    <w:rsid w:val="000350AD"/>
    <w:rsid w:val="0003565C"/>
    <w:rsid w:val="000358FB"/>
    <w:rsid w:val="00036253"/>
    <w:rsid w:val="00036705"/>
    <w:rsid w:val="00036BEE"/>
    <w:rsid w:val="00036C2D"/>
    <w:rsid w:val="00037AA4"/>
    <w:rsid w:val="00037FEB"/>
    <w:rsid w:val="0004058F"/>
    <w:rsid w:val="000408BF"/>
    <w:rsid w:val="00041139"/>
    <w:rsid w:val="00041160"/>
    <w:rsid w:val="00041271"/>
    <w:rsid w:val="0004190D"/>
    <w:rsid w:val="00041A9F"/>
    <w:rsid w:val="00041BED"/>
    <w:rsid w:val="00041CBC"/>
    <w:rsid w:val="00041F86"/>
    <w:rsid w:val="0004255B"/>
    <w:rsid w:val="000429C8"/>
    <w:rsid w:val="00042D05"/>
    <w:rsid w:val="000431E9"/>
    <w:rsid w:val="00043204"/>
    <w:rsid w:val="0004351D"/>
    <w:rsid w:val="0004392C"/>
    <w:rsid w:val="000439FB"/>
    <w:rsid w:val="00043C7A"/>
    <w:rsid w:val="0004433B"/>
    <w:rsid w:val="00044934"/>
    <w:rsid w:val="00044B47"/>
    <w:rsid w:val="00044C16"/>
    <w:rsid w:val="00044D3B"/>
    <w:rsid w:val="00044FB2"/>
    <w:rsid w:val="000455AF"/>
    <w:rsid w:val="000461C3"/>
    <w:rsid w:val="00046BBC"/>
    <w:rsid w:val="00046EBC"/>
    <w:rsid w:val="00047182"/>
    <w:rsid w:val="00047198"/>
    <w:rsid w:val="000471A7"/>
    <w:rsid w:val="000476C1"/>
    <w:rsid w:val="000476D5"/>
    <w:rsid w:val="00047879"/>
    <w:rsid w:val="000479A2"/>
    <w:rsid w:val="00047BEB"/>
    <w:rsid w:val="00050004"/>
    <w:rsid w:val="000500FE"/>
    <w:rsid w:val="00050743"/>
    <w:rsid w:val="0005080E"/>
    <w:rsid w:val="000508C7"/>
    <w:rsid w:val="00050DD5"/>
    <w:rsid w:val="00051469"/>
    <w:rsid w:val="000516BB"/>
    <w:rsid w:val="000516D3"/>
    <w:rsid w:val="00052146"/>
    <w:rsid w:val="0005235D"/>
    <w:rsid w:val="00052FE2"/>
    <w:rsid w:val="0005325E"/>
    <w:rsid w:val="00053490"/>
    <w:rsid w:val="0005354D"/>
    <w:rsid w:val="00054119"/>
    <w:rsid w:val="00054278"/>
    <w:rsid w:val="00054343"/>
    <w:rsid w:val="0005480A"/>
    <w:rsid w:val="000548AC"/>
    <w:rsid w:val="00054938"/>
    <w:rsid w:val="00054959"/>
    <w:rsid w:val="0005497F"/>
    <w:rsid w:val="00054AB1"/>
    <w:rsid w:val="00054BA9"/>
    <w:rsid w:val="00054BC1"/>
    <w:rsid w:val="00055463"/>
    <w:rsid w:val="00055A71"/>
    <w:rsid w:val="00055B65"/>
    <w:rsid w:val="00056194"/>
    <w:rsid w:val="00056279"/>
    <w:rsid w:val="0005657B"/>
    <w:rsid w:val="00056984"/>
    <w:rsid w:val="00057E74"/>
    <w:rsid w:val="0006028D"/>
    <w:rsid w:val="000603A2"/>
    <w:rsid w:val="000603ED"/>
    <w:rsid w:val="00060770"/>
    <w:rsid w:val="00060880"/>
    <w:rsid w:val="00060B51"/>
    <w:rsid w:val="00060DEC"/>
    <w:rsid w:val="0006125B"/>
    <w:rsid w:val="0006131F"/>
    <w:rsid w:val="000613C8"/>
    <w:rsid w:val="00061728"/>
    <w:rsid w:val="00061E6D"/>
    <w:rsid w:val="00062772"/>
    <w:rsid w:val="00063BD7"/>
    <w:rsid w:val="00063BE0"/>
    <w:rsid w:val="00063DAC"/>
    <w:rsid w:val="00064442"/>
    <w:rsid w:val="00064A2F"/>
    <w:rsid w:val="00065108"/>
    <w:rsid w:val="00065328"/>
    <w:rsid w:val="00065C2C"/>
    <w:rsid w:val="000664DE"/>
    <w:rsid w:val="0006659F"/>
    <w:rsid w:val="00066BF5"/>
    <w:rsid w:val="00067006"/>
    <w:rsid w:val="0006727B"/>
    <w:rsid w:val="000678E2"/>
    <w:rsid w:val="00067BDA"/>
    <w:rsid w:val="00067C72"/>
    <w:rsid w:val="00067CB0"/>
    <w:rsid w:val="00067DD7"/>
    <w:rsid w:val="00070158"/>
    <w:rsid w:val="000707CB"/>
    <w:rsid w:val="00071BD9"/>
    <w:rsid w:val="00071C63"/>
    <w:rsid w:val="00071D59"/>
    <w:rsid w:val="00071ED2"/>
    <w:rsid w:val="00071FF2"/>
    <w:rsid w:val="0007225B"/>
    <w:rsid w:val="000725DB"/>
    <w:rsid w:val="00072BD0"/>
    <w:rsid w:val="00072D2B"/>
    <w:rsid w:val="00072DDC"/>
    <w:rsid w:val="00072F99"/>
    <w:rsid w:val="00073553"/>
    <w:rsid w:val="00073A71"/>
    <w:rsid w:val="000742B4"/>
    <w:rsid w:val="00074711"/>
    <w:rsid w:val="00074809"/>
    <w:rsid w:val="00074D8F"/>
    <w:rsid w:val="00074DE3"/>
    <w:rsid w:val="00074F0D"/>
    <w:rsid w:val="00074F13"/>
    <w:rsid w:val="00074FC3"/>
    <w:rsid w:val="0007510F"/>
    <w:rsid w:val="00075F60"/>
    <w:rsid w:val="0007657E"/>
    <w:rsid w:val="0007690F"/>
    <w:rsid w:val="00076BC4"/>
    <w:rsid w:val="00076BED"/>
    <w:rsid w:val="0007725D"/>
    <w:rsid w:val="0007770F"/>
    <w:rsid w:val="00077E21"/>
    <w:rsid w:val="0008039D"/>
    <w:rsid w:val="00080662"/>
    <w:rsid w:val="00080BC6"/>
    <w:rsid w:val="00081427"/>
    <w:rsid w:val="0008202B"/>
    <w:rsid w:val="0008251B"/>
    <w:rsid w:val="00082967"/>
    <w:rsid w:val="00082EC9"/>
    <w:rsid w:val="00082F78"/>
    <w:rsid w:val="000832F9"/>
    <w:rsid w:val="0008354C"/>
    <w:rsid w:val="0008379B"/>
    <w:rsid w:val="00083AC9"/>
    <w:rsid w:val="00084282"/>
    <w:rsid w:val="000848C6"/>
    <w:rsid w:val="00084C8E"/>
    <w:rsid w:val="00084F39"/>
    <w:rsid w:val="0008519D"/>
    <w:rsid w:val="00085CD2"/>
    <w:rsid w:val="000861EC"/>
    <w:rsid w:val="000863E6"/>
    <w:rsid w:val="00086C78"/>
    <w:rsid w:val="000871AC"/>
    <w:rsid w:val="000872CA"/>
    <w:rsid w:val="00087BDD"/>
    <w:rsid w:val="00090E37"/>
    <w:rsid w:val="00090E47"/>
    <w:rsid w:val="00091168"/>
    <w:rsid w:val="000911AA"/>
    <w:rsid w:val="000912D5"/>
    <w:rsid w:val="00091429"/>
    <w:rsid w:val="00091460"/>
    <w:rsid w:val="00091896"/>
    <w:rsid w:val="00091BBD"/>
    <w:rsid w:val="00092106"/>
    <w:rsid w:val="000922C0"/>
    <w:rsid w:val="00092468"/>
    <w:rsid w:val="00092772"/>
    <w:rsid w:val="00092DFD"/>
    <w:rsid w:val="00093C3C"/>
    <w:rsid w:val="00093C4A"/>
    <w:rsid w:val="00094312"/>
    <w:rsid w:val="000946DE"/>
    <w:rsid w:val="00094B2B"/>
    <w:rsid w:val="00094BEB"/>
    <w:rsid w:val="00095376"/>
    <w:rsid w:val="0009586A"/>
    <w:rsid w:val="00095A36"/>
    <w:rsid w:val="00095DCB"/>
    <w:rsid w:val="00095DF3"/>
    <w:rsid w:val="00096231"/>
    <w:rsid w:val="000966A8"/>
    <w:rsid w:val="00096D5D"/>
    <w:rsid w:val="0009707E"/>
    <w:rsid w:val="00097173"/>
    <w:rsid w:val="0009727D"/>
    <w:rsid w:val="000972AE"/>
    <w:rsid w:val="00097A21"/>
    <w:rsid w:val="00097B7E"/>
    <w:rsid w:val="000A05A8"/>
    <w:rsid w:val="000A075D"/>
    <w:rsid w:val="000A0D1B"/>
    <w:rsid w:val="000A0DD3"/>
    <w:rsid w:val="000A0EA1"/>
    <w:rsid w:val="000A107F"/>
    <w:rsid w:val="000A1EF7"/>
    <w:rsid w:val="000A1F43"/>
    <w:rsid w:val="000A23BE"/>
    <w:rsid w:val="000A2807"/>
    <w:rsid w:val="000A2DA0"/>
    <w:rsid w:val="000A30D1"/>
    <w:rsid w:val="000A33F9"/>
    <w:rsid w:val="000A3403"/>
    <w:rsid w:val="000A3B28"/>
    <w:rsid w:val="000A3B51"/>
    <w:rsid w:val="000A3C2C"/>
    <w:rsid w:val="000A3DDE"/>
    <w:rsid w:val="000A45D8"/>
    <w:rsid w:val="000A47A6"/>
    <w:rsid w:val="000A4933"/>
    <w:rsid w:val="000A4A55"/>
    <w:rsid w:val="000A4C2C"/>
    <w:rsid w:val="000A4D90"/>
    <w:rsid w:val="000A5651"/>
    <w:rsid w:val="000A59A1"/>
    <w:rsid w:val="000A5C59"/>
    <w:rsid w:val="000A5EBF"/>
    <w:rsid w:val="000A65DB"/>
    <w:rsid w:val="000A66D2"/>
    <w:rsid w:val="000A6829"/>
    <w:rsid w:val="000A7001"/>
    <w:rsid w:val="000A712A"/>
    <w:rsid w:val="000A76AA"/>
    <w:rsid w:val="000B0283"/>
    <w:rsid w:val="000B0608"/>
    <w:rsid w:val="000B12CA"/>
    <w:rsid w:val="000B18A1"/>
    <w:rsid w:val="000B1B44"/>
    <w:rsid w:val="000B2015"/>
    <w:rsid w:val="000B22D4"/>
    <w:rsid w:val="000B2509"/>
    <w:rsid w:val="000B2804"/>
    <w:rsid w:val="000B2ACB"/>
    <w:rsid w:val="000B2E21"/>
    <w:rsid w:val="000B3121"/>
    <w:rsid w:val="000B31D7"/>
    <w:rsid w:val="000B34B4"/>
    <w:rsid w:val="000B36C7"/>
    <w:rsid w:val="000B3F9F"/>
    <w:rsid w:val="000B45AE"/>
    <w:rsid w:val="000B482E"/>
    <w:rsid w:val="000B4882"/>
    <w:rsid w:val="000B4A6F"/>
    <w:rsid w:val="000B4B18"/>
    <w:rsid w:val="000B4CA3"/>
    <w:rsid w:val="000B4CA9"/>
    <w:rsid w:val="000B519F"/>
    <w:rsid w:val="000B584E"/>
    <w:rsid w:val="000B5C12"/>
    <w:rsid w:val="000B5F18"/>
    <w:rsid w:val="000B5FBB"/>
    <w:rsid w:val="000B6083"/>
    <w:rsid w:val="000B64F2"/>
    <w:rsid w:val="000B6826"/>
    <w:rsid w:val="000B6B42"/>
    <w:rsid w:val="000B6E9E"/>
    <w:rsid w:val="000B72FB"/>
    <w:rsid w:val="000C0543"/>
    <w:rsid w:val="000C0646"/>
    <w:rsid w:val="000C0EC2"/>
    <w:rsid w:val="000C134F"/>
    <w:rsid w:val="000C13CA"/>
    <w:rsid w:val="000C19AE"/>
    <w:rsid w:val="000C1C89"/>
    <w:rsid w:val="000C1D3B"/>
    <w:rsid w:val="000C1FBE"/>
    <w:rsid w:val="000C20A6"/>
    <w:rsid w:val="000C28E1"/>
    <w:rsid w:val="000C296E"/>
    <w:rsid w:val="000C3ED9"/>
    <w:rsid w:val="000C4189"/>
    <w:rsid w:val="000C43A2"/>
    <w:rsid w:val="000C4A26"/>
    <w:rsid w:val="000C515C"/>
    <w:rsid w:val="000C5234"/>
    <w:rsid w:val="000C5B39"/>
    <w:rsid w:val="000C5CEE"/>
    <w:rsid w:val="000C5FA3"/>
    <w:rsid w:val="000C6145"/>
    <w:rsid w:val="000C68E3"/>
    <w:rsid w:val="000C6F8E"/>
    <w:rsid w:val="000C7159"/>
    <w:rsid w:val="000C740C"/>
    <w:rsid w:val="000C776A"/>
    <w:rsid w:val="000C7944"/>
    <w:rsid w:val="000C7AAA"/>
    <w:rsid w:val="000D02BB"/>
    <w:rsid w:val="000D03EC"/>
    <w:rsid w:val="000D07FB"/>
    <w:rsid w:val="000D0B11"/>
    <w:rsid w:val="000D0B79"/>
    <w:rsid w:val="000D0CC1"/>
    <w:rsid w:val="000D0CC4"/>
    <w:rsid w:val="000D1640"/>
    <w:rsid w:val="000D1C52"/>
    <w:rsid w:val="000D1CF0"/>
    <w:rsid w:val="000D2373"/>
    <w:rsid w:val="000D2402"/>
    <w:rsid w:val="000D2731"/>
    <w:rsid w:val="000D2742"/>
    <w:rsid w:val="000D2A08"/>
    <w:rsid w:val="000D2EBF"/>
    <w:rsid w:val="000D2F88"/>
    <w:rsid w:val="000D30C7"/>
    <w:rsid w:val="000D30ED"/>
    <w:rsid w:val="000D3686"/>
    <w:rsid w:val="000D3702"/>
    <w:rsid w:val="000D3E30"/>
    <w:rsid w:val="000D3FCA"/>
    <w:rsid w:val="000D445C"/>
    <w:rsid w:val="000D49F1"/>
    <w:rsid w:val="000D4E6D"/>
    <w:rsid w:val="000D5AE3"/>
    <w:rsid w:val="000D5D39"/>
    <w:rsid w:val="000D5ECD"/>
    <w:rsid w:val="000D6859"/>
    <w:rsid w:val="000D6D2C"/>
    <w:rsid w:val="000D7529"/>
    <w:rsid w:val="000D7885"/>
    <w:rsid w:val="000D7954"/>
    <w:rsid w:val="000D7B4A"/>
    <w:rsid w:val="000E025D"/>
    <w:rsid w:val="000E0691"/>
    <w:rsid w:val="000E0A35"/>
    <w:rsid w:val="000E0FDE"/>
    <w:rsid w:val="000E1549"/>
    <w:rsid w:val="000E18B7"/>
    <w:rsid w:val="000E18CD"/>
    <w:rsid w:val="000E1B4A"/>
    <w:rsid w:val="000E2336"/>
    <w:rsid w:val="000E2651"/>
    <w:rsid w:val="000E266E"/>
    <w:rsid w:val="000E2BFA"/>
    <w:rsid w:val="000E2C22"/>
    <w:rsid w:val="000E2ED2"/>
    <w:rsid w:val="000E331D"/>
    <w:rsid w:val="000E386A"/>
    <w:rsid w:val="000E3CA7"/>
    <w:rsid w:val="000E3D5A"/>
    <w:rsid w:val="000E4424"/>
    <w:rsid w:val="000E4589"/>
    <w:rsid w:val="000E4647"/>
    <w:rsid w:val="000E4E61"/>
    <w:rsid w:val="000E5269"/>
    <w:rsid w:val="000E5752"/>
    <w:rsid w:val="000E5892"/>
    <w:rsid w:val="000E58A6"/>
    <w:rsid w:val="000E59C0"/>
    <w:rsid w:val="000E6186"/>
    <w:rsid w:val="000E66F8"/>
    <w:rsid w:val="000E6733"/>
    <w:rsid w:val="000E7A6E"/>
    <w:rsid w:val="000E7BAA"/>
    <w:rsid w:val="000E7D5B"/>
    <w:rsid w:val="000F0815"/>
    <w:rsid w:val="000F0867"/>
    <w:rsid w:val="000F0B81"/>
    <w:rsid w:val="000F0F18"/>
    <w:rsid w:val="000F143D"/>
    <w:rsid w:val="000F1C96"/>
    <w:rsid w:val="000F2D51"/>
    <w:rsid w:val="000F316E"/>
    <w:rsid w:val="000F3456"/>
    <w:rsid w:val="000F34D5"/>
    <w:rsid w:val="000F37CE"/>
    <w:rsid w:val="000F3DAF"/>
    <w:rsid w:val="000F469E"/>
    <w:rsid w:val="000F46B0"/>
    <w:rsid w:val="000F47A0"/>
    <w:rsid w:val="000F490B"/>
    <w:rsid w:val="000F4989"/>
    <w:rsid w:val="000F57A6"/>
    <w:rsid w:val="000F59C3"/>
    <w:rsid w:val="000F5D5E"/>
    <w:rsid w:val="000F61B2"/>
    <w:rsid w:val="000F635E"/>
    <w:rsid w:val="000F6553"/>
    <w:rsid w:val="000F6586"/>
    <w:rsid w:val="000F6B7D"/>
    <w:rsid w:val="000F6BAA"/>
    <w:rsid w:val="000F7385"/>
    <w:rsid w:val="000F74AD"/>
    <w:rsid w:val="000F797D"/>
    <w:rsid w:val="0010013D"/>
    <w:rsid w:val="0010022F"/>
    <w:rsid w:val="00100397"/>
    <w:rsid w:val="00100AEB"/>
    <w:rsid w:val="00100F8D"/>
    <w:rsid w:val="00101569"/>
    <w:rsid w:val="001017F7"/>
    <w:rsid w:val="00101B8E"/>
    <w:rsid w:val="00101C32"/>
    <w:rsid w:val="00101F3D"/>
    <w:rsid w:val="0010210D"/>
    <w:rsid w:val="001028EF"/>
    <w:rsid w:val="001030E4"/>
    <w:rsid w:val="0010330C"/>
    <w:rsid w:val="0010396F"/>
    <w:rsid w:val="00104F1C"/>
    <w:rsid w:val="00105510"/>
    <w:rsid w:val="00105552"/>
    <w:rsid w:val="0010577A"/>
    <w:rsid w:val="001058FE"/>
    <w:rsid w:val="00105A3B"/>
    <w:rsid w:val="00105CD9"/>
    <w:rsid w:val="0010642E"/>
    <w:rsid w:val="00106451"/>
    <w:rsid w:val="0010648A"/>
    <w:rsid w:val="00106523"/>
    <w:rsid w:val="001068B4"/>
    <w:rsid w:val="00106CD3"/>
    <w:rsid w:val="00106EDF"/>
    <w:rsid w:val="0010785B"/>
    <w:rsid w:val="001078BB"/>
    <w:rsid w:val="00107979"/>
    <w:rsid w:val="001079D6"/>
    <w:rsid w:val="00107CCC"/>
    <w:rsid w:val="00110315"/>
    <w:rsid w:val="001103E5"/>
    <w:rsid w:val="00110490"/>
    <w:rsid w:val="0011049F"/>
    <w:rsid w:val="001109CA"/>
    <w:rsid w:val="00110A6C"/>
    <w:rsid w:val="00110C23"/>
    <w:rsid w:val="00110D20"/>
    <w:rsid w:val="00110DA3"/>
    <w:rsid w:val="0011155C"/>
    <w:rsid w:val="00111F6C"/>
    <w:rsid w:val="001121C2"/>
    <w:rsid w:val="0011256A"/>
    <w:rsid w:val="00112A92"/>
    <w:rsid w:val="001135F6"/>
    <w:rsid w:val="0011365E"/>
    <w:rsid w:val="00113797"/>
    <w:rsid w:val="001139EE"/>
    <w:rsid w:val="00113DBB"/>
    <w:rsid w:val="00114548"/>
    <w:rsid w:val="00114B16"/>
    <w:rsid w:val="00114C9B"/>
    <w:rsid w:val="00114D26"/>
    <w:rsid w:val="00114E54"/>
    <w:rsid w:val="001151C6"/>
    <w:rsid w:val="001152CD"/>
    <w:rsid w:val="0011555B"/>
    <w:rsid w:val="00115686"/>
    <w:rsid w:val="00115810"/>
    <w:rsid w:val="00115ABF"/>
    <w:rsid w:val="00115BC6"/>
    <w:rsid w:val="00116176"/>
    <w:rsid w:val="001161CD"/>
    <w:rsid w:val="00116318"/>
    <w:rsid w:val="0011664B"/>
    <w:rsid w:val="0011666D"/>
    <w:rsid w:val="0011685B"/>
    <w:rsid w:val="0011719D"/>
    <w:rsid w:val="001174D2"/>
    <w:rsid w:val="001174F1"/>
    <w:rsid w:val="00117579"/>
    <w:rsid w:val="001178C0"/>
    <w:rsid w:val="0012010A"/>
    <w:rsid w:val="00120222"/>
    <w:rsid w:val="00120422"/>
    <w:rsid w:val="001207B5"/>
    <w:rsid w:val="00120DE5"/>
    <w:rsid w:val="00121417"/>
    <w:rsid w:val="001216B5"/>
    <w:rsid w:val="0012172F"/>
    <w:rsid w:val="001218D2"/>
    <w:rsid w:val="00121B24"/>
    <w:rsid w:val="00121B86"/>
    <w:rsid w:val="00121BCD"/>
    <w:rsid w:val="00121DE5"/>
    <w:rsid w:val="001221C3"/>
    <w:rsid w:val="001222E2"/>
    <w:rsid w:val="0012231F"/>
    <w:rsid w:val="0012272F"/>
    <w:rsid w:val="00122A60"/>
    <w:rsid w:val="00122C0F"/>
    <w:rsid w:val="00122CC4"/>
    <w:rsid w:val="00123020"/>
    <w:rsid w:val="0012360B"/>
    <w:rsid w:val="0012372F"/>
    <w:rsid w:val="00123997"/>
    <w:rsid w:val="001239B1"/>
    <w:rsid w:val="00123FB5"/>
    <w:rsid w:val="0012431B"/>
    <w:rsid w:val="001246BE"/>
    <w:rsid w:val="00124967"/>
    <w:rsid w:val="001254AB"/>
    <w:rsid w:val="0012586A"/>
    <w:rsid w:val="00125B56"/>
    <w:rsid w:val="0012696E"/>
    <w:rsid w:val="00126C79"/>
    <w:rsid w:val="00127584"/>
    <w:rsid w:val="001276D9"/>
    <w:rsid w:val="001279A4"/>
    <w:rsid w:val="00127A2E"/>
    <w:rsid w:val="00127C66"/>
    <w:rsid w:val="00127F29"/>
    <w:rsid w:val="00130370"/>
    <w:rsid w:val="00130F48"/>
    <w:rsid w:val="0013142F"/>
    <w:rsid w:val="001316E1"/>
    <w:rsid w:val="00131796"/>
    <w:rsid w:val="00132482"/>
    <w:rsid w:val="00132FF3"/>
    <w:rsid w:val="00133120"/>
    <w:rsid w:val="001331B7"/>
    <w:rsid w:val="0013357C"/>
    <w:rsid w:val="001338F8"/>
    <w:rsid w:val="00134355"/>
    <w:rsid w:val="0013486E"/>
    <w:rsid w:val="0013491C"/>
    <w:rsid w:val="00134FE5"/>
    <w:rsid w:val="00135019"/>
    <w:rsid w:val="001351CF"/>
    <w:rsid w:val="00135923"/>
    <w:rsid w:val="00136085"/>
    <w:rsid w:val="0013609A"/>
    <w:rsid w:val="0013635A"/>
    <w:rsid w:val="00136661"/>
    <w:rsid w:val="0013671E"/>
    <w:rsid w:val="00136777"/>
    <w:rsid w:val="00136986"/>
    <w:rsid w:val="00136A89"/>
    <w:rsid w:val="00136B7B"/>
    <w:rsid w:val="00136D68"/>
    <w:rsid w:val="00136E12"/>
    <w:rsid w:val="00136F9B"/>
    <w:rsid w:val="00137106"/>
    <w:rsid w:val="00137444"/>
    <w:rsid w:val="001374AC"/>
    <w:rsid w:val="00137AFA"/>
    <w:rsid w:val="0014059D"/>
    <w:rsid w:val="00140B7A"/>
    <w:rsid w:val="00140C73"/>
    <w:rsid w:val="00141306"/>
    <w:rsid w:val="0014175D"/>
    <w:rsid w:val="001417CC"/>
    <w:rsid w:val="00141A9B"/>
    <w:rsid w:val="00141C17"/>
    <w:rsid w:val="00142057"/>
    <w:rsid w:val="0014207C"/>
    <w:rsid w:val="00142425"/>
    <w:rsid w:val="00142493"/>
    <w:rsid w:val="00142541"/>
    <w:rsid w:val="00142554"/>
    <w:rsid w:val="001430EC"/>
    <w:rsid w:val="001432C5"/>
    <w:rsid w:val="001434B8"/>
    <w:rsid w:val="00143542"/>
    <w:rsid w:val="00143C89"/>
    <w:rsid w:val="00143EE6"/>
    <w:rsid w:val="00144278"/>
    <w:rsid w:val="001444D1"/>
    <w:rsid w:val="0014488A"/>
    <w:rsid w:val="00144A35"/>
    <w:rsid w:val="00144A77"/>
    <w:rsid w:val="00144DCE"/>
    <w:rsid w:val="001454E7"/>
    <w:rsid w:val="001455E9"/>
    <w:rsid w:val="00145851"/>
    <w:rsid w:val="00145B58"/>
    <w:rsid w:val="00145F2E"/>
    <w:rsid w:val="001463F1"/>
    <w:rsid w:val="00146791"/>
    <w:rsid w:val="00146901"/>
    <w:rsid w:val="00146ADB"/>
    <w:rsid w:val="00146E4E"/>
    <w:rsid w:val="00146F4D"/>
    <w:rsid w:val="001471B0"/>
    <w:rsid w:val="00147279"/>
    <w:rsid w:val="00150579"/>
    <w:rsid w:val="00150C14"/>
    <w:rsid w:val="00151044"/>
    <w:rsid w:val="00151523"/>
    <w:rsid w:val="0015165B"/>
    <w:rsid w:val="00151804"/>
    <w:rsid w:val="00151BD3"/>
    <w:rsid w:val="00151D91"/>
    <w:rsid w:val="00152CE3"/>
    <w:rsid w:val="00153564"/>
    <w:rsid w:val="00153576"/>
    <w:rsid w:val="00153867"/>
    <w:rsid w:val="00153ACD"/>
    <w:rsid w:val="00153B78"/>
    <w:rsid w:val="00153D7D"/>
    <w:rsid w:val="00153EF0"/>
    <w:rsid w:val="00154279"/>
    <w:rsid w:val="00154456"/>
    <w:rsid w:val="00154508"/>
    <w:rsid w:val="001545EB"/>
    <w:rsid w:val="00154794"/>
    <w:rsid w:val="00154ECD"/>
    <w:rsid w:val="0015542B"/>
    <w:rsid w:val="00155572"/>
    <w:rsid w:val="0015567E"/>
    <w:rsid w:val="00155E11"/>
    <w:rsid w:val="00155F80"/>
    <w:rsid w:val="00155F93"/>
    <w:rsid w:val="00156403"/>
    <w:rsid w:val="001566B2"/>
    <w:rsid w:val="00156772"/>
    <w:rsid w:val="00156A78"/>
    <w:rsid w:val="00156E49"/>
    <w:rsid w:val="001572B7"/>
    <w:rsid w:val="00157536"/>
    <w:rsid w:val="001576C5"/>
    <w:rsid w:val="001579E3"/>
    <w:rsid w:val="00157C95"/>
    <w:rsid w:val="00157CB9"/>
    <w:rsid w:val="00160383"/>
    <w:rsid w:val="001603CA"/>
    <w:rsid w:val="001604F0"/>
    <w:rsid w:val="00160626"/>
    <w:rsid w:val="00160995"/>
    <w:rsid w:val="00160A6D"/>
    <w:rsid w:val="00160B7A"/>
    <w:rsid w:val="00160B9D"/>
    <w:rsid w:val="00160EF0"/>
    <w:rsid w:val="00161039"/>
    <w:rsid w:val="001610B8"/>
    <w:rsid w:val="0016112F"/>
    <w:rsid w:val="0016118B"/>
    <w:rsid w:val="0016163D"/>
    <w:rsid w:val="001616DD"/>
    <w:rsid w:val="00161A21"/>
    <w:rsid w:val="00161C0A"/>
    <w:rsid w:val="00162995"/>
    <w:rsid w:val="001634BC"/>
    <w:rsid w:val="00163952"/>
    <w:rsid w:val="00163BAE"/>
    <w:rsid w:val="0016470F"/>
    <w:rsid w:val="00164A8E"/>
    <w:rsid w:val="00164B54"/>
    <w:rsid w:val="00164CEB"/>
    <w:rsid w:val="00164D57"/>
    <w:rsid w:val="00164F5C"/>
    <w:rsid w:val="001651B5"/>
    <w:rsid w:val="00165CF1"/>
    <w:rsid w:val="00165D0F"/>
    <w:rsid w:val="00165F85"/>
    <w:rsid w:val="00166023"/>
    <w:rsid w:val="00166258"/>
    <w:rsid w:val="001667F3"/>
    <w:rsid w:val="001668E0"/>
    <w:rsid w:val="001669AE"/>
    <w:rsid w:val="00166A42"/>
    <w:rsid w:val="00166F96"/>
    <w:rsid w:val="001670EE"/>
    <w:rsid w:val="001670FE"/>
    <w:rsid w:val="00167486"/>
    <w:rsid w:val="0016762A"/>
    <w:rsid w:val="00167BC9"/>
    <w:rsid w:val="00167DAF"/>
    <w:rsid w:val="00167DB3"/>
    <w:rsid w:val="00170093"/>
    <w:rsid w:val="00170301"/>
    <w:rsid w:val="001704C0"/>
    <w:rsid w:val="001704F8"/>
    <w:rsid w:val="001705CE"/>
    <w:rsid w:val="001705F7"/>
    <w:rsid w:val="001709D0"/>
    <w:rsid w:val="00170C7B"/>
    <w:rsid w:val="0017198B"/>
    <w:rsid w:val="0017254F"/>
    <w:rsid w:val="00172582"/>
    <w:rsid w:val="00173340"/>
    <w:rsid w:val="00173A81"/>
    <w:rsid w:val="00173E4B"/>
    <w:rsid w:val="00173ED0"/>
    <w:rsid w:val="00173F58"/>
    <w:rsid w:val="00173F87"/>
    <w:rsid w:val="0017435E"/>
    <w:rsid w:val="001743BD"/>
    <w:rsid w:val="0017442E"/>
    <w:rsid w:val="00174611"/>
    <w:rsid w:val="00174639"/>
    <w:rsid w:val="001746D1"/>
    <w:rsid w:val="00174826"/>
    <w:rsid w:val="00174BCA"/>
    <w:rsid w:val="00175252"/>
    <w:rsid w:val="001753A0"/>
    <w:rsid w:val="001759FE"/>
    <w:rsid w:val="00176A4B"/>
    <w:rsid w:val="00176A73"/>
    <w:rsid w:val="00176FA3"/>
    <w:rsid w:val="00177102"/>
    <w:rsid w:val="001774B2"/>
    <w:rsid w:val="00177C07"/>
    <w:rsid w:val="00177F0A"/>
    <w:rsid w:val="00180304"/>
    <w:rsid w:val="0018061C"/>
    <w:rsid w:val="0018154F"/>
    <w:rsid w:val="00181A27"/>
    <w:rsid w:val="00181C4E"/>
    <w:rsid w:val="00181CE2"/>
    <w:rsid w:val="001821FE"/>
    <w:rsid w:val="0018223A"/>
    <w:rsid w:val="00182373"/>
    <w:rsid w:val="001826BA"/>
    <w:rsid w:val="0018295C"/>
    <w:rsid w:val="00182A41"/>
    <w:rsid w:val="00183485"/>
    <w:rsid w:val="001834C1"/>
    <w:rsid w:val="00183597"/>
    <w:rsid w:val="00183951"/>
    <w:rsid w:val="00183BEF"/>
    <w:rsid w:val="00184103"/>
    <w:rsid w:val="00184152"/>
    <w:rsid w:val="00184DEF"/>
    <w:rsid w:val="00184F22"/>
    <w:rsid w:val="001858A4"/>
    <w:rsid w:val="00186444"/>
    <w:rsid w:val="00186666"/>
    <w:rsid w:val="00186935"/>
    <w:rsid w:val="0018714D"/>
    <w:rsid w:val="00187315"/>
    <w:rsid w:val="0018781C"/>
    <w:rsid w:val="00187892"/>
    <w:rsid w:val="001878DC"/>
    <w:rsid w:val="00187C50"/>
    <w:rsid w:val="00187CE1"/>
    <w:rsid w:val="00187D37"/>
    <w:rsid w:val="00187D69"/>
    <w:rsid w:val="00187F41"/>
    <w:rsid w:val="001905C4"/>
    <w:rsid w:val="00190637"/>
    <w:rsid w:val="00190E38"/>
    <w:rsid w:val="00191191"/>
    <w:rsid w:val="0019167F"/>
    <w:rsid w:val="001917BD"/>
    <w:rsid w:val="00192B34"/>
    <w:rsid w:val="00192F0B"/>
    <w:rsid w:val="00193256"/>
    <w:rsid w:val="0019364B"/>
    <w:rsid w:val="0019396B"/>
    <w:rsid w:val="00193B85"/>
    <w:rsid w:val="00193C39"/>
    <w:rsid w:val="00193C8D"/>
    <w:rsid w:val="00193E04"/>
    <w:rsid w:val="00194063"/>
    <w:rsid w:val="001945B4"/>
    <w:rsid w:val="0019460E"/>
    <w:rsid w:val="00194BFC"/>
    <w:rsid w:val="00194C49"/>
    <w:rsid w:val="00194F98"/>
    <w:rsid w:val="001950FA"/>
    <w:rsid w:val="00195395"/>
    <w:rsid w:val="0019560B"/>
    <w:rsid w:val="00195C89"/>
    <w:rsid w:val="001960A8"/>
    <w:rsid w:val="0019631A"/>
    <w:rsid w:val="00196379"/>
    <w:rsid w:val="00196716"/>
    <w:rsid w:val="001967CA"/>
    <w:rsid w:val="00197469"/>
    <w:rsid w:val="001975C9"/>
    <w:rsid w:val="00197690"/>
    <w:rsid w:val="0019771D"/>
    <w:rsid w:val="0019791B"/>
    <w:rsid w:val="00197E81"/>
    <w:rsid w:val="001A00D2"/>
    <w:rsid w:val="001A029D"/>
    <w:rsid w:val="001A032C"/>
    <w:rsid w:val="001A05B4"/>
    <w:rsid w:val="001A0969"/>
    <w:rsid w:val="001A1B1C"/>
    <w:rsid w:val="001A260A"/>
    <w:rsid w:val="001A2B19"/>
    <w:rsid w:val="001A2ECC"/>
    <w:rsid w:val="001A351B"/>
    <w:rsid w:val="001A3684"/>
    <w:rsid w:val="001A380A"/>
    <w:rsid w:val="001A39F3"/>
    <w:rsid w:val="001A3A2E"/>
    <w:rsid w:val="001A3CCE"/>
    <w:rsid w:val="001A3E93"/>
    <w:rsid w:val="001A3F85"/>
    <w:rsid w:val="001A40CA"/>
    <w:rsid w:val="001A45DC"/>
    <w:rsid w:val="001A4A73"/>
    <w:rsid w:val="001A5EB5"/>
    <w:rsid w:val="001A5F29"/>
    <w:rsid w:val="001A60E3"/>
    <w:rsid w:val="001A6276"/>
    <w:rsid w:val="001A6717"/>
    <w:rsid w:val="001A6944"/>
    <w:rsid w:val="001A6B35"/>
    <w:rsid w:val="001A6BD4"/>
    <w:rsid w:val="001A6CCF"/>
    <w:rsid w:val="001A7279"/>
    <w:rsid w:val="001A7449"/>
    <w:rsid w:val="001A750A"/>
    <w:rsid w:val="001A75D6"/>
    <w:rsid w:val="001A7721"/>
    <w:rsid w:val="001A78F2"/>
    <w:rsid w:val="001A7A16"/>
    <w:rsid w:val="001A7CA9"/>
    <w:rsid w:val="001A7EBB"/>
    <w:rsid w:val="001B0E65"/>
    <w:rsid w:val="001B0F51"/>
    <w:rsid w:val="001B0FF5"/>
    <w:rsid w:val="001B10C1"/>
    <w:rsid w:val="001B1437"/>
    <w:rsid w:val="001B1607"/>
    <w:rsid w:val="001B19B3"/>
    <w:rsid w:val="001B1F7E"/>
    <w:rsid w:val="001B26A5"/>
    <w:rsid w:val="001B29F8"/>
    <w:rsid w:val="001B2B2F"/>
    <w:rsid w:val="001B2D62"/>
    <w:rsid w:val="001B2E08"/>
    <w:rsid w:val="001B3332"/>
    <w:rsid w:val="001B34F1"/>
    <w:rsid w:val="001B393E"/>
    <w:rsid w:val="001B395F"/>
    <w:rsid w:val="001B3C82"/>
    <w:rsid w:val="001B3D52"/>
    <w:rsid w:val="001B3F3B"/>
    <w:rsid w:val="001B4015"/>
    <w:rsid w:val="001B4199"/>
    <w:rsid w:val="001B41AA"/>
    <w:rsid w:val="001B4473"/>
    <w:rsid w:val="001B534F"/>
    <w:rsid w:val="001B58FB"/>
    <w:rsid w:val="001B5CF3"/>
    <w:rsid w:val="001B61F8"/>
    <w:rsid w:val="001B6602"/>
    <w:rsid w:val="001B697E"/>
    <w:rsid w:val="001B6DED"/>
    <w:rsid w:val="001B6E15"/>
    <w:rsid w:val="001B6F66"/>
    <w:rsid w:val="001B7217"/>
    <w:rsid w:val="001B752B"/>
    <w:rsid w:val="001B7A70"/>
    <w:rsid w:val="001C139E"/>
    <w:rsid w:val="001C17C0"/>
    <w:rsid w:val="001C187F"/>
    <w:rsid w:val="001C1AEC"/>
    <w:rsid w:val="001C1BCF"/>
    <w:rsid w:val="001C1D31"/>
    <w:rsid w:val="001C1E33"/>
    <w:rsid w:val="001C2330"/>
    <w:rsid w:val="001C24D1"/>
    <w:rsid w:val="001C2759"/>
    <w:rsid w:val="001C2985"/>
    <w:rsid w:val="001C34EC"/>
    <w:rsid w:val="001C3A21"/>
    <w:rsid w:val="001C45C0"/>
    <w:rsid w:val="001C49A6"/>
    <w:rsid w:val="001C4E5F"/>
    <w:rsid w:val="001C4E6D"/>
    <w:rsid w:val="001C4F5C"/>
    <w:rsid w:val="001C5006"/>
    <w:rsid w:val="001C5170"/>
    <w:rsid w:val="001C5523"/>
    <w:rsid w:val="001C5BF8"/>
    <w:rsid w:val="001C5BFE"/>
    <w:rsid w:val="001C5DF1"/>
    <w:rsid w:val="001C5E19"/>
    <w:rsid w:val="001C60AE"/>
    <w:rsid w:val="001C6162"/>
    <w:rsid w:val="001C6219"/>
    <w:rsid w:val="001C659B"/>
    <w:rsid w:val="001C66FF"/>
    <w:rsid w:val="001C6979"/>
    <w:rsid w:val="001C6AB5"/>
    <w:rsid w:val="001C6B87"/>
    <w:rsid w:val="001C720A"/>
    <w:rsid w:val="001C7544"/>
    <w:rsid w:val="001C7608"/>
    <w:rsid w:val="001C7771"/>
    <w:rsid w:val="001C7782"/>
    <w:rsid w:val="001C79BF"/>
    <w:rsid w:val="001C7B4C"/>
    <w:rsid w:val="001C7B96"/>
    <w:rsid w:val="001C7C84"/>
    <w:rsid w:val="001D0023"/>
    <w:rsid w:val="001D01D6"/>
    <w:rsid w:val="001D05EA"/>
    <w:rsid w:val="001D075C"/>
    <w:rsid w:val="001D0DE1"/>
    <w:rsid w:val="001D0FEF"/>
    <w:rsid w:val="001D1535"/>
    <w:rsid w:val="001D18C7"/>
    <w:rsid w:val="001D1F16"/>
    <w:rsid w:val="001D1FF3"/>
    <w:rsid w:val="001D23E9"/>
    <w:rsid w:val="001D2498"/>
    <w:rsid w:val="001D25CA"/>
    <w:rsid w:val="001D27C4"/>
    <w:rsid w:val="001D2AFE"/>
    <w:rsid w:val="001D2CD7"/>
    <w:rsid w:val="001D3463"/>
    <w:rsid w:val="001D3816"/>
    <w:rsid w:val="001D382F"/>
    <w:rsid w:val="001D39DC"/>
    <w:rsid w:val="001D3AC7"/>
    <w:rsid w:val="001D3B97"/>
    <w:rsid w:val="001D3E23"/>
    <w:rsid w:val="001D40AF"/>
    <w:rsid w:val="001D4382"/>
    <w:rsid w:val="001D47A5"/>
    <w:rsid w:val="001D48B1"/>
    <w:rsid w:val="001D4A75"/>
    <w:rsid w:val="001D4C5B"/>
    <w:rsid w:val="001D4CAD"/>
    <w:rsid w:val="001D4FDA"/>
    <w:rsid w:val="001D505B"/>
    <w:rsid w:val="001D543C"/>
    <w:rsid w:val="001D5450"/>
    <w:rsid w:val="001D55B1"/>
    <w:rsid w:val="001D55C6"/>
    <w:rsid w:val="001D5893"/>
    <w:rsid w:val="001D59A8"/>
    <w:rsid w:val="001D5B98"/>
    <w:rsid w:val="001D6038"/>
    <w:rsid w:val="001D614E"/>
    <w:rsid w:val="001D7126"/>
    <w:rsid w:val="001D7864"/>
    <w:rsid w:val="001D7E6F"/>
    <w:rsid w:val="001E0180"/>
    <w:rsid w:val="001E048F"/>
    <w:rsid w:val="001E079E"/>
    <w:rsid w:val="001E179A"/>
    <w:rsid w:val="001E1F39"/>
    <w:rsid w:val="001E2532"/>
    <w:rsid w:val="001E2B14"/>
    <w:rsid w:val="001E3243"/>
    <w:rsid w:val="001E3494"/>
    <w:rsid w:val="001E3771"/>
    <w:rsid w:val="001E3B63"/>
    <w:rsid w:val="001E41CD"/>
    <w:rsid w:val="001E5616"/>
    <w:rsid w:val="001E5713"/>
    <w:rsid w:val="001E580F"/>
    <w:rsid w:val="001E592B"/>
    <w:rsid w:val="001E5AAF"/>
    <w:rsid w:val="001E5EAA"/>
    <w:rsid w:val="001E623B"/>
    <w:rsid w:val="001E64E7"/>
    <w:rsid w:val="001E67E7"/>
    <w:rsid w:val="001E7D42"/>
    <w:rsid w:val="001E7DDB"/>
    <w:rsid w:val="001F039B"/>
    <w:rsid w:val="001F06D9"/>
    <w:rsid w:val="001F0ED8"/>
    <w:rsid w:val="001F11F8"/>
    <w:rsid w:val="001F15D6"/>
    <w:rsid w:val="001F1B91"/>
    <w:rsid w:val="001F1F6A"/>
    <w:rsid w:val="001F21C2"/>
    <w:rsid w:val="001F222F"/>
    <w:rsid w:val="001F259F"/>
    <w:rsid w:val="001F2B01"/>
    <w:rsid w:val="001F32D8"/>
    <w:rsid w:val="001F3380"/>
    <w:rsid w:val="001F37D6"/>
    <w:rsid w:val="001F3830"/>
    <w:rsid w:val="001F4206"/>
    <w:rsid w:val="001F432F"/>
    <w:rsid w:val="001F44DC"/>
    <w:rsid w:val="001F4630"/>
    <w:rsid w:val="001F47FC"/>
    <w:rsid w:val="001F4B5E"/>
    <w:rsid w:val="001F4B98"/>
    <w:rsid w:val="001F4D0E"/>
    <w:rsid w:val="001F58A6"/>
    <w:rsid w:val="001F65C1"/>
    <w:rsid w:val="001F6A82"/>
    <w:rsid w:val="001F6C1C"/>
    <w:rsid w:val="001F70FB"/>
    <w:rsid w:val="001F7108"/>
    <w:rsid w:val="001F7784"/>
    <w:rsid w:val="001F7A8C"/>
    <w:rsid w:val="001F7CDC"/>
    <w:rsid w:val="001F7ED5"/>
    <w:rsid w:val="001F7F25"/>
    <w:rsid w:val="0020042E"/>
    <w:rsid w:val="002005A1"/>
    <w:rsid w:val="002006D0"/>
    <w:rsid w:val="00200889"/>
    <w:rsid w:val="00200D25"/>
    <w:rsid w:val="002013C1"/>
    <w:rsid w:val="002016AF"/>
    <w:rsid w:val="00201B9B"/>
    <w:rsid w:val="00202298"/>
    <w:rsid w:val="00202CB8"/>
    <w:rsid w:val="00202FD5"/>
    <w:rsid w:val="002032E2"/>
    <w:rsid w:val="0020394F"/>
    <w:rsid w:val="0020395E"/>
    <w:rsid w:val="00203DB0"/>
    <w:rsid w:val="00204448"/>
    <w:rsid w:val="00204681"/>
    <w:rsid w:val="00204738"/>
    <w:rsid w:val="00204A22"/>
    <w:rsid w:val="00204EF8"/>
    <w:rsid w:val="0020531A"/>
    <w:rsid w:val="00205353"/>
    <w:rsid w:val="002054DB"/>
    <w:rsid w:val="002054E2"/>
    <w:rsid w:val="00205F03"/>
    <w:rsid w:val="00206BF6"/>
    <w:rsid w:val="00207179"/>
    <w:rsid w:val="0020725E"/>
    <w:rsid w:val="002072D6"/>
    <w:rsid w:val="00207452"/>
    <w:rsid w:val="00207841"/>
    <w:rsid w:val="00207AD8"/>
    <w:rsid w:val="00207C1D"/>
    <w:rsid w:val="00207D76"/>
    <w:rsid w:val="0021092B"/>
    <w:rsid w:val="00211092"/>
    <w:rsid w:val="00211932"/>
    <w:rsid w:val="00211BB4"/>
    <w:rsid w:val="002124F3"/>
    <w:rsid w:val="002127BE"/>
    <w:rsid w:val="00212A94"/>
    <w:rsid w:val="00212C3F"/>
    <w:rsid w:val="00212E99"/>
    <w:rsid w:val="00212F13"/>
    <w:rsid w:val="002133B4"/>
    <w:rsid w:val="00213BEC"/>
    <w:rsid w:val="002141C8"/>
    <w:rsid w:val="00214473"/>
    <w:rsid w:val="002144C0"/>
    <w:rsid w:val="00214651"/>
    <w:rsid w:val="00214AA7"/>
    <w:rsid w:val="00214E96"/>
    <w:rsid w:val="00214F7A"/>
    <w:rsid w:val="002151E4"/>
    <w:rsid w:val="00215479"/>
    <w:rsid w:val="0021568E"/>
    <w:rsid w:val="002158D0"/>
    <w:rsid w:val="00215A84"/>
    <w:rsid w:val="002169E8"/>
    <w:rsid w:val="00217829"/>
    <w:rsid w:val="00217BCB"/>
    <w:rsid w:val="00217C71"/>
    <w:rsid w:val="0022009D"/>
    <w:rsid w:val="00220604"/>
    <w:rsid w:val="002206CF"/>
    <w:rsid w:val="002208A1"/>
    <w:rsid w:val="002209D6"/>
    <w:rsid w:val="002209E9"/>
    <w:rsid w:val="00220B4D"/>
    <w:rsid w:val="00220C21"/>
    <w:rsid w:val="00220CD1"/>
    <w:rsid w:val="00221B5F"/>
    <w:rsid w:val="00221BCC"/>
    <w:rsid w:val="00222053"/>
    <w:rsid w:val="0022215F"/>
    <w:rsid w:val="002226A6"/>
    <w:rsid w:val="00222808"/>
    <w:rsid w:val="00223016"/>
    <w:rsid w:val="0022346A"/>
    <w:rsid w:val="00223497"/>
    <w:rsid w:val="002234BD"/>
    <w:rsid w:val="00223879"/>
    <w:rsid w:val="00223A57"/>
    <w:rsid w:val="00223A70"/>
    <w:rsid w:val="0022423F"/>
    <w:rsid w:val="00224A40"/>
    <w:rsid w:val="00224BED"/>
    <w:rsid w:val="00224C59"/>
    <w:rsid w:val="00224F24"/>
    <w:rsid w:val="0022611F"/>
    <w:rsid w:val="002264A0"/>
    <w:rsid w:val="00226A59"/>
    <w:rsid w:val="00226D7E"/>
    <w:rsid w:val="00226E34"/>
    <w:rsid w:val="00226FDA"/>
    <w:rsid w:val="002271DD"/>
    <w:rsid w:val="00227379"/>
    <w:rsid w:val="002278ED"/>
    <w:rsid w:val="002278FB"/>
    <w:rsid w:val="00227A97"/>
    <w:rsid w:val="00230377"/>
    <w:rsid w:val="00230766"/>
    <w:rsid w:val="0023084E"/>
    <w:rsid w:val="002317AD"/>
    <w:rsid w:val="00231C5F"/>
    <w:rsid w:val="0023220F"/>
    <w:rsid w:val="002324DD"/>
    <w:rsid w:val="00232869"/>
    <w:rsid w:val="0023298A"/>
    <w:rsid w:val="00232CCE"/>
    <w:rsid w:val="00233450"/>
    <w:rsid w:val="0023398E"/>
    <w:rsid w:val="00233997"/>
    <w:rsid w:val="00233D95"/>
    <w:rsid w:val="00233E29"/>
    <w:rsid w:val="00233FC8"/>
    <w:rsid w:val="00233FE6"/>
    <w:rsid w:val="00234460"/>
    <w:rsid w:val="0023461D"/>
    <w:rsid w:val="00234D92"/>
    <w:rsid w:val="00236661"/>
    <w:rsid w:val="00236FCB"/>
    <w:rsid w:val="00237096"/>
    <w:rsid w:val="00237D83"/>
    <w:rsid w:val="00240524"/>
    <w:rsid w:val="0024078F"/>
    <w:rsid w:val="00240B5B"/>
    <w:rsid w:val="00240B84"/>
    <w:rsid w:val="00240C4F"/>
    <w:rsid w:val="00240FE1"/>
    <w:rsid w:val="00241609"/>
    <w:rsid w:val="00241998"/>
    <w:rsid w:val="00241BAC"/>
    <w:rsid w:val="00241C11"/>
    <w:rsid w:val="0024244D"/>
    <w:rsid w:val="002426C8"/>
    <w:rsid w:val="002428EE"/>
    <w:rsid w:val="00242EA2"/>
    <w:rsid w:val="002431DE"/>
    <w:rsid w:val="00243366"/>
    <w:rsid w:val="00243781"/>
    <w:rsid w:val="002437C7"/>
    <w:rsid w:val="00243C79"/>
    <w:rsid w:val="00243C9C"/>
    <w:rsid w:val="00244A63"/>
    <w:rsid w:val="00244AE8"/>
    <w:rsid w:val="00244B7A"/>
    <w:rsid w:val="0024503F"/>
    <w:rsid w:val="00245A1E"/>
    <w:rsid w:val="00246090"/>
    <w:rsid w:val="0024614C"/>
    <w:rsid w:val="0024634A"/>
    <w:rsid w:val="0024657E"/>
    <w:rsid w:val="002465BE"/>
    <w:rsid w:val="00246C26"/>
    <w:rsid w:val="00246C48"/>
    <w:rsid w:val="00246F39"/>
    <w:rsid w:val="002470B2"/>
    <w:rsid w:val="002472CC"/>
    <w:rsid w:val="00247694"/>
    <w:rsid w:val="002478CA"/>
    <w:rsid w:val="00247A20"/>
    <w:rsid w:val="00247B08"/>
    <w:rsid w:val="00247E0F"/>
    <w:rsid w:val="002500B1"/>
    <w:rsid w:val="0025064A"/>
    <w:rsid w:val="00250709"/>
    <w:rsid w:val="00250BFF"/>
    <w:rsid w:val="00250DEE"/>
    <w:rsid w:val="00250EA5"/>
    <w:rsid w:val="002513B8"/>
    <w:rsid w:val="002518D2"/>
    <w:rsid w:val="00251A72"/>
    <w:rsid w:val="00251AC9"/>
    <w:rsid w:val="00251CCF"/>
    <w:rsid w:val="0025265C"/>
    <w:rsid w:val="00252790"/>
    <w:rsid w:val="00252B42"/>
    <w:rsid w:val="00252C87"/>
    <w:rsid w:val="00253647"/>
    <w:rsid w:val="002537EF"/>
    <w:rsid w:val="00254027"/>
    <w:rsid w:val="0025444B"/>
    <w:rsid w:val="002544A5"/>
    <w:rsid w:val="0025492B"/>
    <w:rsid w:val="00254AA4"/>
    <w:rsid w:val="00254CF3"/>
    <w:rsid w:val="00255427"/>
    <w:rsid w:val="00255850"/>
    <w:rsid w:val="00255A53"/>
    <w:rsid w:val="0025660A"/>
    <w:rsid w:val="002566C9"/>
    <w:rsid w:val="0025700C"/>
    <w:rsid w:val="00257A57"/>
    <w:rsid w:val="00257D0B"/>
    <w:rsid w:val="00260365"/>
    <w:rsid w:val="0026063B"/>
    <w:rsid w:val="00260672"/>
    <w:rsid w:val="00260719"/>
    <w:rsid w:val="00260E33"/>
    <w:rsid w:val="002619AF"/>
    <w:rsid w:val="00261B36"/>
    <w:rsid w:val="00262775"/>
    <w:rsid w:val="002627F4"/>
    <w:rsid w:val="00262A04"/>
    <w:rsid w:val="00262F97"/>
    <w:rsid w:val="00263494"/>
    <w:rsid w:val="00263A8F"/>
    <w:rsid w:val="00264171"/>
    <w:rsid w:val="00264191"/>
    <w:rsid w:val="0026422F"/>
    <w:rsid w:val="0026476C"/>
    <w:rsid w:val="00264B79"/>
    <w:rsid w:val="002653F5"/>
    <w:rsid w:val="00265547"/>
    <w:rsid w:val="00265569"/>
    <w:rsid w:val="0026577D"/>
    <w:rsid w:val="002658A9"/>
    <w:rsid w:val="00265BF6"/>
    <w:rsid w:val="00265F5D"/>
    <w:rsid w:val="00266F0B"/>
    <w:rsid w:val="00267494"/>
    <w:rsid w:val="00267A98"/>
    <w:rsid w:val="00267B70"/>
    <w:rsid w:val="00267F77"/>
    <w:rsid w:val="00270248"/>
    <w:rsid w:val="00270312"/>
    <w:rsid w:val="0027060F"/>
    <w:rsid w:val="0027067E"/>
    <w:rsid w:val="00270873"/>
    <w:rsid w:val="00270C25"/>
    <w:rsid w:val="0027112B"/>
    <w:rsid w:val="00271422"/>
    <w:rsid w:val="002715BF"/>
    <w:rsid w:val="002717E5"/>
    <w:rsid w:val="00271A27"/>
    <w:rsid w:val="00271B56"/>
    <w:rsid w:val="00272003"/>
    <w:rsid w:val="0027222C"/>
    <w:rsid w:val="002722EF"/>
    <w:rsid w:val="002726EA"/>
    <w:rsid w:val="00272C3F"/>
    <w:rsid w:val="00272CBF"/>
    <w:rsid w:val="00272EAC"/>
    <w:rsid w:val="00273387"/>
    <w:rsid w:val="002734F3"/>
    <w:rsid w:val="002735A5"/>
    <w:rsid w:val="002736E7"/>
    <w:rsid w:val="0027464A"/>
    <w:rsid w:val="00274B42"/>
    <w:rsid w:val="00275079"/>
    <w:rsid w:val="002759A6"/>
    <w:rsid w:val="00275D93"/>
    <w:rsid w:val="00275D9C"/>
    <w:rsid w:val="00275E0F"/>
    <w:rsid w:val="00275ED7"/>
    <w:rsid w:val="0027605A"/>
    <w:rsid w:val="0027629E"/>
    <w:rsid w:val="0027637E"/>
    <w:rsid w:val="00276800"/>
    <w:rsid w:val="0027695A"/>
    <w:rsid w:val="00277044"/>
    <w:rsid w:val="00277587"/>
    <w:rsid w:val="002775E7"/>
    <w:rsid w:val="002777B5"/>
    <w:rsid w:val="0027783E"/>
    <w:rsid w:val="00277A87"/>
    <w:rsid w:val="002805C2"/>
    <w:rsid w:val="002805E2"/>
    <w:rsid w:val="00280AAE"/>
    <w:rsid w:val="00280CC0"/>
    <w:rsid w:val="002819E8"/>
    <w:rsid w:val="002819FA"/>
    <w:rsid w:val="00281A4B"/>
    <w:rsid w:val="00281D94"/>
    <w:rsid w:val="002821B9"/>
    <w:rsid w:val="0028242B"/>
    <w:rsid w:val="00282854"/>
    <w:rsid w:val="0028291F"/>
    <w:rsid w:val="00282B51"/>
    <w:rsid w:val="00282B72"/>
    <w:rsid w:val="00282BEB"/>
    <w:rsid w:val="00283725"/>
    <w:rsid w:val="002838CB"/>
    <w:rsid w:val="00283B79"/>
    <w:rsid w:val="00283E0B"/>
    <w:rsid w:val="00283E68"/>
    <w:rsid w:val="00284121"/>
    <w:rsid w:val="00284BE0"/>
    <w:rsid w:val="00284D91"/>
    <w:rsid w:val="00285462"/>
    <w:rsid w:val="002856CE"/>
    <w:rsid w:val="0028621B"/>
    <w:rsid w:val="002863F6"/>
    <w:rsid w:val="002867AC"/>
    <w:rsid w:val="00286A65"/>
    <w:rsid w:val="00286CC7"/>
    <w:rsid w:val="00286F46"/>
    <w:rsid w:val="00286F58"/>
    <w:rsid w:val="00286FFA"/>
    <w:rsid w:val="00287078"/>
    <w:rsid w:val="00287A0B"/>
    <w:rsid w:val="00287E44"/>
    <w:rsid w:val="002905C5"/>
    <w:rsid w:val="002905FE"/>
    <w:rsid w:val="00290B79"/>
    <w:rsid w:val="00290D9B"/>
    <w:rsid w:val="00290DD0"/>
    <w:rsid w:val="002915FB"/>
    <w:rsid w:val="0029188E"/>
    <w:rsid w:val="00291B25"/>
    <w:rsid w:val="00291D0E"/>
    <w:rsid w:val="00291D5B"/>
    <w:rsid w:val="00291D5E"/>
    <w:rsid w:val="002927F7"/>
    <w:rsid w:val="00292B3E"/>
    <w:rsid w:val="00293137"/>
    <w:rsid w:val="00293D18"/>
    <w:rsid w:val="00294882"/>
    <w:rsid w:val="00294ACD"/>
    <w:rsid w:val="00294AFC"/>
    <w:rsid w:val="00294EED"/>
    <w:rsid w:val="0029547A"/>
    <w:rsid w:val="0029578B"/>
    <w:rsid w:val="0029579F"/>
    <w:rsid w:val="00295993"/>
    <w:rsid w:val="00295BB0"/>
    <w:rsid w:val="00295CD7"/>
    <w:rsid w:val="00295E7C"/>
    <w:rsid w:val="00296488"/>
    <w:rsid w:val="002964D7"/>
    <w:rsid w:val="002966F6"/>
    <w:rsid w:val="002967E2"/>
    <w:rsid w:val="00296B6E"/>
    <w:rsid w:val="00296E69"/>
    <w:rsid w:val="00296FE5"/>
    <w:rsid w:val="002972E6"/>
    <w:rsid w:val="00297B89"/>
    <w:rsid w:val="002A082B"/>
    <w:rsid w:val="002A0F1E"/>
    <w:rsid w:val="002A1095"/>
    <w:rsid w:val="002A1209"/>
    <w:rsid w:val="002A16E0"/>
    <w:rsid w:val="002A1A96"/>
    <w:rsid w:val="002A1B27"/>
    <w:rsid w:val="002A1B6A"/>
    <w:rsid w:val="002A1C1D"/>
    <w:rsid w:val="002A21E8"/>
    <w:rsid w:val="002A2481"/>
    <w:rsid w:val="002A2B76"/>
    <w:rsid w:val="002A3281"/>
    <w:rsid w:val="002A38DB"/>
    <w:rsid w:val="002A3BD0"/>
    <w:rsid w:val="002A41BD"/>
    <w:rsid w:val="002A449D"/>
    <w:rsid w:val="002A4748"/>
    <w:rsid w:val="002A4ABB"/>
    <w:rsid w:val="002A4D96"/>
    <w:rsid w:val="002A515A"/>
    <w:rsid w:val="002A5626"/>
    <w:rsid w:val="002A564B"/>
    <w:rsid w:val="002A574C"/>
    <w:rsid w:val="002A5913"/>
    <w:rsid w:val="002A5E26"/>
    <w:rsid w:val="002A5F57"/>
    <w:rsid w:val="002A6019"/>
    <w:rsid w:val="002A61EF"/>
    <w:rsid w:val="002A69DE"/>
    <w:rsid w:val="002A6A90"/>
    <w:rsid w:val="002A724C"/>
    <w:rsid w:val="002A72E3"/>
    <w:rsid w:val="002A7361"/>
    <w:rsid w:val="002A7435"/>
    <w:rsid w:val="002A77DF"/>
    <w:rsid w:val="002A7890"/>
    <w:rsid w:val="002A7BA9"/>
    <w:rsid w:val="002B0600"/>
    <w:rsid w:val="002B10B5"/>
    <w:rsid w:val="002B1141"/>
    <w:rsid w:val="002B1446"/>
    <w:rsid w:val="002B1786"/>
    <w:rsid w:val="002B18DA"/>
    <w:rsid w:val="002B1E42"/>
    <w:rsid w:val="002B1E8F"/>
    <w:rsid w:val="002B2063"/>
    <w:rsid w:val="002B2689"/>
    <w:rsid w:val="002B275F"/>
    <w:rsid w:val="002B2AE9"/>
    <w:rsid w:val="002B2BBE"/>
    <w:rsid w:val="002B3109"/>
    <w:rsid w:val="002B31A6"/>
    <w:rsid w:val="002B351F"/>
    <w:rsid w:val="002B3EC6"/>
    <w:rsid w:val="002B45B3"/>
    <w:rsid w:val="002B45CB"/>
    <w:rsid w:val="002B468F"/>
    <w:rsid w:val="002B471D"/>
    <w:rsid w:val="002B4843"/>
    <w:rsid w:val="002B4A6D"/>
    <w:rsid w:val="002B51EE"/>
    <w:rsid w:val="002B583B"/>
    <w:rsid w:val="002B6046"/>
    <w:rsid w:val="002B6948"/>
    <w:rsid w:val="002B69B4"/>
    <w:rsid w:val="002B6A17"/>
    <w:rsid w:val="002B6E4F"/>
    <w:rsid w:val="002B7885"/>
    <w:rsid w:val="002B7A57"/>
    <w:rsid w:val="002B7D57"/>
    <w:rsid w:val="002C017B"/>
    <w:rsid w:val="002C03D9"/>
    <w:rsid w:val="002C0AB5"/>
    <w:rsid w:val="002C0BD4"/>
    <w:rsid w:val="002C0C2C"/>
    <w:rsid w:val="002C0D4C"/>
    <w:rsid w:val="002C0DDD"/>
    <w:rsid w:val="002C100B"/>
    <w:rsid w:val="002C1012"/>
    <w:rsid w:val="002C150D"/>
    <w:rsid w:val="002C1705"/>
    <w:rsid w:val="002C1EBB"/>
    <w:rsid w:val="002C2031"/>
    <w:rsid w:val="002C224A"/>
    <w:rsid w:val="002C2354"/>
    <w:rsid w:val="002C2E0B"/>
    <w:rsid w:val="002C3341"/>
    <w:rsid w:val="002C347D"/>
    <w:rsid w:val="002C34AE"/>
    <w:rsid w:val="002C3536"/>
    <w:rsid w:val="002C365D"/>
    <w:rsid w:val="002C3829"/>
    <w:rsid w:val="002C3A9D"/>
    <w:rsid w:val="002C40DA"/>
    <w:rsid w:val="002C42F5"/>
    <w:rsid w:val="002C45FB"/>
    <w:rsid w:val="002C4678"/>
    <w:rsid w:val="002C4699"/>
    <w:rsid w:val="002C4B52"/>
    <w:rsid w:val="002C58A8"/>
    <w:rsid w:val="002C5B74"/>
    <w:rsid w:val="002C615C"/>
    <w:rsid w:val="002C6657"/>
    <w:rsid w:val="002C6664"/>
    <w:rsid w:val="002C687F"/>
    <w:rsid w:val="002C6AD6"/>
    <w:rsid w:val="002C7232"/>
    <w:rsid w:val="002C7772"/>
    <w:rsid w:val="002C79A5"/>
    <w:rsid w:val="002C7A27"/>
    <w:rsid w:val="002C7C65"/>
    <w:rsid w:val="002C7CE7"/>
    <w:rsid w:val="002C7DC8"/>
    <w:rsid w:val="002C7FB0"/>
    <w:rsid w:val="002D022A"/>
    <w:rsid w:val="002D06DB"/>
    <w:rsid w:val="002D0C68"/>
    <w:rsid w:val="002D0D87"/>
    <w:rsid w:val="002D15F0"/>
    <w:rsid w:val="002D163A"/>
    <w:rsid w:val="002D163F"/>
    <w:rsid w:val="002D1948"/>
    <w:rsid w:val="002D1E3C"/>
    <w:rsid w:val="002D1FAD"/>
    <w:rsid w:val="002D21A7"/>
    <w:rsid w:val="002D2279"/>
    <w:rsid w:val="002D233C"/>
    <w:rsid w:val="002D2933"/>
    <w:rsid w:val="002D2BE4"/>
    <w:rsid w:val="002D373B"/>
    <w:rsid w:val="002D379C"/>
    <w:rsid w:val="002D3867"/>
    <w:rsid w:val="002D3CC0"/>
    <w:rsid w:val="002D416B"/>
    <w:rsid w:val="002D4F3E"/>
    <w:rsid w:val="002D53C7"/>
    <w:rsid w:val="002D547F"/>
    <w:rsid w:val="002D558A"/>
    <w:rsid w:val="002D606C"/>
    <w:rsid w:val="002D6560"/>
    <w:rsid w:val="002D663B"/>
    <w:rsid w:val="002D6C16"/>
    <w:rsid w:val="002D723C"/>
    <w:rsid w:val="002D76E8"/>
    <w:rsid w:val="002D77B4"/>
    <w:rsid w:val="002D7BFA"/>
    <w:rsid w:val="002D7CF5"/>
    <w:rsid w:val="002D7FAA"/>
    <w:rsid w:val="002E00D0"/>
    <w:rsid w:val="002E0326"/>
    <w:rsid w:val="002E06F0"/>
    <w:rsid w:val="002E0C24"/>
    <w:rsid w:val="002E0E25"/>
    <w:rsid w:val="002E0EB0"/>
    <w:rsid w:val="002E0F8A"/>
    <w:rsid w:val="002E1A23"/>
    <w:rsid w:val="002E1DB0"/>
    <w:rsid w:val="002E1E6C"/>
    <w:rsid w:val="002E251F"/>
    <w:rsid w:val="002E2573"/>
    <w:rsid w:val="002E25B1"/>
    <w:rsid w:val="002E2607"/>
    <w:rsid w:val="002E2736"/>
    <w:rsid w:val="002E2852"/>
    <w:rsid w:val="002E2988"/>
    <w:rsid w:val="002E3857"/>
    <w:rsid w:val="002E3E9F"/>
    <w:rsid w:val="002E400F"/>
    <w:rsid w:val="002E4345"/>
    <w:rsid w:val="002E4476"/>
    <w:rsid w:val="002E4595"/>
    <w:rsid w:val="002E46D5"/>
    <w:rsid w:val="002E504D"/>
    <w:rsid w:val="002E5C5E"/>
    <w:rsid w:val="002E5F1D"/>
    <w:rsid w:val="002E5F49"/>
    <w:rsid w:val="002E5FAD"/>
    <w:rsid w:val="002E60DC"/>
    <w:rsid w:val="002E64D6"/>
    <w:rsid w:val="002E67AD"/>
    <w:rsid w:val="002E682C"/>
    <w:rsid w:val="002E6EF6"/>
    <w:rsid w:val="002E6F7C"/>
    <w:rsid w:val="002E79A0"/>
    <w:rsid w:val="002E7B3F"/>
    <w:rsid w:val="002F0955"/>
    <w:rsid w:val="002F09E6"/>
    <w:rsid w:val="002F0F5C"/>
    <w:rsid w:val="002F138D"/>
    <w:rsid w:val="002F15B3"/>
    <w:rsid w:val="002F1674"/>
    <w:rsid w:val="002F1C9B"/>
    <w:rsid w:val="002F2075"/>
    <w:rsid w:val="002F21C4"/>
    <w:rsid w:val="002F2938"/>
    <w:rsid w:val="002F2A93"/>
    <w:rsid w:val="002F2BCF"/>
    <w:rsid w:val="002F2BDE"/>
    <w:rsid w:val="002F3174"/>
    <w:rsid w:val="002F3657"/>
    <w:rsid w:val="002F3E4A"/>
    <w:rsid w:val="002F3ED1"/>
    <w:rsid w:val="002F422A"/>
    <w:rsid w:val="002F4ABF"/>
    <w:rsid w:val="002F4B35"/>
    <w:rsid w:val="002F544D"/>
    <w:rsid w:val="002F5936"/>
    <w:rsid w:val="002F5AEF"/>
    <w:rsid w:val="002F5F07"/>
    <w:rsid w:val="002F6462"/>
    <w:rsid w:val="002F6478"/>
    <w:rsid w:val="002F66DC"/>
    <w:rsid w:val="002F6B69"/>
    <w:rsid w:val="002F6C90"/>
    <w:rsid w:val="002F6E55"/>
    <w:rsid w:val="002F7173"/>
    <w:rsid w:val="002F72DE"/>
    <w:rsid w:val="002F766F"/>
    <w:rsid w:val="002F7A12"/>
    <w:rsid w:val="002F7D14"/>
    <w:rsid w:val="002F7F64"/>
    <w:rsid w:val="003001C4"/>
    <w:rsid w:val="00300254"/>
    <w:rsid w:val="00300296"/>
    <w:rsid w:val="00300311"/>
    <w:rsid w:val="003007BF"/>
    <w:rsid w:val="00300B83"/>
    <w:rsid w:val="00301319"/>
    <w:rsid w:val="00301340"/>
    <w:rsid w:val="003015CB"/>
    <w:rsid w:val="00301CA8"/>
    <w:rsid w:val="00301DC1"/>
    <w:rsid w:val="00301ECB"/>
    <w:rsid w:val="003029DA"/>
    <w:rsid w:val="00302BDA"/>
    <w:rsid w:val="00302DA6"/>
    <w:rsid w:val="003048FC"/>
    <w:rsid w:val="00304927"/>
    <w:rsid w:val="0030498A"/>
    <w:rsid w:val="00304E8C"/>
    <w:rsid w:val="00304F51"/>
    <w:rsid w:val="00305980"/>
    <w:rsid w:val="00305A4B"/>
    <w:rsid w:val="003069EE"/>
    <w:rsid w:val="00306A3B"/>
    <w:rsid w:val="00306FE0"/>
    <w:rsid w:val="003070CF"/>
    <w:rsid w:val="003073E2"/>
    <w:rsid w:val="003073EB"/>
    <w:rsid w:val="003074F1"/>
    <w:rsid w:val="003078A3"/>
    <w:rsid w:val="00307D24"/>
    <w:rsid w:val="003103FC"/>
    <w:rsid w:val="003106C7"/>
    <w:rsid w:val="003106CB"/>
    <w:rsid w:val="00310930"/>
    <w:rsid w:val="003114F6"/>
    <w:rsid w:val="00311D9D"/>
    <w:rsid w:val="00312003"/>
    <w:rsid w:val="003121F6"/>
    <w:rsid w:val="003127E0"/>
    <w:rsid w:val="003128A5"/>
    <w:rsid w:val="00312D1E"/>
    <w:rsid w:val="00312D89"/>
    <w:rsid w:val="00312DBB"/>
    <w:rsid w:val="00312E8D"/>
    <w:rsid w:val="003133E0"/>
    <w:rsid w:val="003134C5"/>
    <w:rsid w:val="0031362A"/>
    <w:rsid w:val="00313B61"/>
    <w:rsid w:val="00313B9F"/>
    <w:rsid w:val="00313EF7"/>
    <w:rsid w:val="003147EF"/>
    <w:rsid w:val="00314D89"/>
    <w:rsid w:val="00314F3A"/>
    <w:rsid w:val="003150F2"/>
    <w:rsid w:val="003154B9"/>
    <w:rsid w:val="00315ED8"/>
    <w:rsid w:val="00315F3C"/>
    <w:rsid w:val="0031608B"/>
    <w:rsid w:val="003162E6"/>
    <w:rsid w:val="00317349"/>
    <w:rsid w:val="0031770D"/>
    <w:rsid w:val="00317C38"/>
    <w:rsid w:val="00317FE4"/>
    <w:rsid w:val="00320295"/>
    <w:rsid w:val="00321427"/>
    <w:rsid w:val="00321C02"/>
    <w:rsid w:val="00322990"/>
    <w:rsid w:val="003235B5"/>
    <w:rsid w:val="003235DE"/>
    <w:rsid w:val="0032377D"/>
    <w:rsid w:val="00323A32"/>
    <w:rsid w:val="003241DD"/>
    <w:rsid w:val="00324B9B"/>
    <w:rsid w:val="00324F8C"/>
    <w:rsid w:val="0032503B"/>
    <w:rsid w:val="00325446"/>
    <w:rsid w:val="0032552B"/>
    <w:rsid w:val="00325730"/>
    <w:rsid w:val="00326151"/>
    <w:rsid w:val="00326677"/>
    <w:rsid w:val="003266BC"/>
    <w:rsid w:val="00326804"/>
    <w:rsid w:val="00326B30"/>
    <w:rsid w:val="00326FEE"/>
    <w:rsid w:val="00327060"/>
    <w:rsid w:val="00327081"/>
    <w:rsid w:val="003272C1"/>
    <w:rsid w:val="00327D60"/>
    <w:rsid w:val="00327E98"/>
    <w:rsid w:val="0033014C"/>
    <w:rsid w:val="003304B9"/>
    <w:rsid w:val="00330658"/>
    <w:rsid w:val="00330758"/>
    <w:rsid w:val="003315FF"/>
    <w:rsid w:val="00331639"/>
    <w:rsid w:val="00331C6D"/>
    <w:rsid w:val="00331E86"/>
    <w:rsid w:val="00331ECE"/>
    <w:rsid w:val="00331F8F"/>
    <w:rsid w:val="00332787"/>
    <w:rsid w:val="003328F1"/>
    <w:rsid w:val="00332B20"/>
    <w:rsid w:val="00332F4F"/>
    <w:rsid w:val="00332FAD"/>
    <w:rsid w:val="0033349F"/>
    <w:rsid w:val="00333F93"/>
    <w:rsid w:val="00334225"/>
    <w:rsid w:val="003343DB"/>
    <w:rsid w:val="00334742"/>
    <w:rsid w:val="003348F1"/>
    <w:rsid w:val="003351E2"/>
    <w:rsid w:val="003356A6"/>
    <w:rsid w:val="003361F8"/>
    <w:rsid w:val="003365E8"/>
    <w:rsid w:val="00336F5E"/>
    <w:rsid w:val="003378ED"/>
    <w:rsid w:val="003379E7"/>
    <w:rsid w:val="00337A17"/>
    <w:rsid w:val="00340276"/>
    <w:rsid w:val="0034035D"/>
    <w:rsid w:val="00340544"/>
    <w:rsid w:val="003405AF"/>
    <w:rsid w:val="00340938"/>
    <w:rsid w:val="00341777"/>
    <w:rsid w:val="00341B01"/>
    <w:rsid w:val="00341D8C"/>
    <w:rsid w:val="00341F6C"/>
    <w:rsid w:val="00342ACF"/>
    <w:rsid w:val="00342D3B"/>
    <w:rsid w:val="00342EE4"/>
    <w:rsid w:val="003431E4"/>
    <w:rsid w:val="00343243"/>
    <w:rsid w:val="00343B32"/>
    <w:rsid w:val="00343F02"/>
    <w:rsid w:val="00344F89"/>
    <w:rsid w:val="0034566C"/>
    <w:rsid w:val="00345E52"/>
    <w:rsid w:val="00345E8B"/>
    <w:rsid w:val="003462BD"/>
    <w:rsid w:val="00346447"/>
    <w:rsid w:val="00347172"/>
    <w:rsid w:val="00347A47"/>
    <w:rsid w:val="00347C4A"/>
    <w:rsid w:val="0035011B"/>
    <w:rsid w:val="003507AF"/>
    <w:rsid w:val="00350CD3"/>
    <w:rsid w:val="003513A0"/>
    <w:rsid w:val="003514F6"/>
    <w:rsid w:val="003516B2"/>
    <w:rsid w:val="003517AD"/>
    <w:rsid w:val="00352030"/>
    <w:rsid w:val="0035213A"/>
    <w:rsid w:val="00352350"/>
    <w:rsid w:val="00353329"/>
    <w:rsid w:val="003534E2"/>
    <w:rsid w:val="00353547"/>
    <w:rsid w:val="003539E9"/>
    <w:rsid w:val="00353A79"/>
    <w:rsid w:val="00353BF3"/>
    <w:rsid w:val="003541AE"/>
    <w:rsid w:val="00354277"/>
    <w:rsid w:val="00354A69"/>
    <w:rsid w:val="00354AB4"/>
    <w:rsid w:val="00354F08"/>
    <w:rsid w:val="00355B2E"/>
    <w:rsid w:val="00355BE7"/>
    <w:rsid w:val="00356246"/>
    <w:rsid w:val="0035638C"/>
    <w:rsid w:val="0035641E"/>
    <w:rsid w:val="00356796"/>
    <w:rsid w:val="00356AAB"/>
    <w:rsid w:val="00356D51"/>
    <w:rsid w:val="00356EC1"/>
    <w:rsid w:val="00357888"/>
    <w:rsid w:val="00357D09"/>
    <w:rsid w:val="0036016E"/>
    <w:rsid w:val="0036018D"/>
    <w:rsid w:val="00360733"/>
    <w:rsid w:val="00360A96"/>
    <w:rsid w:val="0036166C"/>
    <w:rsid w:val="003616AB"/>
    <w:rsid w:val="0036196C"/>
    <w:rsid w:val="003619B5"/>
    <w:rsid w:val="00361DD6"/>
    <w:rsid w:val="0036214C"/>
    <w:rsid w:val="003625E2"/>
    <w:rsid w:val="0036291D"/>
    <w:rsid w:val="00362BCF"/>
    <w:rsid w:val="00362E26"/>
    <w:rsid w:val="00362ECD"/>
    <w:rsid w:val="00363AE0"/>
    <w:rsid w:val="00363B42"/>
    <w:rsid w:val="00364CB7"/>
    <w:rsid w:val="00364FD6"/>
    <w:rsid w:val="003651C9"/>
    <w:rsid w:val="00365680"/>
    <w:rsid w:val="00365785"/>
    <w:rsid w:val="003659C4"/>
    <w:rsid w:val="00365B1E"/>
    <w:rsid w:val="00365E22"/>
    <w:rsid w:val="003661DF"/>
    <w:rsid w:val="003668BF"/>
    <w:rsid w:val="003668E6"/>
    <w:rsid w:val="00366A52"/>
    <w:rsid w:val="00366AEB"/>
    <w:rsid w:val="00366BA8"/>
    <w:rsid w:val="00367107"/>
    <w:rsid w:val="00370212"/>
    <w:rsid w:val="00370311"/>
    <w:rsid w:val="003707FA"/>
    <w:rsid w:val="00370B56"/>
    <w:rsid w:val="00370C08"/>
    <w:rsid w:val="00371083"/>
    <w:rsid w:val="00371351"/>
    <w:rsid w:val="00371425"/>
    <w:rsid w:val="0037172F"/>
    <w:rsid w:val="003717FE"/>
    <w:rsid w:val="00371C39"/>
    <w:rsid w:val="0037210B"/>
    <w:rsid w:val="003722B1"/>
    <w:rsid w:val="0037270A"/>
    <w:rsid w:val="0037283E"/>
    <w:rsid w:val="00372C2C"/>
    <w:rsid w:val="00372F6C"/>
    <w:rsid w:val="00373364"/>
    <w:rsid w:val="0037373F"/>
    <w:rsid w:val="0037392E"/>
    <w:rsid w:val="00373B8B"/>
    <w:rsid w:val="0037557D"/>
    <w:rsid w:val="00375A36"/>
    <w:rsid w:val="00375B9F"/>
    <w:rsid w:val="00375C25"/>
    <w:rsid w:val="003766AB"/>
    <w:rsid w:val="00376875"/>
    <w:rsid w:val="00376B17"/>
    <w:rsid w:val="00376D5F"/>
    <w:rsid w:val="00376E57"/>
    <w:rsid w:val="00376FC0"/>
    <w:rsid w:val="00376FD2"/>
    <w:rsid w:val="00377863"/>
    <w:rsid w:val="00377A80"/>
    <w:rsid w:val="00377A84"/>
    <w:rsid w:val="00377DB1"/>
    <w:rsid w:val="00377DF8"/>
    <w:rsid w:val="00377F49"/>
    <w:rsid w:val="003804F0"/>
    <w:rsid w:val="00380A85"/>
    <w:rsid w:val="00380C4B"/>
    <w:rsid w:val="003812DF"/>
    <w:rsid w:val="00381790"/>
    <w:rsid w:val="00381DD4"/>
    <w:rsid w:val="00381EFB"/>
    <w:rsid w:val="00381F55"/>
    <w:rsid w:val="0038227E"/>
    <w:rsid w:val="003822DB"/>
    <w:rsid w:val="0038230E"/>
    <w:rsid w:val="00382C49"/>
    <w:rsid w:val="00383B4F"/>
    <w:rsid w:val="00383D8D"/>
    <w:rsid w:val="003840C1"/>
    <w:rsid w:val="00384308"/>
    <w:rsid w:val="003843E1"/>
    <w:rsid w:val="00384601"/>
    <w:rsid w:val="0038465B"/>
    <w:rsid w:val="003847E8"/>
    <w:rsid w:val="00384B6F"/>
    <w:rsid w:val="003858A3"/>
    <w:rsid w:val="003858B8"/>
    <w:rsid w:val="00385D51"/>
    <w:rsid w:val="0038626B"/>
    <w:rsid w:val="003862C6"/>
    <w:rsid w:val="0038674C"/>
    <w:rsid w:val="00386881"/>
    <w:rsid w:val="00386B0F"/>
    <w:rsid w:val="00386C0B"/>
    <w:rsid w:val="003870E0"/>
    <w:rsid w:val="00387BD4"/>
    <w:rsid w:val="00387E7A"/>
    <w:rsid w:val="00387EAF"/>
    <w:rsid w:val="00391028"/>
    <w:rsid w:val="0039180F"/>
    <w:rsid w:val="00391C00"/>
    <w:rsid w:val="00391DE3"/>
    <w:rsid w:val="00392014"/>
    <w:rsid w:val="0039255B"/>
    <w:rsid w:val="0039265A"/>
    <w:rsid w:val="003938D7"/>
    <w:rsid w:val="003939F6"/>
    <w:rsid w:val="00393CA7"/>
    <w:rsid w:val="003940F7"/>
    <w:rsid w:val="003942B9"/>
    <w:rsid w:val="00394304"/>
    <w:rsid w:val="00394701"/>
    <w:rsid w:val="003949F8"/>
    <w:rsid w:val="00394BCA"/>
    <w:rsid w:val="00395B36"/>
    <w:rsid w:val="00395B5F"/>
    <w:rsid w:val="00395BF8"/>
    <w:rsid w:val="00395F57"/>
    <w:rsid w:val="0039612D"/>
    <w:rsid w:val="00396C01"/>
    <w:rsid w:val="00396CCE"/>
    <w:rsid w:val="00396DA1"/>
    <w:rsid w:val="003973E0"/>
    <w:rsid w:val="003974E9"/>
    <w:rsid w:val="003976BF"/>
    <w:rsid w:val="00397AF6"/>
    <w:rsid w:val="00397CC5"/>
    <w:rsid w:val="00397CD2"/>
    <w:rsid w:val="00397DB2"/>
    <w:rsid w:val="003A0209"/>
    <w:rsid w:val="003A080D"/>
    <w:rsid w:val="003A0E4A"/>
    <w:rsid w:val="003A0F74"/>
    <w:rsid w:val="003A1739"/>
    <w:rsid w:val="003A1C48"/>
    <w:rsid w:val="003A1DB3"/>
    <w:rsid w:val="003A2282"/>
    <w:rsid w:val="003A32F4"/>
    <w:rsid w:val="003A3618"/>
    <w:rsid w:val="003A37DC"/>
    <w:rsid w:val="003A3F6C"/>
    <w:rsid w:val="003A3FB1"/>
    <w:rsid w:val="003A4108"/>
    <w:rsid w:val="003A411B"/>
    <w:rsid w:val="003A4498"/>
    <w:rsid w:val="003A4585"/>
    <w:rsid w:val="003A460B"/>
    <w:rsid w:val="003A4BFA"/>
    <w:rsid w:val="003A5653"/>
    <w:rsid w:val="003A5CD6"/>
    <w:rsid w:val="003A6248"/>
    <w:rsid w:val="003A6677"/>
    <w:rsid w:val="003A699F"/>
    <w:rsid w:val="003A708F"/>
    <w:rsid w:val="003A77B8"/>
    <w:rsid w:val="003A7DA1"/>
    <w:rsid w:val="003A7E31"/>
    <w:rsid w:val="003A7EF0"/>
    <w:rsid w:val="003B0769"/>
    <w:rsid w:val="003B0A35"/>
    <w:rsid w:val="003B0A4E"/>
    <w:rsid w:val="003B0C12"/>
    <w:rsid w:val="003B0D3A"/>
    <w:rsid w:val="003B20FF"/>
    <w:rsid w:val="003B22AC"/>
    <w:rsid w:val="003B23E9"/>
    <w:rsid w:val="003B2985"/>
    <w:rsid w:val="003B2C36"/>
    <w:rsid w:val="003B2DBB"/>
    <w:rsid w:val="003B30E0"/>
    <w:rsid w:val="003B33E1"/>
    <w:rsid w:val="003B35F8"/>
    <w:rsid w:val="003B3F0D"/>
    <w:rsid w:val="003B4349"/>
    <w:rsid w:val="003B43B5"/>
    <w:rsid w:val="003B491A"/>
    <w:rsid w:val="003B509A"/>
    <w:rsid w:val="003B5F5F"/>
    <w:rsid w:val="003B604F"/>
    <w:rsid w:val="003B62AB"/>
    <w:rsid w:val="003B6509"/>
    <w:rsid w:val="003B6649"/>
    <w:rsid w:val="003B67AB"/>
    <w:rsid w:val="003B6B21"/>
    <w:rsid w:val="003B6C1A"/>
    <w:rsid w:val="003B6C28"/>
    <w:rsid w:val="003B6F96"/>
    <w:rsid w:val="003B75D5"/>
    <w:rsid w:val="003B7E0A"/>
    <w:rsid w:val="003B7F9F"/>
    <w:rsid w:val="003C0197"/>
    <w:rsid w:val="003C0283"/>
    <w:rsid w:val="003C02FC"/>
    <w:rsid w:val="003C060F"/>
    <w:rsid w:val="003C0EDD"/>
    <w:rsid w:val="003C1407"/>
    <w:rsid w:val="003C1A60"/>
    <w:rsid w:val="003C1BCA"/>
    <w:rsid w:val="003C1BDE"/>
    <w:rsid w:val="003C1C09"/>
    <w:rsid w:val="003C2045"/>
    <w:rsid w:val="003C2661"/>
    <w:rsid w:val="003C2C0C"/>
    <w:rsid w:val="003C304C"/>
    <w:rsid w:val="003C38C6"/>
    <w:rsid w:val="003C4713"/>
    <w:rsid w:val="003C47F7"/>
    <w:rsid w:val="003C4D26"/>
    <w:rsid w:val="003C5212"/>
    <w:rsid w:val="003C5278"/>
    <w:rsid w:val="003C5371"/>
    <w:rsid w:val="003C57E5"/>
    <w:rsid w:val="003C59ED"/>
    <w:rsid w:val="003C5C8B"/>
    <w:rsid w:val="003C5F3A"/>
    <w:rsid w:val="003C6130"/>
    <w:rsid w:val="003C6A93"/>
    <w:rsid w:val="003C6D76"/>
    <w:rsid w:val="003C6E43"/>
    <w:rsid w:val="003C726E"/>
    <w:rsid w:val="003C750F"/>
    <w:rsid w:val="003C758F"/>
    <w:rsid w:val="003C7963"/>
    <w:rsid w:val="003C7DE5"/>
    <w:rsid w:val="003D02C4"/>
    <w:rsid w:val="003D1496"/>
    <w:rsid w:val="003D14E3"/>
    <w:rsid w:val="003D17AC"/>
    <w:rsid w:val="003D1E4C"/>
    <w:rsid w:val="003D1FD2"/>
    <w:rsid w:val="003D21F2"/>
    <w:rsid w:val="003D29E0"/>
    <w:rsid w:val="003D29EB"/>
    <w:rsid w:val="003D2C94"/>
    <w:rsid w:val="003D3729"/>
    <w:rsid w:val="003D3A56"/>
    <w:rsid w:val="003D3F59"/>
    <w:rsid w:val="003D4655"/>
    <w:rsid w:val="003D4FCC"/>
    <w:rsid w:val="003D5367"/>
    <w:rsid w:val="003D577F"/>
    <w:rsid w:val="003D6546"/>
    <w:rsid w:val="003D67D2"/>
    <w:rsid w:val="003D6AEA"/>
    <w:rsid w:val="003D71B4"/>
    <w:rsid w:val="003D7433"/>
    <w:rsid w:val="003D77F8"/>
    <w:rsid w:val="003D7943"/>
    <w:rsid w:val="003D7B13"/>
    <w:rsid w:val="003E0E1E"/>
    <w:rsid w:val="003E0E3E"/>
    <w:rsid w:val="003E0E6F"/>
    <w:rsid w:val="003E0F5A"/>
    <w:rsid w:val="003E135C"/>
    <w:rsid w:val="003E14C4"/>
    <w:rsid w:val="003E15B0"/>
    <w:rsid w:val="003E1B26"/>
    <w:rsid w:val="003E1BA9"/>
    <w:rsid w:val="003E276D"/>
    <w:rsid w:val="003E2A1C"/>
    <w:rsid w:val="003E2CB9"/>
    <w:rsid w:val="003E3088"/>
    <w:rsid w:val="003E3255"/>
    <w:rsid w:val="003E36BC"/>
    <w:rsid w:val="003E394D"/>
    <w:rsid w:val="003E398A"/>
    <w:rsid w:val="003E40FB"/>
    <w:rsid w:val="003E4760"/>
    <w:rsid w:val="003E49CB"/>
    <w:rsid w:val="003E4FC7"/>
    <w:rsid w:val="003E51B4"/>
    <w:rsid w:val="003E5875"/>
    <w:rsid w:val="003E589B"/>
    <w:rsid w:val="003E5BDB"/>
    <w:rsid w:val="003E5E20"/>
    <w:rsid w:val="003E628C"/>
    <w:rsid w:val="003E6324"/>
    <w:rsid w:val="003E736A"/>
    <w:rsid w:val="003E7604"/>
    <w:rsid w:val="003F0291"/>
    <w:rsid w:val="003F0568"/>
    <w:rsid w:val="003F08DB"/>
    <w:rsid w:val="003F0CBC"/>
    <w:rsid w:val="003F1028"/>
    <w:rsid w:val="003F1712"/>
    <w:rsid w:val="003F242C"/>
    <w:rsid w:val="003F264C"/>
    <w:rsid w:val="003F2760"/>
    <w:rsid w:val="003F29CB"/>
    <w:rsid w:val="003F29EB"/>
    <w:rsid w:val="003F3061"/>
    <w:rsid w:val="003F330B"/>
    <w:rsid w:val="003F3711"/>
    <w:rsid w:val="003F3E29"/>
    <w:rsid w:val="003F42B3"/>
    <w:rsid w:val="003F474D"/>
    <w:rsid w:val="003F4E1C"/>
    <w:rsid w:val="003F4E50"/>
    <w:rsid w:val="003F4EF5"/>
    <w:rsid w:val="003F5571"/>
    <w:rsid w:val="003F5C7E"/>
    <w:rsid w:val="003F5F09"/>
    <w:rsid w:val="003F615C"/>
    <w:rsid w:val="003F6915"/>
    <w:rsid w:val="003F69F7"/>
    <w:rsid w:val="003F6AEF"/>
    <w:rsid w:val="003F6E0D"/>
    <w:rsid w:val="003F72E6"/>
    <w:rsid w:val="003F76BE"/>
    <w:rsid w:val="003F7DCA"/>
    <w:rsid w:val="003F7F97"/>
    <w:rsid w:val="0040002A"/>
    <w:rsid w:val="00400039"/>
    <w:rsid w:val="00400C21"/>
    <w:rsid w:val="00400C5A"/>
    <w:rsid w:val="00401670"/>
    <w:rsid w:val="00401705"/>
    <w:rsid w:val="00401B6C"/>
    <w:rsid w:val="00401D1C"/>
    <w:rsid w:val="00401D8E"/>
    <w:rsid w:val="004023B0"/>
    <w:rsid w:val="00402543"/>
    <w:rsid w:val="00402C0F"/>
    <w:rsid w:val="00402C45"/>
    <w:rsid w:val="00402E51"/>
    <w:rsid w:val="00402F2D"/>
    <w:rsid w:val="00403059"/>
    <w:rsid w:val="00403C67"/>
    <w:rsid w:val="0040410C"/>
    <w:rsid w:val="00404348"/>
    <w:rsid w:val="004047C0"/>
    <w:rsid w:val="004047F1"/>
    <w:rsid w:val="00404958"/>
    <w:rsid w:val="00405389"/>
    <w:rsid w:val="00405534"/>
    <w:rsid w:val="00406498"/>
    <w:rsid w:val="004064C5"/>
    <w:rsid w:val="00406F5C"/>
    <w:rsid w:val="00406FF8"/>
    <w:rsid w:val="0040730E"/>
    <w:rsid w:val="00407901"/>
    <w:rsid w:val="00407CCC"/>
    <w:rsid w:val="00407E78"/>
    <w:rsid w:val="004105BE"/>
    <w:rsid w:val="0041078C"/>
    <w:rsid w:val="00410824"/>
    <w:rsid w:val="004108F7"/>
    <w:rsid w:val="00410B5F"/>
    <w:rsid w:val="00410BE1"/>
    <w:rsid w:val="00411430"/>
    <w:rsid w:val="00411628"/>
    <w:rsid w:val="00411D66"/>
    <w:rsid w:val="00411DF9"/>
    <w:rsid w:val="00411E1D"/>
    <w:rsid w:val="0041201B"/>
    <w:rsid w:val="004121FC"/>
    <w:rsid w:val="004127DB"/>
    <w:rsid w:val="00412B3F"/>
    <w:rsid w:val="00412C4A"/>
    <w:rsid w:val="004130A1"/>
    <w:rsid w:val="004130D8"/>
    <w:rsid w:val="00413C37"/>
    <w:rsid w:val="00414D9C"/>
    <w:rsid w:val="00414E93"/>
    <w:rsid w:val="00415070"/>
    <w:rsid w:val="00415686"/>
    <w:rsid w:val="00415CDE"/>
    <w:rsid w:val="00416285"/>
    <w:rsid w:val="004162EF"/>
    <w:rsid w:val="00416620"/>
    <w:rsid w:val="00416852"/>
    <w:rsid w:val="004174DC"/>
    <w:rsid w:val="004207D0"/>
    <w:rsid w:val="0042163B"/>
    <w:rsid w:val="004217E6"/>
    <w:rsid w:val="0042196A"/>
    <w:rsid w:val="00421D97"/>
    <w:rsid w:val="00421FD8"/>
    <w:rsid w:val="0042201B"/>
    <w:rsid w:val="00422461"/>
    <w:rsid w:val="0042254C"/>
    <w:rsid w:val="004227BB"/>
    <w:rsid w:val="00422A9A"/>
    <w:rsid w:val="00423937"/>
    <w:rsid w:val="00423A12"/>
    <w:rsid w:val="00424442"/>
    <w:rsid w:val="004247AC"/>
    <w:rsid w:val="00424E4B"/>
    <w:rsid w:val="00425209"/>
    <w:rsid w:val="0042566D"/>
    <w:rsid w:val="004256A1"/>
    <w:rsid w:val="00425D1C"/>
    <w:rsid w:val="00425DCD"/>
    <w:rsid w:val="004260AB"/>
    <w:rsid w:val="0042629E"/>
    <w:rsid w:val="00426988"/>
    <w:rsid w:val="00426AC8"/>
    <w:rsid w:val="00427016"/>
    <w:rsid w:val="00427584"/>
    <w:rsid w:val="00427EF0"/>
    <w:rsid w:val="004305A0"/>
    <w:rsid w:val="0043081E"/>
    <w:rsid w:val="00430924"/>
    <w:rsid w:val="00430936"/>
    <w:rsid w:val="00430F1D"/>
    <w:rsid w:val="0043157C"/>
    <w:rsid w:val="00431A11"/>
    <w:rsid w:val="00431F34"/>
    <w:rsid w:val="00431F4A"/>
    <w:rsid w:val="00431FFD"/>
    <w:rsid w:val="004320F3"/>
    <w:rsid w:val="00432270"/>
    <w:rsid w:val="00432299"/>
    <w:rsid w:val="004324CF"/>
    <w:rsid w:val="004326D7"/>
    <w:rsid w:val="00432F5E"/>
    <w:rsid w:val="004330EF"/>
    <w:rsid w:val="0043337C"/>
    <w:rsid w:val="004333A7"/>
    <w:rsid w:val="004335B6"/>
    <w:rsid w:val="00434110"/>
    <w:rsid w:val="004342C0"/>
    <w:rsid w:val="004345BF"/>
    <w:rsid w:val="00434610"/>
    <w:rsid w:val="00434CD2"/>
    <w:rsid w:val="004355F0"/>
    <w:rsid w:val="00435673"/>
    <w:rsid w:val="004358B1"/>
    <w:rsid w:val="0043682E"/>
    <w:rsid w:val="00436C61"/>
    <w:rsid w:val="00437B24"/>
    <w:rsid w:val="00437B32"/>
    <w:rsid w:val="00437E2A"/>
    <w:rsid w:val="00437F37"/>
    <w:rsid w:val="00440275"/>
    <w:rsid w:val="00440BBA"/>
    <w:rsid w:val="00440C99"/>
    <w:rsid w:val="00441410"/>
    <w:rsid w:val="004414AE"/>
    <w:rsid w:val="00441862"/>
    <w:rsid w:val="00441DBF"/>
    <w:rsid w:val="00442533"/>
    <w:rsid w:val="00442657"/>
    <w:rsid w:val="00442942"/>
    <w:rsid w:val="00442E06"/>
    <w:rsid w:val="00442E8C"/>
    <w:rsid w:val="0044336B"/>
    <w:rsid w:val="00443508"/>
    <w:rsid w:val="004436A6"/>
    <w:rsid w:val="00443A7E"/>
    <w:rsid w:val="00444944"/>
    <w:rsid w:val="00444D23"/>
    <w:rsid w:val="00445153"/>
    <w:rsid w:val="004456E9"/>
    <w:rsid w:val="00445AA5"/>
    <w:rsid w:val="00446934"/>
    <w:rsid w:val="00446982"/>
    <w:rsid w:val="00446BF5"/>
    <w:rsid w:val="00446C71"/>
    <w:rsid w:val="00446EEF"/>
    <w:rsid w:val="00446F14"/>
    <w:rsid w:val="0044748F"/>
    <w:rsid w:val="004474ED"/>
    <w:rsid w:val="0044793E"/>
    <w:rsid w:val="00447949"/>
    <w:rsid w:val="00447DF1"/>
    <w:rsid w:val="004502B7"/>
    <w:rsid w:val="004505B0"/>
    <w:rsid w:val="004505B7"/>
    <w:rsid w:val="00450637"/>
    <w:rsid w:val="004508B6"/>
    <w:rsid w:val="0045099D"/>
    <w:rsid w:val="004509BE"/>
    <w:rsid w:val="00450AD4"/>
    <w:rsid w:val="00450F18"/>
    <w:rsid w:val="00450FDA"/>
    <w:rsid w:val="004510EA"/>
    <w:rsid w:val="00451304"/>
    <w:rsid w:val="00451AF7"/>
    <w:rsid w:val="00451F7A"/>
    <w:rsid w:val="00452265"/>
    <w:rsid w:val="00452677"/>
    <w:rsid w:val="00452B3E"/>
    <w:rsid w:val="00452BCC"/>
    <w:rsid w:val="00452C74"/>
    <w:rsid w:val="00452CF2"/>
    <w:rsid w:val="00452DE5"/>
    <w:rsid w:val="00452F00"/>
    <w:rsid w:val="00453B03"/>
    <w:rsid w:val="00454244"/>
    <w:rsid w:val="00454A67"/>
    <w:rsid w:val="00454C09"/>
    <w:rsid w:val="00454E62"/>
    <w:rsid w:val="004552F5"/>
    <w:rsid w:val="0045565C"/>
    <w:rsid w:val="004556AF"/>
    <w:rsid w:val="00455780"/>
    <w:rsid w:val="00455CCB"/>
    <w:rsid w:val="00456E48"/>
    <w:rsid w:val="0045701D"/>
    <w:rsid w:val="0045722B"/>
    <w:rsid w:val="0045743F"/>
    <w:rsid w:val="004575F4"/>
    <w:rsid w:val="00457BA0"/>
    <w:rsid w:val="00457BE3"/>
    <w:rsid w:val="004602C4"/>
    <w:rsid w:val="004608D3"/>
    <w:rsid w:val="00460B2D"/>
    <w:rsid w:val="004613C4"/>
    <w:rsid w:val="00461485"/>
    <w:rsid w:val="0046149A"/>
    <w:rsid w:val="004619DC"/>
    <w:rsid w:val="00461CF2"/>
    <w:rsid w:val="0046205E"/>
    <w:rsid w:val="004622D6"/>
    <w:rsid w:val="004626D2"/>
    <w:rsid w:val="00462C21"/>
    <w:rsid w:val="00462C46"/>
    <w:rsid w:val="00463860"/>
    <w:rsid w:val="00463913"/>
    <w:rsid w:val="00463AEC"/>
    <w:rsid w:val="00463B19"/>
    <w:rsid w:val="00463BC3"/>
    <w:rsid w:val="00463E5A"/>
    <w:rsid w:val="004641CE"/>
    <w:rsid w:val="0046465F"/>
    <w:rsid w:val="00464978"/>
    <w:rsid w:val="00464A3C"/>
    <w:rsid w:val="00464F73"/>
    <w:rsid w:val="00465098"/>
    <w:rsid w:val="00465469"/>
    <w:rsid w:val="00465FF4"/>
    <w:rsid w:val="00466345"/>
    <w:rsid w:val="00466A96"/>
    <w:rsid w:val="004672AD"/>
    <w:rsid w:val="004677AC"/>
    <w:rsid w:val="0046787D"/>
    <w:rsid w:val="004701CC"/>
    <w:rsid w:val="0047090A"/>
    <w:rsid w:val="00470F64"/>
    <w:rsid w:val="00471A75"/>
    <w:rsid w:val="00471F72"/>
    <w:rsid w:val="004725C3"/>
    <w:rsid w:val="004728F8"/>
    <w:rsid w:val="00472B79"/>
    <w:rsid w:val="00473892"/>
    <w:rsid w:val="00473AB2"/>
    <w:rsid w:val="00473D97"/>
    <w:rsid w:val="004744E7"/>
    <w:rsid w:val="00474E40"/>
    <w:rsid w:val="00474F45"/>
    <w:rsid w:val="00475423"/>
    <w:rsid w:val="00475F1D"/>
    <w:rsid w:val="00476D98"/>
    <w:rsid w:val="00476F22"/>
    <w:rsid w:val="00476FFB"/>
    <w:rsid w:val="0047735C"/>
    <w:rsid w:val="0047747F"/>
    <w:rsid w:val="00477631"/>
    <w:rsid w:val="00477758"/>
    <w:rsid w:val="0047781A"/>
    <w:rsid w:val="00477BCB"/>
    <w:rsid w:val="00477D46"/>
    <w:rsid w:val="004802C3"/>
    <w:rsid w:val="0048044D"/>
    <w:rsid w:val="00480871"/>
    <w:rsid w:val="004808C7"/>
    <w:rsid w:val="00480E35"/>
    <w:rsid w:val="00480E81"/>
    <w:rsid w:val="00481EB4"/>
    <w:rsid w:val="00482077"/>
    <w:rsid w:val="004821D8"/>
    <w:rsid w:val="004822E8"/>
    <w:rsid w:val="00482A3F"/>
    <w:rsid w:val="004832D8"/>
    <w:rsid w:val="00483337"/>
    <w:rsid w:val="004833EF"/>
    <w:rsid w:val="00483841"/>
    <w:rsid w:val="00483D33"/>
    <w:rsid w:val="00484059"/>
    <w:rsid w:val="0048430A"/>
    <w:rsid w:val="004845A0"/>
    <w:rsid w:val="00484653"/>
    <w:rsid w:val="00484880"/>
    <w:rsid w:val="00484EC4"/>
    <w:rsid w:val="004854D0"/>
    <w:rsid w:val="00485516"/>
    <w:rsid w:val="004855CB"/>
    <w:rsid w:val="00485774"/>
    <w:rsid w:val="00485B33"/>
    <w:rsid w:val="00486B0C"/>
    <w:rsid w:val="00486DDB"/>
    <w:rsid w:val="00486E42"/>
    <w:rsid w:val="00486F65"/>
    <w:rsid w:val="0048730C"/>
    <w:rsid w:val="0048757C"/>
    <w:rsid w:val="004877B7"/>
    <w:rsid w:val="00487892"/>
    <w:rsid w:val="00487B4C"/>
    <w:rsid w:val="0049010F"/>
    <w:rsid w:val="004901D7"/>
    <w:rsid w:val="004906C2"/>
    <w:rsid w:val="004908D7"/>
    <w:rsid w:val="00490A39"/>
    <w:rsid w:val="00490FB5"/>
    <w:rsid w:val="0049101D"/>
    <w:rsid w:val="00491801"/>
    <w:rsid w:val="004919FD"/>
    <w:rsid w:val="00492272"/>
    <w:rsid w:val="00492C9A"/>
    <w:rsid w:val="00492CCA"/>
    <w:rsid w:val="00492D2D"/>
    <w:rsid w:val="00492E5F"/>
    <w:rsid w:val="00493327"/>
    <w:rsid w:val="004936C8"/>
    <w:rsid w:val="00493D14"/>
    <w:rsid w:val="0049421F"/>
    <w:rsid w:val="004942BC"/>
    <w:rsid w:val="0049448A"/>
    <w:rsid w:val="00494638"/>
    <w:rsid w:val="00494885"/>
    <w:rsid w:val="00495333"/>
    <w:rsid w:val="00495438"/>
    <w:rsid w:val="00495CED"/>
    <w:rsid w:val="0049602B"/>
    <w:rsid w:val="004960F2"/>
    <w:rsid w:val="00496637"/>
    <w:rsid w:val="004969B5"/>
    <w:rsid w:val="0049736B"/>
    <w:rsid w:val="004A064F"/>
    <w:rsid w:val="004A0A3C"/>
    <w:rsid w:val="004A0B6D"/>
    <w:rsid w:val="004A0B83"/>
    <w:rsid w:val="004A0F7E"/>
    <w:rsid w:val="004A0FCC"/>
    <w:rsid w:val="004A1935"/>
    <w:rsid w:val="004A1A55"/>
    <w:rsid w:val="004A21FC"/>
    <w:rsid w:val="004A2612"/>
    <w:rsid w:val="004A28CA"/>
    <w:rsid w:val="004A2DD6"/>
    <w:rsid w:val="004A2F97"/>
    <w:rsid w:val="004A3663"/>
    <w:rsid w:val="004A3AAE"/>
    <w:rsid w:val="004A3C56"/>
    <w:rsid w:val="004A3C84"/>
    <w:rsid w:val="004A417D"/>
    <w:rsid w:val="004A49B7"/>
    <w:rsid w:val="004A4A9D"/>
    <w:rsid w:val="004A4EB8"/>
    <w:rsid w:val="004A4F3D"/>
    <w:rsid w:val="004A4FE5"/>
    <w:rsid w:val="004A504B"/>
    <w:rsid w:val="004A50E1"/>
    <w:rsid w:val="004A513D"/>
    <w:rsid w:val="004A52E9"/>
    <w:rsid w:val="004A5536"/>
    <w:rsid w:val="004A558C"/>
    <w:rsid w:val="004A5813"/>
    <w:rsid w:val="004A595F"/>
    <w:rsid w:val="004A5CCB"/>
    <w:rsid w:val="004A5E99"/>
    <w:rsid w:val="004A607E"/>
    <w:rsid w:val="004A62B6"/>
    <w:rsid w:val="004A635F"/>
    <w:rsid w:val="004A6612"/>
    <w:rsid w:val="004A66FD"/>
    <w:rsid w:val="004A6722"/>
    <w:rsid w:val="004A67CC"/>
    <w:rsid w:val="004A734A"/>
    <w:rsid w:val="004A745E"/>
    <w:rsid w:val="004A75A3"/>
    <w:rsid w:val="004A77AB"/>
    <w:rsid w:val="004A7A65"/>
    <w:rsid w:val="004A7CBE"/>
    <w:rsid w:val="004A7CC1"/>
    <w:rsid w:val="004A7D5A"/>
    <w:rsid w:val="004A7F20"/>
    <w:rsid w:val="004A7F3E"/>
    <w:rsid w:val="004B0251"/>
    <w:rsid w:val="004B0C12"/>
    <w:rsid w:val="004B144B"/>
    <w:rsid w:val="004B15C1"/>
    <w:rsid w:val="004B16CF"/>
    <w:rsid w:val="004B1966"/>
    <w:rsid w:val="004B1D1D"/>
    <w:rsid w:val="004B1E2F"/>
    <w:rsid w:val="004B1E5F"/>
    <w:rsid w:val="004B2A21"/>
    <w:rsid w:val="004B2D1B"/>
    <w:rsid w:val="004B2EC2"/>
    <w:rsid w:val="004B2F2F"/>
    <w:rsid w:val="004B357A"/>
    <w:rsid w:val="004B3672"/>
    <w:rsid w:val="004B3800"/>
    <w:rsid w:val="004B38BE"/>
    <w:rsid w:val="004B3ED1"/>
    <w:rsid w:val="004B4CC8"/>
    <w:rsid w:val="004B4E19"/>
    <w:rsid w:val="004B4F99"/>
    <w:rsid w:val="004B509C"/>
    <w:rsid w:val="004B5161"/>
    <w:rsid w:val="004B54CC"/>
    <w:rsid w:val="004B5514"/>
    <w:rsid w:val="004B593E"/>
    <w:rsid w:val="004B5B94"/>
    <w:rsid w:val="004B6028"/>
    <w:rsid w:val="004B6224"/>
    <w:rsid w:val="004B6358"/>
    <w:rsid w:val="004B64AC"/>
    <w:rsid w:val="004B64E3"/>
    <w:rsid w:val="004B6947"/>
    <w:rsid w:val="004B6A0D"/>
    <w:rsid w:val="004B757D"/>
    <w:rsid w:val="004B7648"/>
    <w:rsid w:val="004B7E39"/>
    <w:rsid w:val="004C074B"/>
    <w:rsid w:val="004C07C5"/>
    <w:rsid w:val="004C0861"/>
    <w:rsid w:val="004C0B36"/>
    <w:rsid w:val="004C0C65"/>
    <w:rsid w:val="004C116B"/>
    <w:rsid w:val="004C12F9"/>
    <w:rsid w:val="004C1CED"/>
    <w:rsid w:val="004C1CEF"/>
    <w:rsid w:val="004C1CF6"/>
    <w:rsid w:val="004C1F95"/>
    <w:rsid w:val="004C203B"/>
    <w:rsid w:val="004C23C8"/>
    <w:rsid w:val="004C25AE"/>
    <w:rsid w:val="004C28EB"/>
    <w:rsid w:val="004C296E"/>
    <w:rsid w:val="004C2B0D"/>
    <w:rsid w:val="004C2F47"/>
    <w:rsid w:val="004C3EFE"/>
    <w:rsid w:val="004C4113"/>
    <w:rsid w:val="004C4977"/>
    <w:rsid w:val="004C4AA1"/>
    <w:rsid w:val="004C5489"/>
    <w:rsid w:val="004C57F9"/>
    <w:rsid w:val="004C5A33"/>
    <w:rsid w:val="004C5ABE"/>
    <w:rsid w:val="004C62D4"/>
    <w:rsid w:val="004C6A86"/>
    <w:rsid w:val="004C6C71"/>
    <w:rsid w:val="004C7A7A"/>
    <w:rsid w:val="004C7CF2"/>
    <w:rsid w:val="004D0505"/>
    <w:rsid w:val="004D0855"/>
    <w:rsid w:val="004D1000"/>
    <w:rsid w:val="004D180F"/>
    <w:rsid w:val="004D1D88"/>
    <w:rsid w:val="004D2A2B"/>
    <w:rsid w:val="004D3093"/>
    <w:rsid w:val="004D35B6"/>
    <w:rsid w:val="004D3BEF"/>
    <w:rsid w:val="004D3CF3"/>
    <w:rsid w:val="004D3FB0"/>
    <w:rsid w:val="004D42D7"/>
    <w:rsid w:val="004D453B"/>
    <w:rsid w:val="004D460E"/>
    <w:rsid w:val="004D472F"/>
    <w:rsid w:val="004D4CE4"/>
    <w:rsid w:val="004D50B8"/>
    <w:rsid w:val="004D53D9"/>
    <w:rsid w:val="004D5B97"/>
    <w:rsid w:val="004D5B99"/>
    <w:rsid w:val="004D5CE3"/>
    <w:rsid w:val="004D5D37"/>
    <w:rsid w:val="004D5EEA"/>
    <w:rsid w:val="004D6028"/>
    <w:rsid w:val="004D612D"/>
    <w:rsid w:val="004D64E5"/>
    <w:rsid w:val="004D66D2"/>
    <w:rsid w:val="004D6A8C"/>
    <w:rsid w:val="004D6C11"/>
    <w:rsid w:val="004D7981"/>
    <w:rsid w:val="004D7E28"/>
    <w:rsid w:val="004E03A7"/>
    <w:rsid w:val="004E0745"/>
    <w:rsid w:val="004E0867"/>
    <w:rsid w:val="004E0933"/>
    <w:rsid w:val="004E097E"/>
    <w:rsid w:val="004E0B4E"/>
    <w:rsid w:val="004E0FC7"/>
    <w:rsid w:val="004E15D9"/>
    <w:rsid w:val="004E1909"/>
    <w:rsid w:val="004E1ACA"/>
    <w:rsid w:val="004E1D6E"/>
    <w:rsid w:val="004E2452"/>
    <w:rsid w:val="004E2506"/>
    <w:rsid w:val="004E29B3"/>
    <w:rsid w:val="004E2EE5"/>
    <w:rsid w:val="004E3105"/>
    <w:rsid w:val="004E31A4"/>
    <w:rsid w:val="004E45CF"/>
    <w:rsid w:val="004E4772"/>
    <w:rsid w:val="004E4E26"/>
    <w:rsid w:val="004E5179"/>
    <w:rsid w:val="004E53EA"/>
    <w:rsid w:val="004E54C0"/>
    <w:rsid w:val="004E58B1"/>
    <w:rsid w:val="004E5BDD"/>
    <w:rsid w:val="004E5D0F"/>
    <w:rsid w:val="004E65A5"/>
    <w:rsid w:val="004E6793"/>
    <w:rsid w:val="004E6A17"/>
    <w:rsid w:val="004E6E16"/>
    <w:rsid w:val="004E70FC"/>
    <w:rsid w:val="004E7E01"/>
    <w:rsid w:val="004F00B1"/>
    <w:rsid w:val="004F013F"/>
    <w:rsid w:val="004F04CB"/>
    <w:rsid w:val="004F0619"/>
    <w:rsid w:val="004F0768"/>
    <w:rsid w:val="004F0B7C"/>
    <w:rsid w:val="004F11AC"/>
    <w:rsid w:val="004F135D"/>
    <w:rsid w:val="004F14E4"/>
    <w:rsid w:val="004F15F8"/>
    <w:rsid w:val="004F1DB4"/>
    <w:rsid w:val="004F21D6"/>
    <w:rsid w:val="004F2BFB"/>
    <w:rsid w:val="004F2CF3"/>
    <w:rsid w:val="004F2D1B"/>
    <w:rsid w:val="004F2DE0"/>
    <w:rsid w:val="004F32F8"/>
    <w:rsid w:val="004F3D03"/>
    <w:rsid w:val="004F3D0D"/>
    <w:rsid w:val="004F3DF7"/>
    <w:rsid w:val="004F434F"/>
    <w:rsid w:val="004F4699"/>
    <w:rsid w:val="004F520A"/>
    <w:rsid w:val="004F5236"/>
    <w:rsid w:val="004F5F7B"/>
    <w:rsid w:val="004F5FA2"/>
    <w:rsid w:val="004F63B2"/>
    <w:rsid w:val="004F6536"/>
    <w:rsid w:val="004F67AF"/>
    <w:rsid w:val="004F6A41"/>
    <w:rsid w:val="004F6BE1"/>
    <w:rsid w:val="004F6C47"/>
    <w:rsid w:val="004F7CB9"/>
    <w:rsid w:val="00500363"/>
    <w:rsid w:val="0050057F"/>
    <w:rsid w:val="005009B3"/>
    <w:rsid w:val="00500C66"/>
    <w:rsid w:val="00500E68"/>
    <w:rsid w:val="005021E1"/>
    <w:rsid w:val="0050227A"/>
    <w:rsid w:val="00502337"/>
    <w:rsid w:val="005023C4"/>
    <w:rsid w:val="00502919"/>
    <w:rsid w:val="00502B85"/>
    <w:rsid w:val="00502BB4"/>
    <w:rsid w:val="00502DC9"/>
    <w:rsid w:val="0050315A"/>
    <w:rsid w:val="0050360C"/>
    <w:rsid w:val="0050369B"/>
    <w:rsid w:val="005036EB"/>
    <w:rsid w:val="00503A5F"/>
    <w:rsid w:val="00504012"/>
    <w:rsid w:val="00504025"/>
    <w:rsid w:val="0050412C"/>
    <w:rsid w:val="0050466F"/>
    <w:rsid w:val="00504824"/>
    <w:rsid w:val="00504A0C"/>
    <w:rsid w:val="00505BC9"/>
    <w:rsid w:val="00506223"/>
    <w:rsid w:val="00506577"/>
    <w:rsid w:val="00506DE7"/>
    <w:rsid w:val="00506E8C"/>
    <w:rsid w:val="00506E93"/>
    <w:rsid w:val="00506EF6"/>
    <w:rsid w:val="00506F7C"/>
    <w:rsid w:val="005071C1"/>
    <w:rsid w:val="005071F0"/>
    <w:rsid w:val="005076DE"/>
    <w:rsid w:val="00507716"/>
    <w:rsid w:val="005078C3"/>
    <w:rsid w:val="00507932"/>
    <w:rsid w:val="00507EC4"/>
    <w:rsid w:val="00507EED"/>
    <w:rsid w:val="005109B5"/>
    <w:rsid w:val="005109C4"/>
    <w:rsid w:val="00510C32"/>
    <w:rsid w:val="00510D07"/>
    <w:rsid w:val="00511840"/>
    <w:rsid w:val="005119F7"/>
    <w:rsid w:val="00511C8B"/>
    <w:rsid w:val="00512A38"/>
    <w:rsid w:val="0051354F"/>
    <w:rsid w:val="00513624"/>
    <w:rsid w:val="00513628"/>
    <w:rsid w:val="0051365E"/>
    <w:rsid w:val="005138D1"/>
    <w:rsid w:val="005139B9"/>
    <w:rsid w:val="00513E43"/>
    <w:rsid w:val="0051517B"/>
    <w:rsid w:val="00515644"/>
    <w:rsid w:val="00515760"/>
    <w:rsid w:val="00515E38"/>
    <w:rsid w:val="00515FA5"/>
    <w:rsid w:val="00516A29"/>
    <w:rsid w:val="00516EA2"/>
    <w:rsid w:val="00517085"/>
    <w:rsid w:val="005174C6"/>
    <w:rsid w:val="00517984"/>
    <w:rsid w:val="00517C0D"/>
    <w:rsid w:val="005205D9"/>
    <w:rsid w:val="00520B0C"/>
    <w:rsid w:val="00520C58"/>
    <w:rsid w:val="00520F9D"/>
    <w:rsid w:val="00521365"/>
    <w:rsid w:val="00521A44"/>
    <w:rsid w:val="00521FCC"/>
    <w:rsid w:val="0052218E"/>
    <w:rsid w:val="00522257"/>
    <w:rsid w:val="005225CD"/>
    <w:rsid w:val="00522746"/>
    <w:rsid w:val="00522925"/>
    <w:rsid w:val="00522B09"/>
    <w:rsid w:val="00522ED7"/>
    <w:rsid w:val="0052309A"/>
    <w:rsid w:val="00523409"/>
    <w:rsid w:val="0052345F"/>
    <w:rsid w:val="005236F3"/>
    <w:rsid w:val="0052382D"/>
    <w:rsid w:val="00523964"/>
    <w:rsid w:val="00523B42"/>
    <w:rsid w:val="0052467F"/>
    <w:rsid w:val="005246E0"/>
    <w:rsid w:val="00524DCB"/>
    <w:rsid w:val="00524E13"/>
    <w:rsid w:val="00524FDE"/>
    <w:rsid w:val="005251D2"/>
    <w:rsid w:val="0052550F"/>
    <w:rsid w:val="00525514"/>
    <w:rsid w:val="005259EB"/>
    <w:rsid w:val="00525F54"/>
    <w:rsid w:val="0052615C"/>
    <w:rsid w:val="005263B7"/>
    <w:rsid w:val="005269F8"/>
    <w:rsid w:val="00526AF9"/>
    <w:rsid w:val="00526B1E"/>
    <w:rsid w:val="00526FBB"/>
    <w:rsid w:val="00527448"/>
    <w:rsid w:val="00530214"/>
    <w:rsid w:val="00530323"/>
    <w:rsid w:val="005307D8"/>
    <w:rsid w:val="0053083B"/>
    <w:rsid w:val="00530AAE"/>
    <w:rsid w:val="00530C4E"/>
    <w:rsid w:val="005310A2"/>
    <w:rsid w:val="005310F7"/>
    <w:rsid w:val="005311BE"/>
    <w:rsid w:val="0053170A"/>
    <w:rsid w:val="0053173A"/>
    <w:rsid w:val="00531D4E"/>
    <w:rsid w:val="005321DE"/>
    <w:rsid w:val="005322DE"/>
    <w:rsid w:val="00532E4E"/>
    <w:rsid w:val="00533061"/>
    <w:rsid w:val="0053354C"/>
    <w:rsid w:val="00533840"/>
    <w:rsid w:val="00533AC2"/>
    <w:rsid w:val="00534509"/>
    <w:rsid w:val="0053505C"/>
    <w:rsid w:val="005356C1"/>
    <w:rsid w:val="00535D57"/>
    <w:rsid w:val="005365A3"/>
    <w:rsid w:val="00536653"/>
    <w:rsid w:val="00536C7E"/>
    <w:rsid w:val="00537221"/>
    <w:rsid w:val="0053749C"/>
    <w:rsid w:val="0053765D"/>
    <w:rsid w:val="00537730"/>
    <w:rsid w:val="00537AF3"/>
    <w:rsid w:val="0054018A"/>
    <w:rsid w:val="00540377"/>
    <w:rsid w:val="005407D4"/>
    <w:rsid w:val="0054084D"/>
    <w:rsid w:val="00540999"/>
    <w:rsid w:val="0054110B"/>
    <w:rsid w:val="0054114A"/>
    <w:rsid w:val="005411D0"/>
    <w:rsid w:val="00541234"/>
    <w:rsid w:val="005417C8"/>
    <w:rsid w:val="00541C0B"/>
    <w:rsid w:val="00541F0D"/>
    <w:rsid w:val="00541FB6"/>
    <w:rsid w:val="00542154"/>
    <w:rsid w:val="00542614"/>
    <w:rsid w:val="00542AC9"/>
    <w:rsid w:val="00542D66"/>
    <w:rsid w:val="00542E65"/>
    <w:rsid w:val="00542F4B"/>
    <w:rsid w:val="005433DC"/>
    <w:rsid w:val="00543470"/>
    <w:rsid w:val="005437FB"/>
    <w:rsid w:val="00543998"/>
    <w:rsid w:val="005439C1"/>
    <w:rsid w:val="00543A6C"/>
    <w:rsid w:val="00543CE5"/>
    <w:rsid w:val="00543DED"/>
    <w:rsid w:val="00543F5D"/>
    <w:rsid w:val="0054402E"/>
    <w:rsid w:val="00544123"/>
    <w:rsid w:val="005447DA"/>
    <w:rsid w:val="00544A71"/>
    <w:rsid w:val="0054545B"/>
    <w:rsid w:val="005457B5"/>
    <w:rsid w:val="00545A01"/>
    <w:rsid w:val="00545A25"/>
    <w:rsid w:val="0054663B"/>
    <w:rsid w:val="0054673E"/>
    <w:rsid w:val="00546B02"/>
    <w:rsid w:val="00546B5C"/>
    <w:rsid w:val="00546EFB"/>
    <w:rsid w:val="00547978"/>
    <w:rsid w:val="00547ADC"/>
    <w:rsid w:val="005500B7"/>
    <w:rsid w:val="00550535"/>
    <w:rsid w:val="005506A2"/>
    <w:rsid w:val="00550B5E"/>
    <w:rsid w:val="00550C82"/>
    <w:rsid w:val="00550CB7"/>
    <w:rsid w:val="00550D0E"/>
    <w:rsid w:val="005510BB"/>
    <w:rsid w:val="00551218"/>
    <w:rsid w:val="0055133A"/>
    <w:rsid w:val="00551362"/>
    <w:rsid w:val="00551899"/>
    <w:rsid w:val="00551C97"/>
    <w:rsid w:val="005521B7"/>
    <w:rsid w:val="00552820"/>
    <w:rsid w:val="0055282E"/>
    <w:rsid w:val="00553089"/>
    <w:rsid w:val="0055333B"/>
    <w:rsid w:val="00553B64"/>
    <w:rsid w:val="00553C62"/>
    <w:rsid w:val="00553D92"/>
    <w:rsid w:val="005541D5"/>
    <w:rsid w:val="00554C22"/>
    <w:rsid w:val="005553D6"/>
    <w:rsid w:val="0055618A"/>
    <w:rsid w:val="0055619F"/>
    <w:rsid w:val="005564A5"/>
    <w:rsid w:val="005564AB"/>
    <w:rsid w:val="00556B2B"/>
    <w:rsid w:val="00557274"/>
    <w:rsid w:val="0055747B"/>
    <w:rsid w:val="00557504"/>
    <w:rsid w:val="0055750F"/>
    <w:rsid w:val="00557754"/>
    <w:rsid w:val="00557BB7"/>
    <w:rsid w:val="00560592"/>
    <w:rsid w:val="005605C6"/>
    <w:rsid w:val="00560601"/>
    <w:rsid w:val="00560737"/>
    <w:rsid w:val="00560A8C"/>
    <w:rsid w:val="00560CC4"/>
    <w:rsid w:val="005614B8"/>
    <w:rsid w:val="00561BCF"/>
    <w:rsid w:val="00561C9B"/>
    <w:rsid w:val="00561E86"/>
    <w:rsid w:val="0056247F"/>
    <w:rsid w:val="00562498"/>
    <w:rsid w:val="005633F2"/>
    <w:rsid w:val="00563D40"/>
    <w:rsid w:val="0056412F"/>
    <w:rsid w:val="005642C4"/>
    <w:rsid w:val="00564612"/>
    <w:rsid w:val="00564647"/>
    <w:rsid w:val="00564886"/>
    <w:rsid w:val="00564CA0"/>
    <w:rsid w:val="00564DAE"/>
    <w:rsid w:val="00565221"/>
    <w:rsid w:val="00565386"/>
    <w:rsid w:val="005653D3"/>
    <w:rsid w:val="00566160"/>
    <w:rsid w:val="005665B2"/>
    <w:rsid w:val="005667CC"/>
    <w:rsid w:val="00566F66"/>
    <w:rsid w:val="005678E0"/>
    <w:rsid w:val="00567D74"/>
    <w:rsid w:val="00567F2F"/>
    <w:rsid w:val="0057050D"/>
    <w:rsid w:val="00570731"/>
    <w:rsid w:val="00570F19"/>
    <w:rsid w:val="00571168"/>
    <w:rsid w:val="005711B1"/>
    <w:rsid w:val="005711C6"/>
    <w:rsid w:val="00571342"/>
    <w:rsid w:val="005718E0"/>
    <w:rsid w:val="00571A48"/>
    <w:rsid w:val="00571F44"/>
    <w:rsid w:val="00572106"/>
    <w:rsid w:val="00572305"/>
    <w:rsid w:val="0057271B"/>
    <w:rsid w:val="00572984"/>
    <w:rsid w:val="00572C5D"/>
    <w:rsid w:val="005730C3"/>
    <w:rsid w:val="005731DF"/>
    <w:rsid w:val="00573603"/>
    <w:rsid w:val="00573BF8"/>
    <w:rsid w:val="00573BFC"/>
    <w:rsid w:val="005745CC"/>
    <w:rsid w:val="00574F91"/>
    <w:rsid w:val="005750F7"/>
    <w:rsid w:val="00575583"/>
    <w:rsid w:val="005756B3"/>
    <w:rsid w:val="00575886"/>
    <w:rsid w:val="0057594D"/>
    <w:rsid w:val="005761C5"/>
    <w:rsid w:val="0057646E"/>
    <w:rsid w:val="005768D9"/>
    <w:rsid w:val="005768E1"/>
    <w:rsid w:val="00576E74"/>
    <w:rsid w:val="00576FB9"/>
    <w:rsid w:val="00577171"/>
    <w:rsid w:val="0057740C"/>
    <w:rsid w:val="00577439"/>
    <w:rsid w:val="0057761D"/>
    <w:rsid w:val="00577FC2"/>
    <w:rsid w:val="00580481"/>
    <w:rsid w:val="00580580"/>
    <w:rsid w:val="00580F52"/>
    <w:rsid w:val="00580F65"/>
    <w:rsid w:val="0058112D"/>
    <w:rsid w:val="005813A0"/>
    <w:rsid w:val="00581458"/>
    <w:rsid w:val="0058174C"/>
    <w:rsid w:val="00581B46"/>
    <w:rsid w:val="00582008"/>
    <w:rsid w:val="00582015"/>
    <w:rsid w:val="00582171"/>
    <w:rsid w:val="00582839"/>
    <w:rsid w:val="0058299A"/>
    <w:rsid w:val="00582D63"/>
    <w:rsid w:val="00582D98"/>
    <w:rsid w:val="00582F9B"/>
    <w:rsid w:val="00583931"/>
    <w:rsid w:val="00583C44"/>
    <w:rsid w:val="00583D63"/>
    <w:rsid w:val="00583EF5"/>
    <w:rsid w:val="005847BE"/>
    <w:rsid w:val="00584813"/>
    <w:rsid w:val="00584E83"/>
    <w:rsid w:val="00585954"/>
    <w:rsid w:val="005859A0"/>
    <w:rsid w:val="00586314"/>
    <w:rsid w:val="00586799"/>
    <w:rsid w:val="00586933"/>
    <w:rsid w:val="00586980"/>
    <w:rsid w:val="00587244"/>
    <w:rsid w:val="00587945"/>
    <w:rsid w:val="00590139"/>
    <w:rsid w:val="00590696"/>
    <w:rsid w:val="0059076D"/>
    <w:rsid w:val="00590CDB"/>
    <w:rsid w:val="00591AD8"/>
    <w:rsid w:val="00591B87"/>
    <w:rsid w:val="00591DA2"/>
    <w:rsid w:val="00591E35"/>
    <w:rsid w:val="005925BB"/>
    <w:rsid w:val="00592774"/>
    <w:rsid w:val="00592A3E"/>
    <w:rsid w:val="00592B86"/>
    <w:rsid w:val="00592C96"/>
    <w:rsid w:val="00592D5B"/>
    <w:rsid w:val="00593476"/>
    <w:rsid w:val="005935AD"/>
    <w:rsid w:val="005939E1"/>
    <w:rsid w:val="005947F4"/>
    <w:rsid w:val="00595728"/>
    <w:rsid w:val="00595C75"/>
    <w:rsid w:val="00596271"/>
    <w:rsid w:val="00596689"/>
    <w:rsid w:val="0059678F"/>
    <w:rsid w:val="00596ACB"/>
    <w:rsid w:val="005973E6"/>
    <w:rsid w:val="0059766A"/>
    <w:rsid w:val="005A0919"/>
    <w:rsid w:val="005A09F6"/>
    <w:rsid w:val="005A0B23"/>
    <w:rsid w:val="005A0CCF"/>
    <w:rsid w:val="005A0FA6"/>
    <w:rsid w:val="005A1681"/>
    <w:rsid w:val="005A183A"/>
    <w:rsid w:val="005A19CF"/>
    <w:rsid w:val="005A1D07"/>
    <w:rsid w:val="005A1F67"/>
    <w:rsid w:val="005A237F"/>
    <w:rsid w:val="005A2380"/>
    <w:rsid w:val="005A241D"/>
    <w:rsid w:val="005A2B4D"/>
    <w:rsid w:val="005A367B"/>
    <w:rsid w:val="005A3B5A"/>
    <w:rsid w:val="005A3DB6"/>
    <w:rsid w:val="005A47A1"/>
    <w:rsid w:val="005A4AD6"/>
    <w:rsid w:val="005A4C52"/>
    <w:rsid w:val="005A4ED6"/>
    <w:rsid w:val="005A4F2F"/>
    <w:rsid w:val="005A51A8"/>
    <w:rsid w:val="005A5CE7"/>
    <w:rsid w:val="005A5F95"/>
    <w:rsid w:val="005A6303"/>
    <w:rsid w:val="005A6CD8"/>
    <w:rsid w:val="005A6E01"/>
    <w:rsid w:val="005A6E54"/>
    <w:rsid w:val="005A6EF1"/>
    <w:rsid w:val="005A72EC"/>
    <w:rsid w:val="005A7510"/>
    <w:rsid w:val="005A758D"/>
    <w:rsid w:val="005A7A4B"/>
    <w:rsid w:val="005B05A6"/>
    <w:rsid w:val="005B08C7"/>
    <w:rsid w:val="005B1314"/>
    <w:rsid w:val="005B1758"/>
    <w:rsid w:val="005B1F24"/>
    <w:rsid w:val="005B2078"/>
    <w:rsid w:val="005B22F2"/>
    <w:rsid w:val="005B2691"/>
    <w:rsid w:val="005B2A0E"/>
    <w:rsid w:val="005B2B54"/>
    <w:rsid w:val="005B354D"/>
    <w:rsid w:val="005B376B"/>
    <w:rsid w:val="005B39B8"/>
    <w:rsid w:val="005B3C84"/>
    <w:rsid w:val="005B3F2B"/>
    <w:rsid w:val="005B3F3E"/>
    <w:rsid w:val="005B3F7C"/>
    <w:rsid w:val="005B4ADC"/>
    <w:rsid w:val="005B5859"/>
    <w:rsid w:val="005B586B"/>
    <w:rsid w:val="005B58A6"/>
    <w:rsid w:val="005B5934"/>
    <w:rsid w:val="005B5C7D"/>
    <w:rsid w:val="005B5D21"/>
    <w:rsid w:val="005B5E94"/>
    <w:rsid w:val="005B6201"/>
    <w:rsid w:val="005B6468"/>
    <w:rsid w:val="005B6492"/>
    <w:rsid w:val="005B64E4"/>
    <w:rsid w:val="005B6762"/>
    <w:rsid w:val="005B6B17"/>
    <w:rsid w:val="005B6B2F"/>
    <w:rsid w:val="005B6CA2"/>
    <w:rsid w:val="005B6FFB"/>
    <w:rsid w:val="005B72AA"/>
    <w:rsid w:val="005B740C"/>
    <w:rsid w:val="005B7866"/>
    <w:rsid w:val="005B7ADE"/>
    <w:rsid w:val="005B7CB2"/>
    <w:rsid w:val="005B7F4D"/>
    <w:rsid w:val="005C0432"/>
    <w:rsid w:val="005C05C7"/>
    <w:rsid w:val="005C087C"/>
    <w:rsid w:val="005C0973"/>
    <w:rsid w:val="005C097D"/>
    <w:rsid w:val="005C1030"/>
    <w:rsid w:val="005C147C"/>
    <w:rsid w:val="005C1D24"/>
    <w:rsid w:val="005C2089"/>
    <w:rsid w:val="005C2118"/>
    <w:rsid w:val="005C2760"/>
    <w:rsid w:val="005C2953"/>
    <w:rsid w:val="005C2DE0"/>
    <w:rsid w:val="005C372E"/>
    <w:rsid w:val="005C4316"/>
    <w:rsid w:val="005C441F"/>
    <w:rsid w:val="005C44AB"/>
    <w:rsid w:val="005C4B05"/>
    <w:rsid w:val="005C5253"/>
    <w:rsid w:val="005C53DF"/>
    <w:rsid w:val="005C5BF2"/>
    <w:rsid w:val="005C5D21"/>
    <w:rsid w:val="005C690B"/>
    <w:rsid w:val="005C6985"/>
    <w:rsid w:val="005C6BD9"/>
    <w:rsid w:val="005C6C54"/>
    <w:rsid w:val="005C6CEE"/>
    <w:rsid w:val="005C7352"/>
    <w:rsid w:val="005C7624"/>
    <w:rsid w:val="005C7FA4"/>
    <w:rsid w:val="005D05EB"/>
    <w:rsid w:val="005D0CE3"/>
    <w:rsid w:val="005D0DCB"/>
    <w:rsid w:val="005D10B9"/>
    <w:rsid w:val="005D1B53"/>
    <w:rsid w:val="005D2265"/>
    <w:rsid w:val="005D23CF"/>
    <w:rsid w:val="005D290E"/>
    <w:rsid w:val="005D29DE"/>
    <w:rsid w:val="005D2A34"/>
    <w:rsid w:val="005D2CAC"/>
    <w:rsid w:val="005D2EAB"/>
    <w:rsid w:val="005D35D1"/>
    <w:rsid w:val="005D3883"/>
    <w:rsid w:val="005D40A0"/>
    <w:rsid w:val="005D410A"/>
    <w:rsid w:val="005D4CD1"/>
    <w:rsid w:val="005D4E44"/>
    <w:rsid w:val="005D5172"/>
    <w:rsid w:val="005D5443"/>
    <w:rsid w:val="005D558B"/>
    <w:rsid w:val="005D55A9"/>
    <w:rsid w:val="005D55BE"/>
    <w:rsid w:val="005D5728"/>
    <w:rsid w:val="005D5752"/>
    <w:rsid w:val="005D5785"/>
    <w:rsid w:val="005D59D3"/>
    <w:rsid w:val="005D5FED"/>
    <w:rsid w:val="005D6540"/>
    <w:rsid w:val="005D69BF"/>
    <w:rsid w:val="005D70D9"/>
    <w:rsid w:val="005D72BA"/>
    <w:rsid w:val="005D74E3"/>
    <w:rsid w:val="005D75F8"/>
    <w:rsid w:val="005D78BA"/>
    <w:rsid w:val="005D7B59"/>
    <w:rsid w:val="005D7B5D"/>
    <w:rsid w:val="005D7C8D"/>
    <w:rsid w:val="005D7D40"/>
    <w:rsid w:val="005E05FB"/>
    <w:rsid w:val="005E14FA"/>
    <w:rsid w:val="005E15A4"/>
    <w:rsid w:val="005E180F"/>
    <w:rsid w:val="005E1AFA"/>
    <w:rsid w:val="005E200E"/>
    <w:rsid w:val="005E2208"/>
    <w:rsid w:val="005E2C5F"/>
    <w:rsid w:val="005E33FB"/>
    <w:rsid w:val="005E36A4"/>
    <w:rsid w:val="005E3DCD"/>
    <w:rsid w:val="005E3F88"/>
    <w:rsid w:val="005E411C"/>
    <w:rsid w:val="005E4369"/>
    <w:rsid w:val="005E43EB"/>
    <w:rsid w:val="005E4B6F"/>
    <w:rsid w:val="005E4F6F"/>
    <w:rsid w:val="005E50D0"/>
    <w:rsid w:val="005E5363"/>
    <w:rsid w:val="005E571B"/>
    <w:rsid w:val="005E5D1D"/>
    <w:rsid w:val="005E60BE"/>
    <w:rsid w:val="005E64C3"/>
    <w:rsid w:val="005E6717"/>
    <w:rsid w:val="005E69C7"/>
    <w:rsid w:val="005E73ED"/>
    <w:rsid w:val="005E74E2"/>
    <w:rsid w:val="005E78AA"/>
    <w:rsid w:val="005F08B2"/>
    <w:rsid w:val="005F09EA"/>
    <w:rsid w:val="005F166C"/>
    <w:rsid w:val="005F18B1"/>
    <w:rsid w:val="005F1B41"/>
    <w:rsid w:val="005F1C03"/>
    <w:rsid w:val="005F1C74"/>
    <w:rsid w:val="005F1F00"/>
    <w:rsid w:val="005F244B"/>
    <w:rsid w:val="005F25BE"/>
    <w:rsid w:val="005F2654"/>
    <w:rsid w:val="005F2903"/>
    <w:rsid w:val="005F29AD"/>
    <w:rsid w:val="005F2CC3"/>
    <w:rsid w:val="005F2E30"/>
    <w:rsid w:val="005F30F4"/>
    <w:rsid w:val="005F3194"/>
    <w:rsid w:val="005F31B7"/>
    <w:rsid w:val="005F32FA"/>
    <w:rsid w:val="005F356C"/>
    <w:rsid w:val="005F3755"/>
    <w:rsid w:val="005F3786"/>
    <w:rsid w:val="005F384F"/>
    <w:rsid w:val="005F3BF3"/>
    <w:rsid w:val="005F415B"/>
    <w:rsid w:val="005F4954"/>
    <w:rsid w:val="005F4FF5"/>
    <w:rsid w:val="005F5302"/>
    <w:rsid w:val="005F56E9"/>
    <w:rsid w:val="005F594C"/>
    <w:rsid w:val="005F5B52"/>
    <w:rsid w:val="005F5C40"/>
    <w:rsid w:val="005F5F07"/>
    <w:rsid w:val="005F5F29"/>
    <w:rsid w:val="005F6072"/>
    <w:rsid w:val="005F622A"/>
    <w:rsid w:val="005F6405"/>
    <w:rsid w:val="005F6793"/>
    <w:rsid w:val="005F683E"/>
    <w:rsid w:val="005F6968"/>
    <w:rsid w:val="005F6A19"/>
    <w:rsid w:val="005F6C50"/>
    <w:rsid w:val="005F6F53"/>
    <w:rsid w:val="005F7A4D"/>
    <w:rsid w:val="005F7F90"/>
    <w:rsid w:val="00600126"/>
    <w:rsid w:val="006002F6"/>
    <w:rsid w:val="006009DF"/>
    <w:rsid w:val="00600B23"/>
    <w:rsid w:val="00600B3D"/>
    <w:rsid w:val="00600C2B"/>
    <w:rsid w:val="00600EAE"/>
    <w:rsid w:val="006010B6"/>
    <w:rsid w:val="00601B7A"/>
    <w:rsid w:val="006031E9"/>
    <w:rsid w:val="00603EDC"/>
    <w:rsid w:val="00604048"/>
    <w:rsid w:val="00604796"/>
    <w:rsid w:val="00604B62"/>
    <w:rsid w:val="00604BA8"/>
    <w:rsid w:val="0060510E"/>
    <w:rsid w:val="00605451"/>
    <w:rsid w:val="0060557F"/>
    <w:rsid w:val="0060589C"/>
    <w:rsid w:val="00605A85"/>
    <w:rsid w:val="00605B9E"/>
    <w:rsid w:val="00605EF6"/>
    <w:rsid w:val="00606585"/>
    <w:rsid w:val="00606DD0"/>
    <w:rsid w:val="0060752D"/>
    <w:rsid w:val="00607A45"/>
    <w:rsid w:val="00607ACD"/>
    <w:rsid w:val="00607DCB"/>
    <w:rsid w:val="006104AF"/>
    <w:rsid w:val="0061089F"/>
    <w:rsid w:val="00610CE9"/>
    <w:rsid w:val="006118DE"/>
    <w:rsid w:val="00611B38"/>
    <w:rsid w:val="0061228F"/>
    <w:rsid w:val="00612D80"/>
    <w:rsid w:val="00612E63"/>
    <w:rsid w:val="00612ED2"/>
    <w:rsid w:val="0061389A"/>
    <w:rsid w:val="00613E47"/>
    <w:rsid w:val="006145E9"/>
    <w:rsid w:val="00615A02"/>
    <w:rsid w:val="0061627E"/>
    <w:rsid w:val="0061679D"/>
    <w:rsid w:val="00616A10"/>
    <w:rsid w:val="00616B1B"/>
    <w:rsid w:val="006171DE"/>
    <w:rsid w:val="0061720A"/>
    <w:rsid w:val="006178F4"/>
    <w:rsid w:val="00620245"/>
    <w:rsid w:val="00620BDB"/>
    <w:rsid w:val="006215FA"/>
    <w:rsid w:val="0062189C"/>
    <w:rsid w:val="00621B9C"/>
    <w:rsid w:val="00621BD5"/>
    <w:rsid w:val="00621FC3"/>
    <w:rsid w:val="00622541"/>
    <w:rsid w:val="00622560"/>
    <w:rsid w:val="006234D6"/>
    <w:rsid w:val="00623704"/>
    <w:rsid w:val="00623825"/>
    <w:rsid w:val="00623986"/>
    <w:rsid w:val="006249DC"/>
    <w:rsid w:val="00624A91"/>
    <w:rsid w:val="00624BEB"/>
    <w:rsid w:val="00625093"/>
    <w:rsid w:val="006255D1"/>
    <w:rsid w:val="006258A1"/>
    <w:rsid w:val="00625B1C"/>
    <w:rsid w:val="00625E3A"/>
    <w:rsid w:val="00625EED"/>
    <w:rsid w:val="00625F0E"/>
    <w:rsid w:val="00626E56"/>
    <w:rsid w:val="00626E84"/>
    <w:rsid w:val="006279F0"/>
    <w:rsid w:val="00627A18"/>
    <w:rsid w:val="00627AB7"/>
    <w:rsid w:val="0063040C"/>
    <w:rsid w:val="006306BA"/>
    <w:rsid w:val="00630B7B"/>
    <w:rsid w:val="00631C11"/>
    <w:rsid w:val="00631FD9"/>
    <w:rsid w:val="00632046"/>
    <w:rsid w:val="00632141"/>
    <w:rsid w:val="006324D9"/>
    <w:rsid w:val="006324E9"/>
    <w:rsid w:val="00632B04"/>
    <w:rsid w:val="00632CF7"/>
    <w:rsid w:val="00632DC9"/>
    <w:rsid w:val="00633162"/>
    <w:rsid w:val="006333D7"/>
    <w:rsid w:val="0063370D"/>
    <w:rsid w:val="00633AF3"/>
    <w:rsid w:val="00633C0A"/>
    <w:rsid w:val="00633E4A"/>
    <w:rsid w:val="0063427D"/>
    <w:rsid w:val="0063479C"/>
    <w:rsid w:val="00634DE4"/>
    <w:rsid w:val="0063500B"/>
    <w:rsid w:val="00635516"/>
    <w:rsid w:val="0063553A"/>
    <w:rsid w:val="00635728"/>
    <w:rsid w:val="006357DE"/>
    <w:rsid w:val="00635B61"/>
    <w:rsid w:val="00635C2C"/>
    <w:rsid w:val="00635C35"/>
    <w:rsid w:val="00635CBD"/>
    <w:rsid w:val="00635E5D"/>
    <w:rsid w:val="0063603B"/>
    <w:rsid w:val="00636421"/>
    <w:rsid w:val="0063645B"/>
    <w:rsid w:val="00636923"/>
    <w:rsid w:val="00636CD1"/>
    <w:rsid w:val="006371B2"/>
    <w:rsid w:val="006372A0"/>
    <w:rsid w:val="00637476"/>
    <w:rsid w:val="006375FB"/>
    <w:rsid w:val="006376B7"/>
    <w:rsid w:val="00637A70"/>
    <w:rsid w:val="00637ABF"/>
    <w:rsid w:val="00637B4F"/>
    <w:rsid w:val="00637C86"/>
    <w:rsid w:val="0064013C"/>
    <w:rsid w:val="0064021E"/>
    <w:rsid w:val="00640358"/>
    <w:rsid w:val="0064047B"/>
    <w:rsid w:val="00640607"/>
    <w:rsid w:val="00640AD5"/>
    <w:rsid w:val="00640CE2"/>
    <w:rsid w:val="00640F34"/>
    <w:rsid w:val="00640FD6"/>
    <w:rsid w:val="00641314"/>
    <w:rsid w:val="006415F4"/>
    <w:rsid w:val="00641ADF"/>
    <w:rsid w:val="00641D75"/>
    <w:rsid w:val="00641E78"/>
    <w:rsid w:val="0064267C"/>
    <w:rsid w:val="00642BB6"/>
    <w:rsid w:val="00642C27"/>
    <w:rsid w:val="00642F99"/>
    <w:rsid w:val="00642FAF"/>
    <w:rsid w:val="0064340A"/>
    <w:rsid w:val="006439C2"/>
    <w:rsid w:val="00643AD5"/>
    <w:rsid w:val="00643AEA"/>
    <w:rsid w:val="00643C89"/>
    <w:rsid w:val="006440F4"/>
    <w:rsid w:val="006447D8"/>
    <w:rsid w:val="00644A0E"/>
    <w:rsid w:val="006450F5"/>
    <w:rsid w:val="006451BA"/>
    <w:rsid w:val="00645CFD"/>
    <w:rsid w:val="00645D14"/>
    <w:rsid w:val="00645DDC"/>
    <w:rsid w:val="006464F4"/>
    <w:rsid w:val="00646B9D"/>
    <w:rsid w:val="00646E26"/>
    <w:rsid w:val="00647603"/>
    <w:rsid w:val="00647941"/>
    <w:rsid w:val="00647BEF"/>
    <w:rsid w:val="00647D8C"/>
    <w:rsid w:val="006502E8"/>
    <w:rsid w:val="0065090D"/>
    <w:rsid w:val="00651AB2"/>
    <w:rsid w:val="00651B1E"/>
    <w:rsid w:val="00651C29"/>
    <w:rsid w:val="00652506"/>
    <w:rsid w:val="00652B0C"/>
    <w:rsid w:val="00652F74"/>
    <w:rsid w:val="006532CA"/>
    <w:rsid w:val="00654233"/>
    <w:rsid w:val="00654263"/>
    <w:rsid w:val="006542C5"/>
    <w:rsid w:val="006542F5"/>
    <w:rsid w:val="00654A3E"/>
    <w:rsid w:val="00654DBE"/>
    <w:rsid w:val="0065513A"/>
    <w:rsid w:val="0065541B"/>
    <w:rsid w:val="006557E3"/>
    <w:rsid w:val="0065586E"/>
    <w:rsid w:val="00655A32"/>
    <w:rsid w:val="00656194"/>
    <w:rsid w:val="00656A00"/>
    <w:rsid w:val="00656F65"/>
    <w:rsid w:val="00656FBD"/>
    <w:rsid w:val="00657029"/>
    <w:rsid w:val="006575D7"/>
    <w:rsid w:val="006577BA"/>
    <w:rsid w:val="006609D7"/>
    <w:rsid w:val="00660C53"/>
    <w:rsid w:val="006612AA"/>
    <w:rsid w:val="006615EA"/>
    <w:rsid w:val="006616DF"/>
    <w:rsid w:val="00661707"/>
    <w:rsid w:val="00661716"/>
    <w:rsid w:val="00661BF2"/>
    <w:rsid w:val="00661EEF"/>
    <w:rsid w:val="006620D7"/>
    <w:rsid w:val="00662562"/>
    <w:rsid w:val="00662BEA"/>
    <w:rsid w:val="006630A5"/>
    <w:rsid w:val="0066350C"/>
    <w:rsid w:val="00663845"/>
    <w:rsid w:val="00663A8C"/>
    <w:rsid w:val="00663DF9"/>
    <w:rsid w:val="00663E2E"/>
    <w:rsid w:val="00663E8F"/>
    <w:rsid w:val="0066402A"/>
    <w:rsid w:val="0066437B"/>
    <w:rsid w:val="0066459D"/>
    <w:rsid w:val="00664608"/>
    <w:rsid w:val="0066481D"/>
    <w:rsid w:val="00664E3E"/>
    <w:rsid w:val="00664F94"/>
    <w:rsid w:val="00665C6C"/>
    <w:rsid w:val="00665CC3"/>
    <w:rsid w:val="00666971"/>
    <w:rsid w:val="006669F9"/>
    <w:rsid w:val="0066709B"/>
    <w:rsid w:val="0066710D"/>
    <w:rsid w:val="00667A8B"/>
    <w:rsid w:val="00667D16"/>
    <w:rsid w:val="0067021E"/>
    <w:rsid w:val="0067071A"/>
    <w:rsid w:val="00670968"/>
    <w:rsid w:val="006709AB"/>
    <w:rsid w:val="00670C37"/>
    <w:rsid w:val="00670D45"/>
    <w:rsid w:val="006710D6"/>
    <w:rsid w:val="006713CC"/>
    <w:rsid w:val="006715A6"/>
    <w:rsid w:val="00671C06"/>
    <w:rsid w:val="006721B9"/>
    <w:rsid w:val="006726C9"/>
    <w:rsid w:val="00672A8A"/>
    <w:rsid w:val="00672B3B"/>
    <w:rsid w:val="00672B67"/>
    <w:rsid w:val="00673083"/>
    <w:rsid w:val="006731E9"/>
    <w:rsid w:val="0067346B"/>
    <w:rsid w:val="00673479"/>
    <w:rsid w:val="006734B6"/>
    <w:rsid w:val="006738A2"/>
    <w:rsid w:val="006738B0"/>
    <w:rsid w:val="00673B97"/>
    <w:rsid w:val="00674828"/>
    <w:rsid w:val="00674E46"/>
    <w:rsid w:val="00674E85"/>
    <w:rsid w:val="0067501F"/>
    <w:rsid w:val="0067505A"/>
    <w:rsid w:val="00675098"/>
    <w:rsid w:val="00675786"/>
    <w:rsid w:val="006758D5"/>
    <w:rsid w:val="006767C0"/>
    <w:rsid w:val="00676C52"/>
    <w:rsid w:val="00676E43"/>
    <w:rsid w:val="006770AD"/>
    <w:rsid w:val="0068017F"/>
    <w:rsid w:val="00680275"/>
    <w:rsid w:val="00680420"/>
    <w:rsid w:val="00680EAC"/>
    <w:rsid w:val="00680F6E"/>
    <w:rsid w:val="006815B0"/>
    <w:rsid w:val="006816F2"/>
    <w:rsid w:val="00681779"/>
    <w:rsid w:val="0068199A"/>
    <w:rsid w:val="00681A9E"/>
    <w:rsid w:val="00681EC0"/>
    <w:rsid w:val="006827E7"/>
    <w:rsid w:val="00682928"/>
    <w:rsid w:val="006829AE"/>
    <w:rsid w:val="00682F40"/>
    <w:rsid w:val="00683566"/>
    <w:rsid w:val="006836D1"/>
    <w:rsid w:val="00683A9E"/>
    <w:rsid w:val="00683C05"/>
    <w:rsid w:val="00683C2A"/>
    <w:rsid w:val="00683E52"/>
    <w:rsid w:val="00683F32"/>
    <w:rsid w:val="00683F6E"/>
    <w:rsid w:val="00684478"/>
    <w:rsid w:val="0068515B"/>
    <w:rsid w:val="00685245"/>
    <w:rsid w:val="00685483"/>
    <w:rsid w:val="0068557C"/>
    <w:rsid w:val="0068584B"/>
    <w:rsid w:val="00685B25"/>
    <w:rsid w:val="00685B4C"/>
    <w:rsid w:val="00685B8B"/>
    <w:rsid w:val="00685BFE"/>
    <w:rsid w:val="006863A0"/>
    <w:rsid w:val="006866B6"/>
    <w:rsid w:val="006869E9"/>
    <w:rsid w:val="006873BF"/>
    <w:rsid w:val="0068744E"/>
    <w:rsid w:val="00687487"/>
    <w:rsid w:val="006874EF"/>
    <w:rsid w:val="00687789"/>
    <w:rsid w:val="00687D7C"/>
    <w:rsid w:val="0069000F"/>
    <w:rsid w:val="00690034"/>
    <w:rsid w:val="00690314"/>
    <w:rsid w:val="00690468"/>
    <w:rsid w:val="0069059A"/>
    <w:rsid w:val="00690676"/>
    <w:rsid w:val="0069079E"/>
    <w:rsid w:val="00690A54"/>
    <w:rsid w:val="00690EFE"/>
    <w:rsid w:val="00690F52"/>
    <w:rsid w:val="00691552"/>
    <w:rsid w:val="00691806"/>
    <w:rsid w:val="00691983"/>
    <w:rsid w:val="00691E84"/>
    <w:rsid w:val="00692526"/>
    <w:rsid w:val="00692947"/>
    <w:rsid w:val="00692E15"/>
    <w:rsid w:val="00692FA9"/>
    <w:rsid w:val="006932FC"/>
    <w:rsid w:val="00693CDE"/>
    <w:rsid w:val="00693DAE"/>
    <w:rsid w:val="00693E40"/>
    <w:rsid w:val="00694168"/>
    <w:rsid w:val="0069439E"/>
    <w:rsid w:val="00694617"/>
    <w:rsid w:val="00694918"/>
    <w:rsid w:val="00694AB0"/>
    <w:rsid w:val="00694BE1"/>
    <w:rsid w:val="00694DEA"/>
    <w:rsid w:val="006950BA"/>
    <w:rsid w:val="006956A5"/>
    <w:rsid w:val="00695A68"/>
    <w:rsid w:val="00695E31"/>
    <w:rsid w:val="006961F0"/>
    <w:rsid w:val="006963BF"/>
    <w:rsid w:val="0069679A"/>
    <w:rsid w:val="00696928"/>
    <w:rsid w:val="00696FDD"/>
    <w:rsid w:val="00697392"/>
    <w:rsid w:val="00697541"/>
    <w:rsid w:val="00697813"/>
    <w:rsid w:val="006979FC"/>
    <w:rsid w:val="00697FDC"/>
    <w:rsid w:val="006A00B3"/>
    <w:rsid w:val="006A0221"/>
    <w:rsid w:val="006A0388"/>
    <w:rsid w:val="006A04BC"/>
    <w:rsid w:val="006A0656"/>
    <w:rsid w:val="006A0C44"/>
    <w:rsid w:val="006A0D5D"/>
    <w:rsid w:val="006A1119"/>
    <w:rsid w:val="006A1369"/>
    <w:rsid w:val="006A14C3"/>
    <w:rsid w:val="006A159B"/>
    <w:rsid w:val="006A1A2B"/>
    <w:rsid w:val="006A1C45"/>
    <w:rsid w:val="006A1ECC"/>
    <w:rsid w:val="006A2200"/>
    <w:rsid w:val="006A2314"/>
    <w:rsid w:val="006A2A66"/>
    <w:rsid w:val="006A2DEF"/>
    <w:rsid w:val="006A3006"/>
    <w:rsid w:val="006A312C"/>
    <w:rsid w:val="006A38BF"/>
    <w:rsid w:val="006A3B13"/>
    <w:rsid w:val="006A3B7B"/>
    <w:rsid w:val="006A3C9B"/>
    <w:rsid w:val="006A412D"/>
    <w:rsid w:val="006A41A0"/>
    <w:rsid w:val="006A46B0"/>
    <w:rsid w:val="006A49CC"/>
    <w:rsid w:val="006A54DD"/>
    <w:rsid w:val="006A588C"/>
    <w:rsid w:val="006A5B12"/>
    <w:rsid w:val="006A5FD8"/>
    <w:rsid w:val="006A60BE"/>
    <w:rsid w:val="006A639C"/>
    <w:rsid w:val="006A65FA"/>
    <w:rsid w:val="006A6999"/>
    <w:rsid w:val="006A6F76"/>
    <w:rsid w:val="006A7698"/>
    <w:rsid w:val="006A777D"/>
    <w:rsid w:val="006A7F02"/>
    <w:rsid w:val="006B0281"/>
    <w:rsid w:val="006B0329"/>
    <w:rsid w:val="006B0436"/>
    <w:rsid w:val="006B082C"/>
    <w:rsid w:val="006B0D86"/>
    <w:rsid w:val="006B1288"/>
    <w:rsid w:val="006B1320"/>
    <w:rsid w:val="006B1B0C"/>
    <w:rsid w:val="006B1EAC"/>
    <w:rsid w:val="006B2DC6"/>
    <w:rsid w:val="006B2F0B"/>
    <w:rsid w:val="006B313A"/>
    <w:rsid w:val="006B31A0"/>
    <w:rsid w:val="006B3689"/>
    <w:rsid w:val="006B3DAF"/>
    <w:rsid w:val="006B3DD8"/>
    <w:rsid w:val="006B4161"/>
    <w:rsid w:val="006B41FD"/>
    <w:rsid w:val="006B42BB"/>
    <w:rsid w:val="006B458D"/>
    <w:rsid w:val="006B4758"/>
    <w:rsid w:val="006B56A5"/>
    <w:rsid w:val="006B5A4B"/>
    <w:rsid w:val="006B5FA1"/>
    <w:rsid w:val="006B6640"/>
    <w:rsid w:val="006B6A99"/>
    <w:rsid w:val="006B70E9"/>
    <w:rsid w:val="006B728F"/>
    <w:rsid w:val="006B7487"/>
    <w:rsid w:val="006B7879"/>
    <w:rsid w:val="006B787F"/>
    <w:rsid w:val="006B7CCB"/>
    <w:rsid w:val="006B7E49"/>
    <w:rsid w:val="006C01EA"/>
    <w:rsid w:val="006C0A52"/>
    <w:rsid w:val="006C0CF7"/>
    <w:rsid w:val="006C1513"/>
    <w:rsid w:val="006C16C0"/>
    <w:rsid w:val="006C1976"/>
    <w:rsid w:val="006C1F4A"/>
    <w:rsid w:val="006C207E"/>
    <w:rsid w:val="006C2352"/>
    <w:rsid w:val="006C2411"/>
    <w:rsid w:val="006C2548"/>
    <w:rsid w:val="006C2605"/>
    <w:rsid w:val="006C293A"/>
    <w:rsid w:val="006C2BBF"/>
    <w:rsid w:val="006C3C70"/>
    <w:rsid w:val="006C3DCC"/>
    <w:rsid w:val="006C4487"/>
    <w:rsid w:val="006C44BA"/>
    <w:rsid w:val="006C477D"/>
    <w:rsid w:val="006C4A38"/>
    <w:rsid w:val="006C4ED5"/>
    <w:rsid w:val="006C4F83"/>
    <w:rsid w:val="006C523D"/>
    <w:rsid w:val="006C539A"/>
    <w:rsid w:val="006C545A"/>
    <w:rsid w:val="006C5F21"/>
    <w:rsid w:val="006C6273"/>
    <w:rsid w:val="006C68E0"/>
    <w:rsid w:val="006C6E31"/>
    <w:rsid w:val="006C6F0C"/>
    <w:rsid w:val="006C7CBE"/>
    <w:rsid w:val="006C7CBF"/>
    <w:rsid w:val="006C7E80"/>
    <w:rsid w:val="006C7ECB"/>
    <w:rsid w:val="006D00FC"/>
    <w:rsid w:val="006D0484"/>
    <w:rsid w:val="006D0C56"/>
    <w:rsid w:val="006D1038"/>
    <w:rsid w:val="006D1155"/>
    <w:rsid w:val="006D11DD"/>
    <w:rsid w:val="006D16C2"/>
    <w:rsid w:val="006D1812"/>
    <w:rsid w:val="006D193A"/>
    <w:rsid w:val="006D1BBD"/>
    <w:rsid w:val="006D2100"/>
    <w:rsid w:val="006D2180"/>
    <w:rsid w:val="006D2299"/>
    <w:rsid w:val="006D229D"/>
    <w:rsid w:val="006D260B"/>
    <w:rsid w:val="006D2BB2"/>
    <w:rsid w:val="006D3308"/>
    <w:rsid w:val="006D3522"/>
    <w:rsid w:val="006D3564"/>
    <w:rsid w:val="006D4180"/>
    <w:rsid w:val="006D4245"/>
    <w:rsid w:val="006D436C"/>
    <w:rsid w:val="006D47CE"/>
    <w:rsid w:val="006D4D22"/>
    <w:rsid w:val="006D4D81"/>
    <w:rsid w:val="006D4DE6"/>
    <w:rsid w:val="006D54B0"/>
    <w:rsid w:val="006D580E"/>
    <w:rsid w:val="006D58CC"/>
    <w:rsid w:val="006D5CEE"/>
    <w:rsid w:val="006D5D65"/>
    <w:rsid w:val="006D608D"/>
    <w:rsid w:val="006D6247"/>
    <w:rsid w:val="006D630C"/>
    <w:rsid w:val="006D649E"/>
    <w:rsid w:val="006D7222"/>
    <w:rsid w:val="006D7515"/>
    <w:rsid w:val="006D76C3"/>
    <w:rsid w:val="006D7CEB"/>
    <w:rsid w:val="006D7D62"/>
    <w:rsid w:val="006D7EA7"/>
    <w:rsid w:val="006E001C"/>
    <w:rsid w:val="006E01EF"/>
    <w:rsid w:val="006E028D"/>
    <w:rsid w:val="006E0881"/>
    <w:rsid w:val="006E0B4B"/>
    <w:rsid w:val="006E1291"/>
    <w:rsid w:val="006E13F7"/>
    <w:rsid w:val="006E1A3E"/>
    <w:rsid w:val="006E1C4D"/>
    <w:rsid w:val="006E1E2F"/>
    <w:rsid w:val="006E1F07"/>
    <w:rsid w:val="006E2C55"/>
    <w:rsid w:val="006E2D61"/>
    <w:rsid w:val="006E2F8B"/>
    <w:rsid w:val="006E39AD"/>
    <w:rsid w:val="006E41AA"/>
    <w:rsid w:val="006E425C"/>
    <w:rsid w:val="006E4738"/>
    <w:rsid w:val="006E4B0D"/>
    <w:rsid w:val="006E4E8E"/>
    <w:rsid w:val="006E4F57"/>
    <w:rsid w:val="006E532F"/>
    <w:rsid w:val="006E5413"/>
    <w:rsid w:val="006E559F"/>
    <w:rsid w:val="006E6663"/>
    <w:rsid w:val="006E682F"/>
    <w:rsid w:val="006E68ED"/>
    <w:rsid w:val="006E6B48"/>
    <w:rsid w:val="006E6BFB"/>
    <w:rsid w:val="006E6E78"/>
    <w:rsid w:val="006E7114"/>
    <w:rsid w:val="006E73CE"/>
    <w:rsid w:val="006F010A"/>
    <w:rsid w:val="006F087A"/>
    <w:rsid w:val="006F0EC9"/>
    <w:rsid w:val="006F1019"/>
    <w:rsid w:val="006F11CD"/>
    <w:rsid w:val="006F1F7B"/>
    <w:rsid w:val="006F2403"/>
    <w:rsid w:val="006F251C"/>
    <w:rsid w:val="006F26E8"/>
    <w:rsid w:val="006F2920"/>
    <w:rsid w:val="006F2A99"/>
    <w:rsid w:val="006F303A"/>
    <w:rsid w:val="006F32EB"/>
    <w:rsid w:val="006F3571"/>
    <w:rsid w:val="006F3A94"/>
    <w:rsid w:val="006F4F28"/>
    <w:rsid w:val="006F51E0"/>
    <w:rsid w:val="006F532F"/>
    <w:rsid w:val="006F55D0"/>
    <w:rsid w:val="006F581F"/>
    <w:rsid w:val="006F5856"/>
    <w:rsid w:val="006F5928"/>
    <w:rsid w:val="006F592C"/>
    <w:rsid w:val="006F594C"/>
    <w:rsid w:val="006F61EB"/>
    <w:rsid w:val="006F6232"/>
    <w:rsid w:val="006F638F"/>
    <w:rsid w:val="006F66DB"/>
    <w:rsid w:val="006F714C"/>
    <w:rsid w:val="006F766F"/>
    <w:rsid w:val="006F7F51"/>
    <w:rsid w:val="00700302"/>
    <w:rsid w:val="0070052E"/>
    <w:rsid w:val="007007A7"/>
    <w:rsid w:val="00700C37"/>
    <w:rsid w:val="00700D4F"/>
    <w:rsid w:val="0070117B"/>
    <w:rsid w:val="00701209"/>
    <w:rsid w:val="007016D7"/>
    <w:rsid w:val="00702993"/>
    <w:rsid w:val="00702A1D"/>
    <w:rsid w:val="00702AAB"/>
    <w:rsid w:val="00702B56"/>
    <w:rsid w:val="00702F31"/>
    <w:rsid w:val="00703531"/>
    <w:rsid w:val="00704010"/>
    <w:rsid w:val="007041E2"/>
    <w:rsid w:val="007046BF"/>
    <w:rsid w:val="007048E5"/>
    <w:rsid w:val="0070492F"/>
    <w:rsid w:val="00704B7F"/>
    <w:rsid w:val="00704C7E"/>
    <w:rsid w:val="00704D5D"/>
    <w:rsid w:val="007057CD"/>
    <w:rsid w:val="00705A27"/>
    <w:rsid w:val="00705E30"/>
    <w:rsid w:val="0070623E"/>
    <w:rsid w:val="007063A5"/>
    <w:rsid w:val="00706424"/>
    <w:rsid w:val="007066B8"/>
    <w:rsid w:val="007069F7"/>
    <w:rsid w:val="00706C68"/>
    <w:rsid w:val="007070AB"/>
    <w:rsid w:val="007072D8"/>
    <w:rsid w:val="007074C0"/>
    <w:rsid w:val="00707ABD"/>
    <w:rsid w:val="007100EA"/>
    <w:rsid w:val="007103E6"/>
    <w:rsid w:val="0071091C"/>
    <w:rsid w:val="00710C60"/>
    <w:rsid w:val="00710D3C"/>
    <w:rsid w:val="00710DB9"/>
    <w:rsid w:val="0071113E"/>
    <w:rsid w:val="0071140D"/>
    <w:rsid w:val="007117B7"/>
    <w:rsid w:val="007120CF"/>
    <w:rsid w:val="0071226A"/>
    <w:rsid w:val="007129CC"/>
    <w:rsid w:val="00712E58"/>
    <w:rsid w:val="00712E77"/>
    <w:rsid w:val="007131EA"/>
    <w:rsid w:val="00713396"/>
    <w:rsid w:val="00713B94"/>
    <w:rsid w:val="00713CDB"/>
    <w:rsid w:val="00713D93"/>
    <w:rsid w:val="00713E0D"/>
    <w:rsid w:val="00713F62"/>
    <w:rsid w:val="00713F7D"/>
    <w:rsid w:val="007140EF"/>
    <w:rsid w:val="00715137"/>
    <w:rsid w:val="00715571"/>
    <w:rsid w:val="0071596B"/>
    <w:rsid w:val="007159A3"/>
    <w:rsid w:val="00715FDA"/>
    <w:rsid w:val="007160C4"/>
    <w:rsid w:val="00717328"/>
    <w:rsid w:val="007174D8"/>
    <w:rsid w:val="00717A3F"/>
    <w:rsid w:val="00717AF4"/>
    <w:rsid w:val="00717C34"/>
    <w:rsid w:val="00717D69"/>
    <w:rsid w:val="00720097"/>
    <w:rsid w:val="00720454"/>
    <w:rsid w:val="00720502"/>
    <w:rsid w:val="0072070D"/>
    <w:rsid w:val="00720714"/>
    <w:rsid w:val="00720B28"/>
    <w:rsid w:val="0072108E"/>
    <w:rsid w:val="00721198"/>
    <w:rsid w:val="00722408"/>
    <w:rsid w:val="00722593"/>
    <w:rsid w:val="00722621"/>
    <w:rsid w:val="00722797"/>
    <w:rsid w:val="007227BD"/>
    <w:rsid w:val="00722BED"/>
    <w:rsid w:val="0072353B"/>
    <w:rsid w:val="00723947"/>
    <w:rsid w:val="0072399F"/>
    <w:rsid w:val="00724096"/>
    <w:rsid w:val="0072409B"/>
    <w:rsid w:val="0072447B"/>
    <w:rsid w:val="00724EF1"/>
    <w:rsid w:val="00724EF8"/>
    <w:rsid w:val="007253CD"/>
    <w:rsid w:val="00725B1C"/>
    <w:rsid w:val="00725B66"/>
    <w:rsid w:val="00725E49"/>
    <w:rsid w:val="00726F61"/>
    <w:rsid w:val="00726F81"/>
    <w:rsid w:val="007270A9"/>
    <w:rsid w:val="007273B8"/>
    <w:rsid w:val="00727592"/>
    <w:rsid w:val="00730284"/>
    <w:rsid w:val="00730853"/>
    <w:rsid w:val="00730C85"/>
    <w:rsid w:val="00730D4C"/>
    <w:rsid w:val="007315B4"/>
    <w:rsid w:val="00731624"/>
    <w:rsid w:val="007318AE"/>
    <w:rsid w:val="00731DA0"/>
    <w:rsid w:val="00731E51"/>
    <w:rsid w:val="00732491"/>
    <w:rsid w:val="00732889"/>
    <w:rsid w:val="0073312C"/>
    <w:rsid w:val="00733BFB"/>
    <w:rsid w:val="00734005"/>
    <w:rsid w:val="00734238"/>
    <w:rsid w:val="00734366"/>
    <w:rsid w:val="0073453D"/>
    <w:rsid w:val="0073463B"/>
    <w:rsid w:val="0073489C"/>
    <w:rsid w:val="007348A5"/>
    <w:rsid w:val="00735140"/>
    <w:rsid w:val="007354C9"/>
    <w:rsid w:val="007367D5"/>
    <w:rsid w:val="00736ADF"/>
    <w:rsid w:val="00736AE4"/>
    <w:rsid w:val="00736DA5"/>
    <w:rsid w:val="00736DF6"/>
    <w:rsid w:val="007371FA"/>
    <w:rsid w:val="00737952"/>
    <w:rsid w:val="0074021F"/>
    <w:rsid w:val="007408A4"/>
    <w:rsid w:val="00740968"/>
    <w:rsid w:val="00740BCC"/>
    <w:rsid w:val="00740F1B"/>
    <w:rsid w:val="00741907"/>
    <w:rsid w:val="00741A44"/>
    <w:rsid w:val="00742582"/>
    <w:rsid w:val="00742594"/>
    <w:rsid w:val="007426FA"/>
    <w:rsid w:val="007429DF"/>
    <w:rsid w:val="00742C2B"/>
    <w:rsid w:val="0074331E"/>
    <w:rsid w:val="00743388"/>
    <w:rsid w:val="00744284"/>
    <w:rsid w:val="007442A5"/>
    <w:rsid w:val="0074476F"/>
    <w:rsid w:val="0074496D"/>
    <w:rsid w:val="00744AB1"/>
    <w:rsid w:val="00744B47"/>
    <w:rsid w:val="00744D7F"/>
    <w:rsid w:val="00744E31"/>
    <w:rsid w:val="00745399"/>
    <w:rsid w:val="00745860"/>
    <w:rsid w:val="00745882"/>
    <w:rsid w:val="00745B07"/>
    <w:rsid w:val="00745C5E"/>
    <w:rsid w:val="007462D0"/>
    <w:rsid w:val="0074688A"/>
    <w:rsid w:val="00746EA7"/>
    <w:rsid w:val="00746F1B"/>
    <w:rsid w:val="007474F0"/>
    <w:rsid w:val="00747693"/>
    <w:rsid w:val="00747AD6"/>
    <w:rsid w:val="00747C4F"/>
    <w:rsid w:val="00747D70"/>
    <w:rsid w:val="00747DD5"/>
    <w:rsid w:val="0075088D"/>
    <w:rsid w:val="00751983"/>
    <w:rsid w:val="00751AE0"/>
    <w:rsid w:val="0075258C"/>
    <w:rsid w:val="00752E20"/>
    <w:rsid w:val="007535A3"/>
    <w:rsid w:val="00753A61"/>
    <w:rsid w:val="007546C7"/>
    <w:rsid w:val="00755032"/>
    <w:rsid w:val="007550C8"/>
    <w:rsid w:val="0075510F"/>
    <w:rsid w:val="00755252"/>
    <w:rsid w:val="007552AB"/>
    <w:rsid w:val="00755805"/>
    <w:rsid w:val="007558FD"/>
    <w:rsid w:val="00755B95"/>
    <w:rsid w:val="007564F8"/>
    <w:rsid w:val="00756575"/>
    <w:rsid w:val="007569AD"/>
    <w:rsid w:val="00756A52"/>
    <w:rsid w:val="00756B83"/>
    <w:rsid w:val="007572EB"/>
    <w:rsid w:val="007576FD"/>
    <w:rsid w:val="00757701"/>
    <w:rsid w:val="0075779B"/>
    <w:rsid w:val="007600C2"/>
    <w:rsid w:val="00760116"/>
    <w:rsid w:val="0076022C"/>
    <w:rsid w:val="00760320"/>
    <w:rsid w:val="007605AA"/>
    <w:rsid w:val="00760617"/>
    <w:rsid w:val="00761D09"/>
    <w:rsid w:val="00762191"/>
    <w:rsid w:val="00762CC0"/>
    <w:rsid w:val="0076328D"/>
    <w:rsid w:val="007632A6"/>
    <w:rsid w:val="0076375E"/>
    <w:rsid w:val="007637B9"/>
    <w:rsid w:val="00763A2F"/>
    <w:rsid w:val="00763BD9"/>
    <w:rsid w:val="007646A2"/>
    <w:rsid w:val="00764E2A"/>
    <w:rsid w:val="00765015"/>
    <w:rsid w:val="007655A9"/>
    <w:rsid w:val="00765806"/>
    <w:rsid w:val="007659ED"/>
    <w:rsid w:val="00765B68"/>
    <w:rsid w:val="00766640"/>
    <w:rsid w:val="0076692C"/>
    <w:rsid w:val="00766AE2"/>
    <w:rsid w:val="00766D28"/>
    <w:rsid w:val="00766F3C"/>
    <w:rsid w:val="007670FA"/>
    <w:rsid w:val="0076712B"/>
    <w:rsid w:val="00767732"/>
    <w:rsid w:val="00767A4C"/>
    <w:rsid w:val="00767A5D"/>
    <w:rsid w:val="00767BC3"/>
    <w:rsid w:val="007703B5"/>
    <w:rsid w:val="00770700"/>
    <w:rsid w:val="007709AF"/>
    <w:rsid w:val="00770FEC"/>
    <w:rsid w:val="00771100"/>
    <w:rsid w:val="00772198"/>
    <w:rsid w:val="007723D8"/>
    <w:rsid w:val="0077243E"/>
    <w:rsid w:val="00772882"/>
    <w:rsid w:val="00772905"/>
    <w:rsid w:val="00772A5E"/>
    <w:rsid w:val="00773015"/>
    <w:rsid w:val="00774120"/>
    <w:rsid w:val="00774551"/>
    <w:rsid w:val="007747D0"/>
    <w:rsid w:val="00774872"/>
    <w:rsid w:val="00774A7B"/>
    <w:rsid w:val="00774B5D"/>
    <w:rsid w:val="00774E43"/>
    <w:rsid w:val="00774F93"/>
    <w:rsid w:val="007757AF"/>
    <w:rsid w:val="00775913"/>
    <w:rsid w:val="0077644D"/>
    <w:rsid w:val="00776930"/>
    <w:rsid w:val="00776A06"/>
    <w:rsid w:val="00776C94"/>
    <w:rsid w:val="00776D46"/>
    <w:rsid w:val="00776EE5"/>
    <w:rsid w:val="0077701F"/>
    <w:rsid w:val="00777334"/>
    <w:rsid w:val="007773EC"/>
    <w:rsid w:val="00777640"/>
    <w:rsid w:val="0077775B"/>
    <w:rsid w:val="007778D1"/>
    <w:rsid w:val="00777C46"/>
    <w:rsid w:val="007809AA"/>
    <w:rsid w:val="00780C8C"/>
    <w:rsid w:val="00780FA7"/>
    <w:rsid w:val="0078136B"/>
    <w:rsid w:val="0078174C"/>
    <w:rsid w:val="00781B60"/>
    <w:rsid w:val="00781C5D"/>
    <w:rsid w:val="00782141"/>
    <w:rsid w:val="00782902"/>
    <w:rsid w:val="00782B16"/>
    <w:rsid w:val="007831C5"/>
    <w:rsid w:val="007831E3"/>
    <w:rsid w:val="00783541"/>
    <w:rsid w:val="007838C7"/>
    <w:rsid w:val="00783A8D"/>
    <w:rsid w:val="00784940"/>
    <w:rsid w:val="007855B7"/>
    <w:rsid w:val="00785676"/>
    <w:rsid w:val="007856E0"/>
    <w:rsid w:val="00785BC6"/>
    <w:rsid w:val="00785DC9"/>
    <w:rsid w:val="007863EB"/>
    <w:rsid w:val="00786E0E"/>
    <w:rsid w:val="00786F6C"/>
    <w:rsid w:val="007870F3"/>
    <w:rsid w:val="007877E6"/>
    <w:rsid w:val="00790705"/>
    <w:rsid w:val="00790818"/>
    <w:rsid w:val="00790B61"/>
    <w:rsid w:val="00790D3E"/>
    <w:rsid w:val="00790EEA"/>
    <w:rsid w:val="00792C66"/>
    <w:rsid w:val="00792D80"/>
    <w:rsid w:val="00792EFB"/>
    <w:rsid w:val="00793734"/>
    <w:rsid w:val="00793790"/>
    <w:rsid w:val="007937CE"/>
    <w:rsid w:val="007938FD"/>
    <w:rsid w:val="00793A32"/>
    <w:rsid w:val="00793A7E"/>
    <w:rsid w:val="00793BE4"/>
    <w:rsid w:val="007942D2"/>
    <w:rsid w:val="007943AE"/>
    <w:rsid w:val="00794A72"/>
    <w:rsid w:val="007959AE"/>
    <w:rsid w:val="00796074"/>
    <w:rsid w:val="0079639F"/>
    <w:rsid w:val="0079693F"/>
    <w:rsid w:val="00796940"/>
    <w:rsid w:val="00796984"/>
    <w:rsid w:val="00797231"/>
    <w:rsid w:val="007A03AE"/>
    <w:rsid w:val="007A06BF"/>
    <w:rsid w:val="007A080B"/>
    <w:rsid w:val="007A0987"/>
    <w:rsid w:val="007A0D6E"/>
    <w:rsid w:val="007A1054"/>
    <w:rsid w:val="007A1762"/>
    <w:rsid w:val="007A1DE4"/>
    <w:rsid w:val="007A3224"/>
    <w:rsid w:val="007A340B"/>
    <w:rsid w:val="007A393F"/>
    <w:rsid w:val="007A3D53"/>
    <w:rsid w:val="007A41DA"/>
    <w:rsid w:val="007A43F2"/>
    <w:rsid w:val="007A461E"/>
    <w:rsid w:val="007A47D1"/>
    <w:rsid w:val="007A4BD7"/>
    <w:rsid w:val="007A4E3E"/>
    <w:rsid w:val="007A53A3"/>
    <w:rsid w:val="007A56FC"/>
    <w:rsid w:val="007A5F64"/>
    <w:rsid w:val="007A61E6"/>
    <w:rsid w:val="007A6A22"/>
    <w:rsid w:val="007A6E0E"/>
    <w:rsid w:val="007A7907"/>
    <w:rsid w:val="007B0182"/>
    <w:rsid w:val="007B052F"/>
    <w:rsid w:val="007B0717"/>
    <w:rsid w:val="007B0A41"/>
    <w:rsid w:val="007B0B74"/>
    <w:rsid w:val="007B10D6"/>
    <w:rsid w:val="007B158F"/>
    <w:rsid w:val="007B1772"/>
    <w:rsid w:val="007B178E"/>
    <w:rsid w:val="007B187A"/>
    <w:rsid w:val="007B1D71"/>
    <w:rsid w:val="007B1F4B"/>
    <w:rsid w:val="007B242C"/>
    <w:rsid w:val="007B283C"/>
    <w:rsid w:val="007B2C26"/>
    <w:rsid w:val="007B2C7A"/>
    <w:rsid w:val="007B3910"/>
    <w:rsid w:val="007B3BC7"/>
    <w:rsid w:val="007B416A"/>
    <w:rsid w:val="007B41CD"/>
    <w:rsid w:val="007B42CA"/>
    <w:rsid w:val="007B4719"/>
    <w:rsid w:val="007B4CF7"/>
    <w:rsid w:val="007B511F"/>
    <w:rsid w:val="007B541C"/>
    <w:rsid w:val="007B5483"/>
    <w:rsid w:val="007B5788"/>
    <w:rsid w:val="007B5ACE"/>
    <w:rsid w:val="007B5D21"/>
    <w:rsid w:val="007B5D7F"/>
    <w:rsid w:val="007B6175"/>
    <w:rsid w:val="007B66B0"/>
    <w:rsid w:val="007B6CB7"/>
    <w:rsid w:val="007B758B"/>
    <w:rsid w:val="007B77E4"/>
    <w:rsid w:val="007B7F84"/>
    <w:rsid w:val="007C040B"/>
    <w:rsid w:val="007C042B"/>
    <w:rsid w:val="007C0A2D"/>
    <w:rsid w:val="007C0A75"/>
    <w:rsid w:val="007C0BAE"/>
    <w:rsid w:val="007C0CA8"/>
    <w:rsid w:val="007C0CB6"/>
    <w:rsid w:val="007C0DC9"/>
    <w:rsid w:val="007C0F6E"/>
    <w:rsid w:val="007C15B2"/>
    <w:rsid w:val="007C1F37"/>
    <w:rsid w:val="007C21B0"/>
    <w:rsid w:val="007C2274"/>
    <w:rsid w:val="007C285C"/>
    <w:rsid w:val="007C2ABF"/>
    <w:rsid w:val="007C2B64"/>
    <w:rsid w:val="007C2E93"/>
    <w:rsid w:val="007C3298"/>
    <w:rsid w:val="007C33A0"/>
    <w:rsid w:val="007C3CA6"/>
    <w:rsid w:val="007C428D"/>
    <w:rsid w:val="007C444B"/>
    <w:rsid w:val="007C47CA"/>
    <w:rsid w:val="007C48E2"/>
    <w:rsid w:val="007C4A48"/>
    <w:rsid w:val="007C4F89"/>
    <w:rsid w:val="007C53F4"/>
    <w:rsid w:val="007C5F64"/>
    <w:rsid w:val="007C61AD"/>
    <w:rsid w:val="007C6521"/>
    <w:rsid w:val="007C6798"/>
    <w:rsid w:val="007C6D42"/>
    <w:rsid w:val="007C7060"/>
    <w:rsid w:val="007C75E2"/>
    <w:rsid w:val="007C76A3"/>
    <w:rsid w:val="007C7891"/>
    <w:rsid w:val="007C7E9D"/>
    <w:rsid w:val="007D0297"/>
    <w:rsid w:val="007D0311"/>
    <w:rsid w:val="007D05CB"/>
    <w:rsid w:val="007D1700"/>
    <w:rsid w:val="007D1953"/>
    <w:rsid w:val="007D24AB"/>
    <w:rsid w:val="007D2743"/>
    <w:rsid w:val="007D300E"/>
    <w:rsid w:val="007D301E"/>
    <w:rsid w:val="007D316C"/>
    <w:rsid w:val="007D336A"/>
    <w:rsid w:val="007D33B6"/>
    <w:rsid w:val="007D33F8"/>
    <w:rsid w:val="007D3513"/>
    <w:rsid w:val="007D40C8"/>
    <w:rsid w:val="007D473F"/>
    <w:rsid w:val="007D4D0D"/>
    <w:rsid w:val="007D5287"/>
    <w:rsid w:val="007D542F"/>
    <w:rsid w:val="007D5539"/>
    <w:rsid w:val="007D5912"/>
    <w:rsid w:val="007D5D63"/>
    <w:rsid w:val="007D5EB1"/>
    <w:rsid w:val="007D627F"/>
    <w:rsid w:val="007D62A5"/>
    <w:rsid w:val="007D7045"/>
    <w:rsid w:val="007D76E3"/>
    <w:rsid w:val="007D7801"/>
    <w:rsid w:val="007D7D1D"/>
    <w:rsid w:val="007D7F56"/>
    <w:rsid w:val="007D7F85"/>
    <w:rsid w:val="007E0769"/>
    <w:rsid w:val="007E0AD6"/>
    <w:rsid w:val="007E0B15"/>
    <w:rsid w:val="007E0CC8"/>
    <w:rsid w:val="007E0D1A"/>
    <w:rsid w:val="007E1229"/>
    <w:rsid w:val="007E167E"/>
    <w:rsid w:val="007E16F1"/>
    <w:rsid w:val="007E1F50"/>
    <w:rsid w:val="007E2009"/>
    <w:rsid w:val="007E2341"/>
    <w:rsid w:val="007E259C"/>
    <w:rsid w:val="007E2A23"/>
    <w:rsid w:val="007E2E61"/>
    <w:rsid w:val="007E3639"/>
    <w:rsid w:val="007E3834"/>
    <w:rsid w:val="007E3F4F"/>
    <w:rsid w:val="007E4B34"/>
    <w:rsid w:val="007E4E8E"/>
    <w:rsid w:val="007E5A03"/>
    <w:rsid w:val="007E5EB1"/>
    <w:rsid w:val="007E606B"/>
    <w:rsid w:val="007E64CB"/>
    <w:rsid w:val="007E70EA"/>
    <w:rsid w:val="007E751A"/>
    <w:rsid w:val="007E75B9"/>
    <w:rsid w:val="007E77F5"/>
    <w:rsid w:val="007F00FF"/>
    <w:rsid w:val="007F06B5"/>
    <w:rsid w:val="007F0A9B"/>
    <w:rsid w:val="007F0BDE"/>
    <w:rsid w:val="007F1025"/>
    <w:rsid w:val="007F1885"/>
    <w:rsid w:val="007F1D29"/>
    <w:rsid w:val="007F1EDE"/>
    <w:rsid w:val="007F1F0B"/>
    <w:rsid w:val="007F21D0"/>
    <w:rsid w:val="007F2594"/>
    <w:rsid w:val="007F25FA"/>
    <w:rsid w:val="007F29E7"/>
    <w:rsid w:val="007F2E9E"/>
    <w:rsid w:val="007F3059"/>
    <w:rsid w:val="007F3294"/>
    <w:rsid w:val="007F3D70"/>
    <w:rsid w:val="007F439E"/>
    <w:rsid w:val="007F488D"/>
    <w:rsid w:val="007F4C62"/>
    <w:rsid w:val="007F5006"/>
    <w:rsid w:val="007F54C3"/>
    <w:rsid w:val="007F55EC"/>
    <w:rsid w:val="007F588C"/>
    <w:rsid w:val="007F6069"/>
    <w:rsid w:val="007F60B9"/>
    <w:rsid w:val="007F63D0"/>
    <w:rsid w:val="007F6AE4"/>
    <w:rsid w:val="007F7D97"/>
    <w:rsid w:val="007F7EFE"/>
    <w:rsid w:val="008002F4"/>
    <w:rsid w:val="0080035B"/>
    <w:rsid w:val="008005E2"/>
    <w:rsid w:val="008005F8"/>
    <w:rsid w:val="00800CBD"/>
    <w:rsid w:val="0080150D"/>
    <w:rsid w:val="008015EA"/>
    <w:rsid w:val="00801AFF"/>
    <w:rsid w:val="00801CBE"/>
    <w:rsid w:val="00801D71"/>
    <w:rsid w:val="00801D77"/>
    <w:rsid w:val="00802B86"/>
    <w:rsid w:val="00802BC5"/>
    <w:rsid w:val="008043CC"/>
    <w:rsid w:val="008044F3"/>
    <w:rsid w:val="0080465F"/>
    <w:rsid w:val="00804AC2"/>
    <w:rsid w:val="00804AF5"/>
    <w:rsid w:val="00804AF8"/>
    <w:rsid w:val="00804BCB"/>
    <w:rsid w:val="0080549C"/>
    <w:rsid w:val="008055C9"/>
    <w:rsid w:val="00805EF9"/>
    <w:rsid w:val="00806016"/>
    <w:rsid w:val="00806145"/>
    <w:rsid w:val="008068F9"/>
    <w:rsid w:val="00806978"/>
    <w:rsid w:val="00807165"/>
    <w:rsid w:val="008071EA"/>
    <w:rsid w:val="00807625"/>
    <w:rsid w:val="00810348"/>
    <w:rsid w:val="00810371"/>
    <w:rsid w:val="00810501"/>
    <w:rsid w:val="00810FE4"/>
    <w:rsid w:val="0081143B"/>
    <w:rsid w:val="00811533"/>
    <w:rsid w:val="00811858"/>
    <w:rsid w:val="008126FE"/>
    <w:rsid w:val="00812828"/>
    <w:rsid w:val="00812899"/>
    <w:rsid w:val="00812975"/>
    <w:rsid w:val="00812AFB"/>
    <w:rsid w:val="00812EA2"/>
    <w:rsid w:val="00812EBA"/>
    <w:rsid w:val="008130D6"/>
    <w:rsid w:val="0081322C"/>
    <w:rsid w:val="0081340F"/>
    <w:rsid w:val="0081346D"/>
    <w:rsid w:val="00813534"/>
    <w:rsid w:val="0081387E"/>
    <w:rsid w:val="00814874"/>
    <w:rsid w:val="008148C7"/>
    <w:rsid w:val="0081578D"/>
    <w:rsid w:val="00815A74"/>
    <w:rsid w:val="0081624F"/>
    <w:rsid w:val="008167A9"/>
    <w:rsid w:val="0081696C"/>
    <w:rsid w:val="00816F8A"/>
    <w:rsid w:val="00816FDD"/>
    <w:rsid w:val="008175F1"/>
    <w:rsid w:val="0081764B"/>
    <w:rsid w:val="00817948"/>
    <w:rsid w:val="00817DB1"/>
    <w:rsid w:val="00820806"/>
    <w:rsid w:val="00820C9D"/>
    <w:rsid w:val="00820E8E"/>
    <w:rsid w:val="008211CC"/>
    <w:rsid w:val="00821DB3"/>
    <w:rsid w:val="00822068"/>
    <w:rsid w:val="00822115"/>
    <w:rsid w:val="00822261"/>
    <w:rsid w:val="00822485"/>
    <w:rsid w:val="008229ED"/>
    <w:rsid w:val="00822CE9"/>
    <w:rsid w:val="0082359D"/>
    <w:rsid w:val="008239ED"/>
    <w:rsid w:val="008248D3"/>
    <w:rsid w:val="00824919"/>
    <w:rsid w:val="00824A09"/>
    <w:rsid w:val="00824DA3"/>
    <w:rsid w:val="00825D60"/>
    <w:rsid w:val="00826291"/>
    <w:rsid w:val="00826E3E"/>
    <w:rsid w:val="00826E57"/>
    <w:rsid w:val="00826FC8"/>
    <w:rsid w:val="00827B9F"/>
    <w:rsid w:val="00827F56"/>
    <w:rsid w:val="008303CE"/>
    <w:rsid w:val="008304E3"/>
    <w:rsid w:val="00830A12"/>
    <w:rsid w:val="00830E3F"/>
    <w:rsid w:val="00831182"/>
    <w:rsid w:val="008312CF"/>
    <w:rsid w:val="008314BF"/>
    <w:rsid w:val="00831669"/>
    <w:rsid w:val="0083166F"/>
    <w:rsid w:val="00831A60"/>
    <w:rsid w:val="00831BBD"/>
    <w:rsid w:val="00831C4D"/>
    <w:rsid w:val="00832487"/>
    <w:rsid w:val="00832940"/>
    <w:rsid w:val="008335CF"/>
    <w:rsid w:val="00833D58"/>
    <w:rsid w:val="00834134"/>
    <w:rsid w:val="00834419"/>
    <w:rsid w:val="00834836"/>
    <w:rsid w:val="0083504F"/>
    <w:rsid w:val="0083559B"/>
    <w:rsid w:val="00835C74"/>
    <w:rsid w:val="00836789"/>
    <w:rsid w:val="00836960"/>
    <w:rsid w:val="00836A35"/>
    <w:rsid w:val="00836ABE"/>
    <w:rsid w:val="00836F3F"/>
    <w:rsid w:val="0083705E"/>
    <w:rsid w:val="0083713A"/>
    <w:rsid w:val="0083725B"/>
    <w:rsid w:val="008377D0"/>
    <w:rsid w:val="00837894"/>
    <w:rsid w:val="00840123"/>
    <w:rsid w:val="008404E2"/>
    <w:rsid w:val="00840DC2"/>
    <w:rsid w:val="00841171"/>
    <w:rsid w:val="00841403"/>
    <w:rsid w:val="00841509"/>
    <w:rsid w:val="008417CD"/>
    <w:rsid w:val="00841993"/>
    <w:rsid w:val="00841B54"/>
    <w:rsid w:val="00841C3A"/>
    <w:rsid w:val="00841EE1"/>
    <w:rsid w:val="00842665"/>
    <w:rsid w:val="0084303D"/>
    <w:rsid w:val="008435F4"/>
    <w:rsid w:val="00843B7D"/>
    <w:rsid w:val="00843C17"/>
    <w:rsid w:val="00843EC1"/>
    <w:rsid w:val="00844488"/>
    <w:rsid w:val="0084471D"/>
    <w:rsid w:val="00844743"/>
    <w:rsid w:val="00844BB8"/>
    <w:rsid w:val="008455AD"/>
    <w:rsid w:val="0084589B"/>
    <w:rsid w:val="008458E3"/>
    <w:rsid w:val="00845C76"/>
    <w:rsid w:val="008462CD"/>
    <w:rsid w:val="0084640A"/>
    <w:rsid w:val="00846511"/>
    <w:rsid w:val="008466EF"/>
    <w:rsid w:val="0084697E"/>
    <w:rsid w:val="00846E53"/>
    <w:rsid w:val="0084705E"/>
    <w:rsid w:val="0084726C"/>
    <w:rsid w:val="00847427"/>
    <w:rsid w:val="008474DA"/>
    <w:rsid w:val="008478CC"/>
    <w:rsid w:val="00847CD4"/>
    <w:rsid w:val="00847E18"/>
    <w:rsid w:val="008500D5"/>
    <w:rsid w:val="00850504"/>
    <w:rsid w:val="00850659"/>
    <w:rsid w:val="008509A0"/>
    <w:rsid w:val="00851117"/>
    <w:rsid w:val="0085131C"/>
    <w:rsid w:val="0085135A"/>
    <w:rsid w:val="00852931"/>
    <w:rsid w:val="00852EBC"/>
    <w:rsid w:val="00853313"/>
    <w:rsid w:val="0085333A"/>
    <w:rsid w:val="008534EB"/>
    <w:rsid w:val="00853AA6"/>
    <w:rsid w:val="00853B25"/>
    <w:rsid w:val="00853CD8"/>
    <w:rsid w:val="00853D2F"/>
    <w:rsid w:val="00853DC2"/>
    <w:rsid w:val="00853EA8"/>
    <w:rsid w:val="008540AE"/>
    <w:rsid w:val="0085411C"/>
    <w:rsid w:val="00854208"/>
    <w:rsid w:val="008545A9"/>
    <w:rsid w:val="00854904"/>
    <w:rsid w:val="00854957"/>
    <w:rsid w:val="00855206"/>
    <w:rsid w:val="008553FB"/>
    <w:rsid w:val="00855551"/>
    <w:rsid w:val="00855950"/>
    <w:rsid w:val="00855E8C"/>
    <w:rsid w:val="0085634A"/>
    <w:rsid w:val="00856507"/>
    <w:rsid w:val="0085650A"/>
    <w:rsid w:val="0085656F"/>
    <w:rsid w:val="008565B1"/>
    <w:rsid w:val="00856610"/>
    <w:rsid w:val="008566E7"/>
    <w:rsid w:val="00856895"/>
    <w:rsid w:val="00856B62"/>
    <w:rsid w:val="00857264"/>
    <w:rsid w:val="00857457"/>
    <w:rsid w:val="0085754A"/>
    <w:rsid w:val="008575B1"/>
    <w:rsid w:val="008578DA"/>
    <w:rsid w:val="00857C24"/>
    <w:rsid w:val="008600AD"/>
    <w:rsid w:val="00860273"/>
    <w:rsid w:val="0086044C"/>
    <w:rsid w:val="00860703"/>
    <w:rsid w:val="00860717"/>
    <w:rsid w:val="008607FE"/>
    <w:rsid w:val="00860923"/>
    <w:rsid w:val="0086102A"/>
    <w:rsid w:val="0086119E"/>
    <w:rsid w:val="00861931"/>
    <w:rsid w:val="008619CB"/>
    <w:rsid w:val="00861EF7"/>
    <w:rsid w:val="00861F27"/>
    <w:rsid w:val="00861F2D"/>
    <w:rsid w:val="0086207D"/>
    <w:rsid w:val="008620DC"/>
    <w:rsid w:val="0086234C"/>
    <w:rsid w:val="00862911"/>
    <w:rsid w:val="00862ABD"/>
    <w:rsid w:val="008634B5"/>
    <w:rsid w:val="008634BC"/>
    <w:rsid w:val="00863901"/>
    <w:rsid w:val="00863987"/>
    <w:rsid w:val="00863A58"/>
    <w:rsid w:val="0086409D"/>
    <w:rsid w:val="008643C8"/>
    <w:rsid w:val="00864F91"/>
    <w:rsid w:val="0086532E"/>
    <w:rsid w:val="00865621"/>
    <w:rsid w:val="008657AA"/>
    <w:rsid w:val="00865F49"/>
    <w:rsid w:val="0086614D"/>
    <w:rsid w:val="00866297"/>
    <w:rsid w:val="00866582"/>
    <w:rsid w:val="00867439"/>
    <w:rsid w:val="00867B3A"/>
    <w:rsid w:val="00867CB0"/>
    <w:rsid w:val="0087062E"/>
    <w:rsid w:val="00870654"/>
    <w:rsid w:val="00870D06"/>
    <w:rsid w:val="0087100E"/>
    <w:rsid w:val="00871738"/>
    <w:rsid w:val="008728A8"/>
    <w:rsid w:val="00872922"/>
    <w:rsid w:val="008729A3"/>
    <w:rsid w:val="00872DDD"/>
    <w:rsid w:val="00872EE0"/>
    <w:rsid w:val="008730E1"/>
    <w:rsid w:val="008733F6"/>
    <w:rsid w:val="0087377E"/>
    <w:rsid w:val="00874127"/>
    <w:rsid w:val="008741DB"/>
    <w:rsid w:val="0087483B"/>
    <w:rsid w:val="00874A8B"/>
    <w:rsid w:val="00874BD6"/>
    <w:rsid w:val="0087525C"/>
    <w:rsid w:val="00875273"/>
    <w:rsid w:val="008753AD"/>
    <w:rsid w:val="008756F0"/>
    <w:rsid w:val="00875C42"/>
    <w:rsid w:val="0087665F"/>
    <w:rsid w:val="00876BDC"/>
    <w:rsid w:val="00876BF1"/>
    <w:rsid w:val="00876C37"/>
    <w:rsid w:val="00876E2F"/>
    <w:rsid w:val="00877AAC"/>
    <w:rsid w:val="00877AFE"/>
    <w:rsid w:val="00877DDB"/>
    <w:rsid w:val="008800BB"/>
    <w:rsid w:val="00880405"/>
    <w:rsid w:val="00880610"/>
    <w:rsid w:val="0088069C"/>
    <w:rsid w:val="008808D6"/>
    <w:rsid w:val="00880D26"/>
    <w:rsid w:val="00880DA8"/>
    <w:rsid w:val="00881052"/>
    <w:rsid w:val="008814E5"/>
    <w:rsid w:val="00881577"/>
    <w:rsid w:val="008815B6"/>
    <w:rsid w:val="00881A9F"/>
    <w:rsid w:val="00881EFF"/>
    <w:rsid w:val="008826E9"/>
    <w:rsid w:val="00882787"/>
    <w:rsid w:val="00882847"/>
    <w:rsid w:val="008832DF"/>
    <w:rsid w:val="0088366F"/>
    <w:rsid w:val="0088381C"/>
    <w:rsid w:val="00883B09"/>
    <w:rsid w:val="008841E4"/>
    <w:rsid w:val="00884209"/>
    <w:rsid w:val="00884317"/>
    <w:rsid w:val="00884889"/>
    <w:rsid w:val="008849C2"/>
    <w:rsid w:val="00884BBC"/>
    <w:rsid w:val="0088570B"/>
    <w:rsid w:val="00885BBD"/>
    <w:rsid w:val="00885D97"/>
    <w:rsid w:val="008869AC"/>
    <w:rsid w:val="00886BFC"/>
    <w:rsid w:val="00886D58"/>
    <w:rsid w:val="00886FC3"/>
    <w:rsid w:val="008872F0"/>
    <w:rsid w:val="0089031E"/>
    <w:rsid w:val="00890B14"/>
    <w:rsid w:val="00890C7B"/>
    <w:rsid w:val="00890D8B"/>
    <w:rsid w:val="00890DFE"/>
    <w:rsid w:val="00890E45"/>
    <w:rsid w:val="008911A9"/>
    <w:rsid w:val="0089155A"/>
    <w:rsid w:val="00891575"/>
    <w:rsid w:val="008915C5"/>
    <w:rsid w:val="00891B22"/>
    <w:rsid w:val="00891E42"/>
    <w:rsid w:val="008921BB"/>
    <w:rsid w:val="00892661"/>
    <w:rsid w:val="00892A2E"/>
    <w:rsid w:val="00892C50"/>
    <w:rsid w:val="00893135"/>
    <w:rsid w:val="008937E3"/>
    <w:rsid w:val="0089391D"/>
    <w:rsid w:val="00893A80"/>
    <w:rsid w:val="00893C86"/>
    <w:rsid w:val="00894906"/>
    <w:rsid w:val="00894EBF"/>
    <w:rsid w:val="0089560F"/>
    <w:rsid w:val="00895866"/>
    <w:rsid w:val="00895D89"/>
    <w:rsid w:val="00896782"/>
    <w:rsid w:val="00896938"/>
    <w:rsid w:val="00896F3A"/>
    <w:rsid w:val="00896F47"/>
    <w:rsid w:val="00897071"/>
    <w:rsid w:val="0089715D"/>
    <w:rsid w:val="008974C1"/>
    <w:rsid w:val="00897AA0"/>
    <w:rsid w:val="008A002D"/>
    <w:rsid w:val="008A0955"/>
    <w:rsid w:val="008A0A70"/>
    <w:rsid w:val="008A0D0E"/>
    <w:rsid w:val="008A16E5"/>
    <w:rsid w:val="008A1A19"/>
    <w:rsid w:val="008A1F03"/>
    <w:rsid w:val="008A2811"/>
    <w:rsid w:val="008A340C"/>
    <w:rsid w:val="008A341D"/>
    <w:rsid w:val="008A393B"/>
    <w:rsid w:val="008A3952"/>
    <w:rsid w:val="008A3BA1"/>
    <w:rsid w:val="008A3C7C"/>
    <w:rsid w:val="008A3E68"/>
    <w:rsid w:val="008A413A"/>
    <w:rsid w:val="008A46FB"/>
    <w:rsid w:val="008A49AD"/>
    <w:rsid w:val="008A4A9A"/>
    <w:rsid w:val="008A4C31"/>
    <w:rsid w:val="008A4C57"/>
    <w:rsid w:val="008A4EC9"/>
    <w:rsid w:val="008A4EF0"/>
    <w:rsid w:val="008A52C8"/>
    <w:rsid w:val="008A54B1"/>
    <w:rsid w:val="008A54C8"/>
    <w:rsid w:val="008A5688"/>
    <w:rsid w:val="008A56EA"/>
    <w:rsid w:val="008A57BC"/>
    <w:rsid w:val="008A59AA"/>
    <w:rsid w:val="008A5D77"/>
    <w:rsid w:val="008A5D7D"/>
    <w:rsid w:val="008A5E05"/>
    <w:rsid w:val="008A6286"/>
    <w:rsid w:val="008A6504"/>
    <w:rsid w:val="008A6799"/>
    <w:rsid w:val="008A73B8"/>
    <w:rsid w:val="008A7C23"/>
    <w:rsid w:val="008A7D9E"/>
    <w:rsid w:val="008B0214"/>
    <w:rsid w:val="008B05E4"/>
    <w:rsid w:val="008B0BE3"/>
    <w:rsid w:val="008B0CA4"/>
    <w:rsid w:val="008B0F0B"/>
    <w:rsid w:val="008B1350"/>
    <w:rsid w:val="008B17B2"/>
    <w:rsid w:val="008B1931"/>
    <w:rsid w:val="008B195E"/>
    <w:rsid w:val="008B1A11"/>
    <w:rsid w:val="008B1D12"/>
    <w:rsid w:val="008B2146"/>
    <w:rsid w:val="008B262D"/>
    <w:rsid w:val="008B301C"/>
    <w:rsid w:val="008B306B"/>
    <w:rsid w:val="008B3D85"/>
    <w:rsid w:val="008B3E4E"/>
    <w:rsid w:val="008B42E0"/>
    <w:rsid w:val="008B47CC"/>
    <w:rsid w:val="008B486F"/>
    <w:rsid w:val="008B4BE2"/>
    <w:rsid w:val="008B504A"/>
    <w:rsid w:val="008B5351"/>
    <w:rsid w:val="008B53C9"/>
    <w:rsid w:val="008B58A7"/>
    <w:rsid w:val="008B678C"/>
    <w:rsid w:val="008B67FA"/>
    <w:rsid w:val="008B6AD9"/>
    <w:rsid w:val="008B7049"/>
    <w:rsid w:val="008B766F"/>
    <w:rsid w:val="008B7C52"/>
    <w:rsid w:val="008B7CFA"/>
    <w:rsid w:val="008B7D49"/>
    <w:rsid w:val="008C0220"/>
    <w:rsid w:val="008C0404"/>
    <w:rsid w:val="008C04B1"/>
    <w:rsid w:val="008C0639"/>
    <w:rsid w:val="008C0EC7"/>
    <w:rsid w:val="008C103E"/>
    <w:rsid w:val="008C15AE"/>
    <w:rsid w:val="008C1B2D"/>
    <w:rsid w:val="008C2377"/>
    <w:rsid w:val="008C2E19"/>
    <w:rsid w:val="008C2F11"/>
    <w:rsid w:val="008C32D7"/>
    <w:rsid w:val="008C3894"/>
    <w:rsid w:val="008C431F"/>
    <w:rsid w:val="008C4810"/>
    <w:rsid w:val="008C4896"/>
    <w:rsid w:val="008C4BC6"/>
    <w:rsid w:val="008C573B"/>
    <w:rsid w:val="008C614A"/>
    <w:rsid w:val="008C64D2"/>
    <w:rsid w:val="008C64D6"/>
    <w:rsid w:val="008C65D8"/>
    <w:rsid w:val="008C69C0"/>
    <w:rsid w:val="008C6B7B"/>
    <w:rsid w:val="008C6BCB"/>
    <w:rsid w:val="008C6C4E"/>
    <w:rsid w:val="008C76E6"/>
    <w:rsid w:val="008C7815"/>
    <w:rsid w:val="008C7C1F"/>
    <w:rsid w:val="008C7EF8"/>
    <w:rsid w:val="008D06E3"/>
    <w:rsid w:val="008D075C"/>
    <w:rsid w:val="008D07D9"/>
    <w:rsid w:val="008D104A"/>
    <w:rsid w:val="008D11E9"/>
    <w:rsid w:val="008D155A"/>
    <w:rsid w:val="008D194B"/>
    <w:rsid w:val="008D2BDB"/>
    <w:rsid w:val="008D31B2"/>
    <w:rsid w:val="008D31D5"/>
    <w:rsid w:val="008D36D8"/>
    <w:rsid w:val="008D3E4B"/>
    <w:rsid w:val="008D3E6F"/>
    <w:rsid w:val="008D406F"/>
    <w:rsid w:val="008D4127"/>
    <w:rsid w:val="008D46F0"/>
    <w:rsid w:val="008D48E1"/>
    <w:rsid w:val="008D4C42"/>
    <w:rsid w:val="008D5158"/>
    <w:rsid w:val="008D5273"/>
    <w:rsid w:val="008D595A"/>
    <w:rsid w:val="008D5B3B"/>
    <w:rsid w:val="008D6190"/>
    <w:rsid w:val="008D6523"/>
    <w:rsid w:val="008D7272"/>
    <w:rsid w:val="008D74FA"/>
    <w:rsid w:val="008D7842"/>
    <w:rsid w:val="008D78B1"/>
    <w:rsid w:val="008D7D1A"/>
    <w:rsid w:val="008D7FE2"/>
    <w:rsid w:val="008E057F"/>
    <w:rsid w:val="008E0853"/>
    <w:rsid w:val="008E0B2A"/>
    <w:rsid w:val="008E0CF2"/>
    <w:rsid w:val="008E0D60"/>
    <w:rsid w:val="008E0EC2"/>
    <w:rsid w:val="008E0F0D"/>
    <w:rsid w:val="008E0F49"/>
    <w:rsid w:val="008E1143"/>
    <w:rsid w:val="008E1320"/>
    <w:rsid w:val="008E176B"/>
    <w:rsid w:val="008E1E1A"/>
    <w:rsid w:val="008E2202"/>
    <w:rsid w:val="008E2552"/>
    <w:rsid w:val="008E2C18"/>
    <w:rsid w:val="008E3063"/>
    <w:rsid w:val="008E371E"/>
    <w:rsid w:val="008E38BC"/>
    <w:rsid w:val="008E3921"/>
    <w:rsid w:val="008E3A76"/>
    <w:rsid w:val="008E3AB4"/>
    <w:rsid w:val="008E3E35"/>
    <w:rsid w:val="008E4572"/>
    <w:rsid w:val="008E497C"/>
    <w:rsid w:val="008E4A74"/>
    <w:rsid w:val="008E4D75"/>
    <w:rsid w:val="008E5148"/>
    <w:rsid w:val="008E5E8B"/>
    <w:rsid w:val="008E5F0E"/>
    <w:rsid w:val="008E6B22"/>
    <w:rsid w:val="008E6CFD"/>
    <w:rsid w:val="008E6E4C"/>
    <w:rsid w:val="008E7380"/>
    <w:rsid w:val="008E7456"/>
    <w:rsid w:val="008E7531"/>
    <w:rsid w:val="008E7844"/>
    <w:rsid w:val="008E7F56"/>
    <w:rsid w:val="008F0126"/>
    <w:rsid w:val="008F0208"/>
    <w:rsid w:val="008F0400"/>
    <w:rsid w:val="008F048E"/>
    <w:rsid w:val="008F07AB"/>
    <w:rsid w:val="008F0A94"/>
    <w:rsid w:val="008F0D9E"/>
    <w:rsid w:val="008F11E3"/>
    <w:rsid w:val="008F2160"/>
    <w:rsid w:val="008F28D6"/>
    <w:rsid w:val="008F2B93"/>
    <w:rsid w:val="008F2BE8"/>
    <w:rsid w:val="008F2DF8"/>
    <w:rsid w:val="008F314A"/>
    <w:rsid w:val="008F38A1"/>
    <w:rsid w:val="008F3B17"/>
    <w:rsid w:val="008F3CAE"/>
    <w:rsid w:val="008F3EFA"/>
    <w:rsid w:val="008F439A"/>
    <w:rsid w:val="008F4558"/>
    <w:rsid w:val="008F4F57"/>
    <w:rsid w:val="008F5C1A"/>
    <w:rsid w:val="008F5C33"/>
    <w:rsid w:val="008F5C7F"/>
    <w:rsid w:val="008F63F0"/>
    <w:rsid w:val="008F660D"/>
    <w:rsid w:val="008F66E9"/>
    <w:rsid w:val="008F6A00"/>
    <w:rsid w:val="008F6D97"/>
    <w:rsid w:val="008F74EB"/>
    <w:rsid w:val="008F7792"/>
    <w:rsid w:val="008F7939"/>
    <w:rsid w:val="008F7D2F"/>
    <w:rsid w:val="008F7F8C"/>
    <w:rsid w:val="00900259"/>
    <w:rsid w:val="009007A9"/>
    <w:rsid w:val="00900DBF"/>
    <w:rsid w:val="00900E2F"/>
    <w:rsid w:val="00900E97"/>
    <w:rsid w:val="00900E9E"/>
    <w:rsid w:val="0090119D"/>
    <w:rsid w:val="009019A3"/>
    <w:rsid w:val="00901B0E"/>
    <w:rsid w:val="00901C80"/>
    <w:rsid w:val="00901D19"/>
    <w:rsid w:val="00902521"/>
    <w:rsid w:val="009025AF"/>
    <w:rsid w:val="009027A9"/>
    <w:rsid w:val="009029CA"/>
    <w:rsid w:val="00902CE6"/>
    <w:rsid w:val="00903092"/>
    <w:rsid w:val="009031F3"/>
    <w:rsid w:val="00903244"/>
    <w:rsid w:val="009038AF"/>
    <w:rsid w:val="00903ADC"/>
    <w:rsid w:val="00903F4F"/>
    <w:rsid w:val="0090479F"/>
    <w:rsid w:val="00904AD1"/>
    <w:rsid w:val="00904CA4"/>
    <w:rsid w:val="00904CAA"/>
    <w:rsid w:val="00904E9D"/>
    <w:rsid w:val="0090542B"/>
    <w:rsid w:val="00905DCC"/>
    <w:rsid w:val="0090662C"/>
    <w:rsid w:val="00906A85"/>
    <w:rsid w:val="00906AA9"/>
    <w:rsid w:val="00906B85"/>
    <w:rsid w:val="0090718B"/>
    <w:rsid w:val="00907627"/>
    <w:rsid w:val="00907D6C"/>
    <w:rsid w:val="0091086B"/>
    <w:rsid w:val="009109BC"/>
    <w:rsid w:val="00910C5D"/>
    <w:rsid w:val="00910EDB"/>
    <w:rsid w:val="009110DA"/>
    <w:rsid w:val="0091111E"/>
    <w:rsid w:val="00911701"/>
    <w:rsid w:val="009117E7"/>
    <w:rsid w:val="00911961"/>
    <w:rsid w:val="00911C7D"/>
    <w:rsid w:val="0091231A"/>
    <w:rsid w:val="00912981"/>
    <w:rsid w:val="00912AFE"/>
    <w:rsid w:val="00912B93"/>
    <w:rsid w:val="0091339E"/>
    <w:rsid w:val="00913D9C"/>
    <w:rsid w:val="0091441E"/>
    <w:rsid w:val="00914869"/>
    <w:rsid w:val="009149CF"/>
    <w:rsid w:val="00914C11"/>
    <w:rsid w:val="00915C71"/>
    <w:rsid w:val="00916226"/>
    <w:rsid w:val="009164BA"/>
    <w:rsid w:val="009175D4"/>
    <w:rsid w:val="00917B26"/>
    <w:rsid w:val="00917CC8"/>
    <w:rsid w:val="00917DD9"/>
    <w:rsid w:val="0092091D"/>
    <w:rsid w:val="00920C24"/>
    <w:rsid w:val="00920C92"/>
    <w:rsid w:val="00920E05"/>
    <w:rsid w:val="00921024"/>
    <w:rsid w:val="00921241"/>
    <w:rsid w:val="009215B6"/>
    <w:rsid w:val="009215B7"/>
    <w:rsid w:val="00921CF9"/>
    <w:rsid w:val="00921DD4"/>
    <w:rsid w:val="009226E2"/>
    <w:rsid w:val="00922DB4"/>
    <w:rsid w:val="009231F5"/>
    <w:rsid w:val="0092327F"/>
    <w:rsid w:val="00923478"/>
    <w:rsid w:val="00923554"/>
    <w:rsid w:val="009238C7"/>
    <w:rsid w:val="00923928"/>
    <w:rsid w:val="00923AD2"/>
    <w:rsid w:val="00923D03"/>
    <w:rsid w:val="00923F21"/>
    <w:rsid w:val="00924707"/>
    <w:rsid w:val="00924C46"/>
    <w:rsid w:val="00924C7E"/>
    <w:rsid w:val="0092510D"/>
    <w:rsid w:val="009257B0"/>
    <w:rsid w:val="00925A2E"/>
    <w:rsid w:val="0092655F"/>
    <w:rsid w:val="009266DF"/>
    <w:rsid w:val="00926A26"/>
    <w:rsid w:val="00926FF9"/>
    <w:rsid w:val="0092704D"/>
    <w:rsid w:val="00927C21"/>
    <w:rsid w:val="009301B8"/>
    <w:rsid w:val="009303B3"/>
    <w:rsid w:val="009303D0"/>
    <w:rsid w:val="00930B24"/>
    <w:rsid w:val="00930D87"/>
    <w:rsid w:val="00930F04"/>
    <w:rsid w:val="00931083"/>
    <w:rsid w:val="00931513"/>
    <w:rsid w:val="00932268"/>
    <w:rsid w:val="00932464"/>
    <w:rsid w:val="00932A39"/>
    <w:rsid w:val="00933329"/>
    <w:rsid w:val="00934076"/>
    <w:rsid w:val="0093432B"/>
    <w:rsid w:val="00935183"/>
    <w:rsid w:val="00935C25"/>
    <w:rsid w:val="00935ED7"/>
    <w:rsid w:val="00935F64"/>
    <w:rsid w:val="0093694D"/>
    <w:rsid w:val="0093695F"/>
    <w:rsid w:val="00936F05"/>
    <w:rsid w:val="009370A0"/>
    <w:rsid w:val="009373E6"/>
    <w:rsid w:val="00937F99"/>
    <w:rsid w:val="00937FC1"/>
    <w:rsid w:val="0094003F"/>
    <w:rsid w:val="0094053E"/>
    <w:rsid w:val="0094095D"/>
    <w:rsid w:val="00940F1A"/>
    <w:rsid w:val="009413BA"/>
    <w:rsid w:val="009413BD"/>
    <w:rsid w:val="0094199B"/>
    <w:rsid w:val="00942215"/>
    <w:rsid w:val="0094224D"/>
    <w:rsid w:val="00942A25"/>
    <w:rsid w:val="00942C39"/>
    <w:rsid w:val="00942C4E"/>
    <w:rsid w:val="00942D77"/>
    <w:rsid w:val="0094306E"/>
    <w:rsid w:val="00943224"/>
    <w:rsid w:val="00943441"/>
    <w:rsid w:val="00943460"/>
    <w:rsid w:val="00943955"/>
    <w:rsid w:val="00943DA6"/>
    <w:rsid w:val="00944177"/>
    <w:rsid w:val="00944215"/>
    <w:rsid w:val="009447A8"/>
    <w:rsid w:val="00944BA3"/>
    <w:rsid w:val="00944DA8"/>
    <w:rsid w:val="009456DA"/>
    <w:rsid w:val="00945A52"/>
    <w:rsid w:val="00945B69"/>
    <w:rsid w:val="00945C1B"/>
    <w:rsid w:val="00945F84"/>
    <w:rsid w:val="00946231"/>
    <w:rsid w:val="00946A08"/>
    <w:rsid w:val="00946FDA"/>
    <w:rsid w:val="00947DA7"/>
    <w:rsid w:val="00950997"/>
    <w:rsid w:val="00950AE9"/>
    <w:rsid w:val="00950CD7"/>
    <w:rsid w:val="00951240"/>
    <w:rsid w:val="00951A91"/>
    <w:rsid w:val="00951E8E"/>
    <w:rsid w:val="00952217"/>
    <w:rsid w:val="00952305"/>
    <w:rsid w:val="00952E86"/>
    <w:rsid w:val="00952F7B"/>
    <w:rsid w:val="00953831"/>
    <w:rsid w:val="00953838"/>
    <w:rsid w:val="00953B87"/>
    <w:rsid w:val="00953ECC"/>
    <w:rsid w:val="00954416"/>
    <w:rsid w:val="0095454F"/>
    <w:rsid w:val="0095482D"/>
    <w:rsid w:val="00954F7B"/>
    <w:rsid w:val="0095551A"/>
    <w:rsid w:val="00956423"/>
    <w:rsid w:val="009565E3"/>
    <w:rsid w:val="00956705"/>
    <w:rsid w:val="00956A18"/>
    <w:rsid w:val="00956A67"/>
    <w:rsid w:val="009571B6"/>
    <w:rsid w:val="0095754A"/>
    <w:rsid w:val="00957DAD"/>
    <w:rsid w:val="00957EAE"/>
    <w:rsid w:val="0096063D"/>
    <w:rsid w:val="0096095F"/>
    <w:rsid w:val="009609A5"/>
    <w:rsid w:val="00960E1F"/>
    <w:rsid w:val="009610D8"/>
    <w:rsid w:val="0096172E"/>
    <w:rsid w:val="00961974"/>
    <w:rsid w:val="00961DF9"/>
    <w:rsid w:val="009621EC"/>
    <w:rsid w:val="00962241"/>
    <w:rsid w:val="009627C4"/>
    <w:rsid w:val="00963113"/>
    <w:rsid w:val="00963448"/>
    <w:rsid w:val="00963564"/>
    <w:rsid w:val="0096390F"/>
    <w:rsid w:val="00963A9C"/>
    <w:rsid w:val="00963EA9"/>
    <w:rsid w:val="00964732"/>
    <w:rsid w:val="009654E6"/>
    <w:rsid w:val="00965535"/>
    <w:rsid w:val="009655C5"/>
    <w:rsid w:val="00965C43"/>
    <w:rsid w:val="00965DF3"/>
    <w:rsid w:val="009660F5"/>
    <w:rsid w:val="0096641A"/>
    <w:rsid w:val="00966888"/>
    <w:rsid w:val="00966D7A"/>
    <w:rsid w:val="00967459"/>
    <w:rsid w:val="009677A7"/>
    <w:rsid w:val="00967E6B"/>
    <w:rsid w:val="0097016B"/>
    <w:rsid w:val="009701B2"/>
    <w:rsid w:val="00970296"/>
    <w:rsid w:val="009705F5"/>
    <w:rsid w:val="00970748"/>
    <w:rsid w:val="0097091B"/>
    <w:rsid w:val="00970A94"/>
    <w:rsid w:val="009713FE"/>
    <w:rsid w:val="0097174C"/>
    <w:rsid w:val="00971A1B"/>
    <w:rsid w:val="009720F4"/>
    <w:rsid w:val="009725C6"/>
    <w:rsid w:val="00972E2C"/>
    <w:rsid w:val="00972E99"/>
    <w:rsid w:val="00973040"/>
    <w:rsid w:val="0097457D"/>
    <w:rsid w:val="00974791"/>
    <w:rsid w:val="00974F29"/>
    <w:rsid w:val="00974F64"/>
    <w:rsid w:val="009753BF"/>
    <w:rsid w:val="0097587E"/>
    <w:rsid w:val="00975C79"/>
    <w:rsid w:val="00975CC7"/>
    <w:rsid w:val="00975D23"/>
    <w:rsid w:val="0097691B"/>
    <w:rsid w:val="00977490"/>
    <w:rsid w:val="009774D2"/>
    <w:rsid w:val="0097762E"/>
    <w:rsid w:val="0097781B"/>
    <w:rsid w:val="009800CE"/>
    <w:rsid w:val="00980A8B"/>
    <w:rsid w:val="00980B7F"/>
    <w:rsid w:val="00980D1B"/>
    <w:rsid w:val="00981069"/>
    <w:rsid w:val="00981481"/>
    <w:rsid w:val="00981BCF"/>
    <w:rsid w:val="00981D37"/>
    <w:rsid w:val="00982E5E"/>
    <w:rsid w:val="0098333C"/>
    <w:rsid w:val="009835CD"/>
    <w:rsid w:val="00983724"/>
    <w:rsid w:val="00983998"/>
    <w:rsid w:val="00983BD4"/>
    <w:rsid w:val="00983EB6"/>
    <w:rsid w:val="00984A2F"/>
    <w:rsid w:val="00984DC2"/>
    <w:rsid w:val="0098503F"/>
    <w:rsid w:val="00985482"/>
    <w:rsid w:val="00985643"/>
    <w:rsid w:val="009857C1"/>
    <w:rsid w:val="009868D3"/>
    <w:rsid w:val="00987775"/>
    <w:rsid w:val="00987A84"/>
    <w:rsid w:val="00987CC9"/>
    <w:rsid w:val="00987E00"/>
    <w:rsid w:val="0099050C"/>
    <w:rsid w:val="0099108C"/>
    <w:rsid w:val="0099192E"/>
    <w:rsid w:val="00991BBC"/>
    <w:rsid w:val="00991D00"/>
    <w:rsid w:val="0099258F"/>
    <w:rsid w:val="00992716"/>
    <w:rsid w:val="009927AF"/>
    <w:rsid w:val="009927BA"/>
    <w:rsid w:val="0099285F"/>
    <w:rsid w:val="00992986"/>
    <w:rsid w:val="009929E6"/>
    <w:rsid w:val="00992A4C"/>
    <w:rsid w:val="00992A63"/>
    <w:rsid w:val="00992CDC"/>
    <w:rsid w:val="00992F3E"/>
    <w:rsid w:val="00993338"/>
    <w:rsid w:val="00993E5B"/>
    <w:rsid w:val="009941A9"/>
    <w:rsid w:val="00994C36"/>
    <w:rsid w:val="00994D6B"/>
    <w:rsid w:val="00994FFB"/>
    <w:rsid w:val="0099501B"/>
    <w:rsid w:val="00995911"/>
    <w:rsid w:val="00995B01"/>
    <w:rsid w:val="00995B28"/>
    <w:rsid w:val="00995C21"/>
    <w:rsid w:val="00996482"/>
    <w:rsid w:val="009964E1"/>
    <w:rsid w:val="00996526"/>
    <w:rsid w:val="009968D1"/>
    <w:rsid w:val="00996F73"/>
    <w:rsid w:val="009973E9"/>
    <w:rsid w:val="0099794A"/>
    <w:rsid w:val="009A04AD"/>
    <w:rsid w:val="009A05E4"/>
    <w:rsid w:val="009A1283"/>
    <w:rsid w:val="009A175A"/>
    <w:rsid w:val="009A1858"/>
    <w:rsid w:val="009A1E88"/>
    <w:rsid w:val="009A2188"/>
    <w:rsid w:val="009A22D6"/>
    <w:rsid w:val="009A2555"/>
    <w:rsid w:val="009A25F3"/>
    <w:rsid w:val="009A322E"/>
    <w:rsid w:val="009A3616"/>
    <w:rsid w:val="009A3621"/>
    <w:rsid w:val="009A366D"/>
    <w:rsid w:val="009A3948"/>
    <w:rsid w:val="009A3B5C"/>
    <w:rsid w:val="009A3DAC"/>
    <w:rsid w:val="009A3EF8"/>
    <w:rsid w:val="009A3F1F"/>
    <w:rsid w:val="009A42E9"/>
    <w:rsid w:val="009A4471"/>
    <w:rsid w:val="009A48CA"/>
    <w:rsid w:val="009A4F32"/>
    <w:rsid w:val="009A5068"/>
    <w:rsid w:val="009A507C"/>
    <w:rsid w:val="009A511C"/>
    <w:rsid w:val="009A576B"/>
    <w:rsid w:val="009A5988"/>
    <w:rsid w:val="009A5AB3"/>
    <w:rsid w:val="009A5BB4"/>
    <w:rsid w:val="009A5D81"/>
    <w:rsid w:val="009A6046"/>
    <w:rsid w:val="009A656F"/>
    <w:rsid w:val="009A6F6C"/>
    <w:rsid w:val="009A7569"/>
    <w:rsid w:val="009A7867"/>
    <w:rsid w:val="009A7891"/>
    <w:rsid w:val="009A7C82"/>
    <w:rsid w:val="009B07FC"/>
    <w:rsid w:val="009B0862"/>
    <w:rsid w:val="009B0E03"/>
    <w:rsid w:val="009B0E76"/>
    <w:rsid w:val="009B10FF"/>
    <w:rsid w:val="009B1811"/>
    <w:rsid w:val="009B292B"/>
    <w:rsid w:val="009B2972"/>
    <w:rsid w:val="009B2C87"/>
    <w:rsid w:val="009B2F18"/>
    <w:rsid w:val="009B3598"/>
    <w:rsid w:val="009B3B37"/>
    <w:rsid w:val="009B3F3D"/>
    <w:rsid w:val="009B3FD6"/>
    <w:rsid w:val="009B44D3"/>
    <w:rsid w:val="009B475C"/>
    <w:rsid w:val="009B4B92"/>
    <w:rsid w:val="009B4CF5"/>
    <w:rsid w:val="009B4E55"/>
    <w:rsid w:val="009B5836"/>
    <w:rsid w:val="009B5E40"/>
    <w:rsid w:val="009B6356"/>
    <w:rsid w:val="009B7269"/>
    <w:rsid w:val="009B786D"/>
    <w:rsid w:val="009B7A4B"/>
    <w:rsid w:val="009C04B4"/>
    <w:rsid w:val="009C0C4D"/>
    <w:rsid w:val="009C0E44"/>
    <w:rsid w:val="009C0FE1"/>
    <w:rsid w:val="009C1086"/>
    <w:rsid w:val="009C18B7"/>
    <w:rsid w:val="009C1B69"/>
    <w:rsid w:val="009C26F6"/>
    <w:rsid w:val="009C294C"/>
    <w:rsid w:val="009C2D2B"/>
    <w:rsid w:val="009C310B"/>
    <w:rsid w:val="009C393F"/>
    <w:rsid w:val="009C3A81"/>
    <w:rsid w:val="009C3A87"/>
    <w:rsid w:val="009C3C29"/>
    <w:rsid w:val="009C5BF5"/>
    <w:rsid w:val="009C5E9C"/>
    <w:rsid w:val="009C604A"/>
    <w:rsid w:val="009C6691"/>
    <w:rsid w:val="009C6762"/>
    <w:rsid w:val="009C6E8F"/>
    <w:rsid w:val="009C75E8"/>
    <w:rsid w:val="009C7FDE"/>
    <w:rsid w:val="009D04C1"/>
    <w:rsid w:val="009D05A1"/>
    <w:rsid w:val="009D068F"/>
    <w:rsid w:val="009D0A97"/>
    <w:rsid w:val="009D14FA"/>
    <w:rsid w:val="009D162A"/>
    <w:rsid w:val="009D1B29"/>
    <w:rsid w:val="009D1B38"/>
    <w:rsid w:val="009D1B92"/>
    <w:rsid w:val="009D1D5C"/>
    <w:rsid w:val="009D1F98"/>
    <w:rsid w:val="009D208F"/>
    <w:rsid w:val="009D219B"/>
    <w:rsid w:val="009D28AF"/>
    <w:rsid w:val="009D2A71"/>
    <w:rsid w:val="009D3868"/>
    <w:rsid w:val="009D3D99"/>
    <w:rsid w:val="009D4395"/>
    <w:rsid w:val="009D4551"/>
    <w:rsid w:val="009D4B66"/>
    <w:rsid w:val="009D4E3B"/>
    <w:rsid w:val="009D4E40"/>
    <w:rsid w:val="009E13E4"/>
    <w:rsid w:val="009E14D8"/>
    <w:rsid w:val="009E1844"/>
    <w:rsid w:val="009E1C6E"/>
    <w:rsid w:val="009E1FAD"/>
    <w:rsid w:val="009E2431"/>
    <w:rsid w:val="009E2713"/>
    <w:rsid w:val="009E2B2F"/>
    <w:rsid w:val="009E2D6B"/>
    <w:rsid w:val="009E2D77"/>
    <w:rsid w:val="009E2EBE"/>
    <w:rsid w:val="009E3047"/>
    <w:rsid w:val="009E30ED"/>
    <w:rsid w:val="009E3246"/>
    <w:rsid w:val="009E380C"/>
    <w:rsid w:val="009E3DF7"/>
    <w:rsid w:val="009E3EE0"/>
    <w:rsid w:val="009E4849"/>
    <w:rsid w:val="009E4D9E"/>
    <w:rsid w:val="009E4DAE"/>
    <w:rsid w:val="009E5663"/>
    <w:rsid w:val="009E5D41"/>
    <w:rsid w:val="009E5E42"/>
    <w:rsid w:val="009E5F42"/>
    <w:rsid w:val="009E600F"/>
    <w:rsid w:val="009E6696"/>
    <w:rsid w:val="009E6F1F"/>
    <w:rsid w:val="009E7071"/>
    <w:rsid w:val="009E7240"/>
    <w:rsid w:val="009E7B70"/>
    <w:rsid w:val="009F0784"/>
    <w:rsid w:val="009F087C"/>
    <w:rsid w:val="009F0E6F"/>
    <w:rsid w:val="009F1244"/>
    <w:rsid w:val="009F1478"/>
    <w:rsid w:val="009F176B"/>
    <w:rsid w:val="009F18CA"/>
    <w:rsid w:val="009F1BB9"/>
    <w:rsid w:val="009F1C22"/>
    <w:rsid w:val="009F24DE"/>
    <w:rsid w:val="009F2BD5"/>
    <w:rsid w:val="009F2ED0"/>
    <w:rsid w:val="009F306F"/>
    <w:rsid w:val="009F32FD"/>
    <w:rsid w:val="009F36C1"/>
    <w:rsid w:val="009F38A9"/>
    <w:rsid w:val="009F38CE"/>
    <w:rsid w:val="009F39CE"/>
    <w:rsid w:val="009F3AE4"/>
    <w:rsid w:val="009F3B10"/>
    <w:rsid w:val="009F3D48"/>
    <w:rsid w:val="009F3DDE"/>
    <w:rsid w:val="009F463E"/>
    <w:rsid w:val="009F4895"/>
    <w:rsid w:val="009F4F3B"/>
    <w:rsid w:val="009F4F8D"/>
    <w:rsid w:val="009F518B"/>
    <w:rsid w:val="009F5190"/>
    <w:rsid w:val="009F5850"/>
    <w:rsid w:val="009F5992"/>
    <w:rsid w:val="009F59B1"/>
    <w:rsid w:val="009F5EB4"/>
    <w:rsid w:val="009F651F"/>
    <w:rsid w:val="009F6D84"/>
    <w:rsid w:val="009F6E11"/>
    <w:rsid w:val="009F7028"/>
    <w:rsid w:val="009F706A"/>
    <w:rsid w:val="009F70A3"/>
    <w:rsid w:val="009F77A9"/>
    <w:rsid w:val="009F7802"/>
    <w:rsid w:val="009F784D"/>
    <w:rsid w:val="00A00248"/>
    <w:rsid w:val="00A0072E"/>
    <w:rsid w:val="00A00A49"/>
    <w:rsid w:val="00A00F2C"/>
    <w:rsid w:val="00A0115F"/>
    <w:rsid w:val="00A01A41"/>
    <w:rsid w:val="00A01AAD"/>
    <w:rsid w:val="00A01CA7"/>
    <w:rsid w:val="00A01DC9"/>
    <w:rsid w:val="00A02209"/>
    <w:rsid w:val="00A02695"/>
    <w:rsid w:val="00A029EA"/>
    <w:rsid w:val="00A0347D"/>
    <w:rsid w:val="00A03C7D"/>
    <w:rsid w:val="00A03CFA"/>
    <w:rsid w:val="00A0403B"/>
    <w:rsid w:val="00A044E4"/>
    <w:rsid w:val="00A0488A"/>
    <w:rsid w:val="00A04BC0"/>
    <w:rsid w:val="00A04E57"/>
    <w:rsid w:val="00A05106"/>
    <w:rsid w:val="00A06630"/>
    <w:rsid w:val="00A06666"/>
    <w:rsid w:val="00A069CB"/>
    <w:rsid w:val="00A06B14"/>
    <w:rsid w:val="00A06FD2"/>
    <w:rsid w:val="00A07100"/>
    <w:rsid w:val="00A073FD"/>
    <w:rsid w:val="00A076D3"/>
    <w:rsid w:val="00A07A1D"/>
    <w:rsid w:val="00A103DD"/>
    <w:rsid w:val="00A105C0"/>
    <w:rsid w:val="00A106AF"/>
    <w:rsid w:val="00A1082A"/>
    <w:rsid w:val="00A10A36"/>
    <w:rsid w:val="00A10A6F"/>
    <w:rsid w:val="00A117AC"/>
    <w:rsid w:val="00A11AA0"/>
    <w:rsid w:val="00A11C0E"/>
    <w:rsid w:val="00A12761"/>
    <w:rsid w:val="00A12859"/>
    <w:rsid w:val="00A131A9"/>
    <w:rsid w:val="00A13306"/>
    <w:rsid w:val="00A13D36"/>
    <w:rsid w:val="00A1480E"/>
    <w:rsid w:val="00A14DCC"/>
    <w:rsid w:val="00A1505A"/>
    <w:rsid w:val="00A1539E"/>
    <w:rsid w:val="00A1545E"/>
    <w:rsid w:val="00A156E2"/>
    <w:rsid w:val="00A159AC"/>
    <w:rsid w:val="00A15BAA"/>
    <w:rsid w:val="00A15F64"/>
    <w:rsid w:val="00A16199"/>
    <w:rsid w:val="00A16312"/>
    <w:rsid w:val="00A1665F"/>
    <w:rsid w:val="00A16874"/>
    <w:rsid w:val="00A17373"/>
    <w:rsid w:val="00A1789D"/>
    <w:rsid w:val="00A17EF0"/>
    <w:rsid w:val="00A17F67"/>
    <w:rsid w:val="00A2007D"/>
    <w:rsid w:val="00A20477"/>
    <w:rsid w:val="00A20510"/>
    <w:rsid w:val="00A21121"/>
    <w:rsid w:val="00A21860"/>
    <w:rsid w:val="00A219CD"/>
    <w:rsid w:val="00A21CE5"/>
    <w:rsid w:val="00A21E9F"/>
    <w:rsid w:val="00A22826"/>
    <w:rsid w:val="00A22B33"/>
    <w:rsid w:val="00A22EF2"/>
    <w:rsid w:val="00A22FAE"/>
    <w:rsid w:val="00A23234"/>
    <w:rsid w:val="00A241F0"/>
    <w:rsid w:val="00A244D7"/>
    <w:rsid w:val="00A24877"/>
    <w:rsid w:val="00A24C53"/>
    <w:rsid w:val="00A24CF1"/>
    <w:rsid w:val="00A24D7E"/>
    <w:rsid w:val="00A25177"/>
    <w:rsid w:val="00A25977"/>
    <w:rsid w:val="00A25B4E"/>
    <w:rsid w:val="00A25C7D"/>
    <w:rsid w:val="00A25D00"/>
    <w:rsid w:val="00A261EC"/>
    <w:rsid w:val="00A26A12"/>
    <w:rsid w:val="00A26BED"/>
    <w:rsid w:val="00A27123"/>
    <w:rsid w:val="00A271AE"/>
    <w:rsid w:val="00A27213"/>
    <w:rsid w:val="00A2757D"/>
    <w:rsid w:val="00A27891"/>
    <w:rsid w:val="00A27D1F"/>
    <w:rsid w:val="00A3029E"/>
    <w:rsid w:val="00A306CE"/>
    <w:rsid w:val="00A30B9E"/>
    <w:rsid w:val="00A3102A"/>
    <w:rsid w:val="00A3188B"/>
    <w:rsid w:val="00A318E0"/>
    <w:rsid w:val="00A31F5D"/>
    <w:rsid w:val="00A31FCA"/>
    <w:rsid w:val="00A32065"/>
    <w:rsid w:val="00A32152"/>
    <w:rsid w:val="00A32390"/>
    <w:rsid w:val="00A32413"/>
    <w:rsid w:val="00A3274C"/>
    <w:rsid w:val="00A327CF"/>
    <w:rsid w:val="00A32D43"/>
    <w:rsid w:val="00A32F91"/>
    <w:rsid w:val="00A331E1"/>
    <w:rsid w:val="00A33251"/>
    <w:rsid w:val="00A3356B"/>
    <w:rsid w:val="00A33719"/>
    <w:rsid w:val="00A34F43"/>
    <w:rsid w:val="00A350F7"/>
    <w:rsid w:val="00A35BA9"/>
    <w:rsid w:val="00A35EB2"/>
    <w:rsid w:val="00A360DE"/>
    <w:rsid w:val="00A36463"/>
    <w:rsid w:val="00A36480"/>
    <w:rsid w:val="00A366CA"/>
    <w:rsid w:val="00A36989"/>
    <w:rsid w:val="00A36AB0"/>
    <w:rsid w:val="00A36C60"/>
    <w:rsid w:val="00A36CED"/>
    <w:rsid w:val="00A374CE"/>
    <w:rsid w:val="00A375AD"/>
    <w:rsid w:val="00A4005E"/>
    <w:rsid w:val="00A404E0"/>
    <w:rsid w:val="00A408F7"/>
    <w:rsid w:val="00A40CA2"/>
    <w:rsid w:val="00A41521"/>
    <w:rsid w:val="00A415B2"/>
    <w:rsid w:val="00A417EA"/>
    <w:rsid w:val="00A4184A"/>
    <w:rsid w:val="00A41A82"/>
    <w:rsid w:val="00A41D84"/>
    <w:rsid w:val="00A42011"/>
    <w:rsid w:val="00A42377"/>
    <w:rsid w:val="00A42486"/>
    <w:rsid w:val="00A43050"/>
    <w:rsid w:val="00A43161"/>
    <w:rsid w:val="00A431EE"/>
    <w:rsid w:val="00A432D7"/>
    <w:rsid w:val="00A432EC"/>
    <w:rsid w:val="00A43416"/>
    <w:rsid w:val="00A43564"/>
    <w:rsid w:val="00A439E3"/>
    <w:rsid w:val="00A43B7C"/>
    <w:rsid w:val="00A44E48"/>
    <w:rsid w:val="00A45111"/>
    <w:rsid w:val="00A452F5"/>
    <w:rsid w:val="00A4575E"/>
    <w:rsid w:val="00A458C2"/>
    <w:rsid w:val="00A459EE"/>
    <w:rsid w:val="00A45A8E"/>
    <w:rsid w:val="00A45BD6"/>
    <w:rsid w:val="00A45BD9"/>
    <w:rsid w:val="00A4608F"/>
    <w:rsid w:val="00A46D68"/>
    <w:rsid w:val="00A46DF7"/>
    <w:rsid w:val="00A46EB2"/>
    <w:rsid w:val="00A4720D"/>
    <w:rsid w:val="00A47509"/>
    <w:rsid w:val="00A475F3"/>
    <w:rsid w:val="00A478BE"/>
    <w:rsid w:val="00A47957"/>
    <w:rsid w:val="00A4797F"/>
    <w:rsid w:val="00A50438"/>
    <w:rsid w:val="00A5112A"/>
    <w:rsid w:val="00A514A2"/>
    <w:rsid w:val="00A516F0"/>
    <w:rsid w:val="00A517FD"/>
    <w:rsid w:val="00A51B93"/>
    <w:rsid w:val="00A51CA3"/>
    <w:rsid w:val="00A51CFD"/>
    <w:rsid w:val="00A51F84"/>
    <w:rsid w:val="00A522E6"/>
    <w:rsid w:val="00A52455"/>
    <w:rsid w:val="00A52D5A"/>
    <w:rsid w:val="00A52FB1"/>
    <w:rsid w:val="00A53A33"/>
    <w:rsid w:val="00A53A9B"/>
    <w:rsid w:val="00A53C35"/>
    <w:rsid w:val="00A53D24"/>
    <w:rsid w:val="00A54A80"/>
    <w:rsid w:val="00A54BFD"/>
    <w:rsid w:val="00A55028"/>
    <w:rsid w:val="00A5564A"/>
    <w:rsid w:val="00A558D7"/>
    <w:rsid w:val="00A558EB"/>
    <w:rsid w:val="00A55E5B"/>
    <w:rsid w:val="00A56164"/>
    <w:rsid w:val="00A5642E"/>
    <w:rsid w:val="00A56740"/>
    <w:rsid w:val="00A5744D"/>
    <w:rsid w:val="00A575E1"/>
    <w:rsid w:val="00A57722"/>
    <w:rsid w:val="00A606C5"/>
    <w:rsid w:val="00A612C6"/>
    <w:rsid w:val="00A61513"/>
    <w:rsid w:val="00A61640"/>
    <w:rsid w:val="00A61C20"/>
    <w:rsid w:val="00A61E45"/>
    <w:rsid w:val="00A61EA3"/>
    <w:rsid w:val="00A6200D"/>
    <w:rsid w:val="00A62145"/>
    <w:rsid w:val="00A6236E"/>
    <w:rsid w:val="00A6248E"/>
    <w:rsid w:val="00A62ADA"/>
    <w:rsid w:val="00A62F0A"/>
    <w:rsid w:val="00A63454"/>
    <w:rsid w:val="00A6385F"/>
    <w:rsid w:val="00A639B3"/>
    <w:rsid w:val="00A63A97"/>
    <w:rsid w:val="00A642DC"/>
    <w:rsid w:val="00A646FC"/>
    <w:rsid w:val="00A64D2C"/>
    <w:rsid w:val="00A64D68"/>
    <w:rsid w:val="00A64E24"/>
    <w:rsid w:val="00A651AB"/>
    <w:rsid w:val="00A653CB"/>
    <w:rsid w:val="00A6569C"/>
    <w:rsid w:val="00A66CFC"/>
    <w:rsid w:val="00A66EA0"/>
    <w:rsid w:val="00A67088"/>
    <w:rsid w:val="00A672CD"/>
    <w:rsid w:val="00A6762F"/>
    <w:rsid w:val="00A679A2"/>
    <w:rsid w:val="00A67AB5"/>
    <w:rsid w:val="00A67D8D"/>
    <w:rsid w:val="00A67DC5"/>
    <w:rsid w:val="00A67EFA"/>
    <w:rsid w:val="00A70404"/>
    <w:rsid w:val="00A70883"/>
    <w:rsid w:val="00A70A96"/>
    <w:rsid w:val="00A70C21"/>
    <w:rsid w:val="00A70C52"/>
    <w:rsid w:val="00A70D3A"/>
    <w:rsid w:val="00A712FB"/>
    <w:rsid w:val="00A7146F"/>
    <w:rsid w:val="00A71924"/>
    <w:rsid w:val="00A71B59"/>
    <w:rsid w:val="00A71E0A"/>
    <w:rsid w:val="00A7212D"/>
    <w:rsid w:val="00A72398"/>
    <w:rsid w:val="00A724B2"/>
    <w:rsid w:val="00A72CF9"/>
    <w:rsid w:val="00A733E4"/>
    <w:rsid w:val="00A73633"/>
    <w:rsid w:val="00A73827"/>
    <w:rsid w:val="00A73E21"/>
    <w:rsid w:val="00A741DD"/>
    <w:rsid w:val="00A74268"/>
    <w:rsid w:val="00A7444D"/>
    <w:rsid w:val="00A74587"/>
    <w:rsid w:val="00A748C9"/>
    <w:rsid w:val="00A74A18"/>
    <w:rsid w:val="00A74E82"/>
    <w:rsid w:val="00A7534F"/>
    <w:rsid w:val="00A75F01"/>
    <w:rsid w:val="00A76797"/>
    <w:rsid w:val="00A77765"/>
    <w:rsid w:val="00A777C3"/>
    <w:rsid w:val="00A779CD"/>
    <w:rsid w:val="00A805FC"/>
    <w:rsid w:val="00A80B2F"/>
    <w:rsid w:val="00A80C2A"/>
    <w:rsid w:val="00A8114B"/>
    <w:rsid w:val="00A8117A"/>
    <w:rsid w:val="00A817A4"/>
    <w:rsid w:val="00A822CC"/>
    <w:rsid w:val="00A82D93"/>
    <w:rsid w:val="00A82EFF"/>
    <w:rsid w:val="00A8325A"/>
    <w:rsid w:val="00A8371C"/>
    <w:rsid w:val="00A83AE4"/>
    <w:rsid w:val="00A83D00"/>
    <w:rsid w:val="00A8425D"/>
    <w:rsid w:val="00A8461E"/>
    <w:rsid w:val="00A84669"/>
    <w:rsid w:val="00A846E0"/>
    <w:rsid w:val="00A8481F"/>
    <w:rsid w:val="00A84DE9"/>
    <w:rsid w:val="00A84F69"/>
    <w:rsid w:val="00A8559E"/>
    <w:rsid w:val="00A8588E"/>
    <w:rsid w:val="00A85BF9"/>
    <w:rsid w:val="00A863AE"/>
    <w:rsid w:val="00A86598"/>
    <w:rsid w:val="00A86939"/>
    <w:rsid w:val="00A86F93"/>
    <w:rsid w:val="00A87258"/>
    <w:rsid w:val="00A8744A"/>
    <w:rsid w:val="00A87477"/>
    <w:rsid w:val="00A8796E"/>
    <w:rsid w:val="00A879F7"/>
    <w:rsid w:val="00A87A65"/>
    <w:rsid w:val="00A87B9F"/>
    <w:rsid w:val="00A87DBD"/>
    <w:rsid w:val="00A87E07"/>
    <w:rsid w:val="00A903C3"/>
    <w:rsid w:val="00A904DA"/>
    <w:rsid w:val="00A90D2F"/>
    <w:rsid w:val="00A917A1"/>
    <w:rsid w:val="00A92656"/>
    <w:rsid w:val="00A9268F"/>
    <w:rsid w:val="00A92ADC"/>
    <w:rsid w:val="00A92B46"/>
    <w:rsid w:val="00A92BB2"/>
    <w:rsid w:val="00A92DD6"/>
    <w:rsid w:val="00A92DF6"/>
    <w:rsid w:val="00A92E90"/>
    <w:rsid w:val="00A92F8B"/>
    <w:rsid w:val="00A93198"/>
    <w:rsid w:val="00A9327C"/>
    <w:rsid w:val="00A93321"/>
    <w:rsid w:val="00A93A12"/>
    <w:rsid w:val="00A9422C"/>
    <w:rsid w:val="00A94256"/>
    <w:rsid w:val="00A9429E"/>
    <w:rsid w:val="00A94A30"/>
    <w:rsid w:val="00A968CA"/>
    <w:rsid w:val="00A96B94"/>
    <w:rsid w:val="00A96BB3"/>
    <w:rsid w:val="00A96BB4"/>
    <w:rsid w:val="00A96F99"/>
    <w:rsid w:val="00A97333"/>
    <w:rsid w:val="00AA0191"/>
    <w:rsid w:val="00AA04E6"/>
    <w:rsid w:val="00AA0657"/>
    <w:rsid w:val="00AA0EC4"/>
    <w:rsid w:val="00AA1187"/>
    <w:rsid w:val="00AA1237"/>
    <w:rsid w:val="00AA12F0"/>
    <w:rsid w:val="00AA14D1"/>
    <w:rsid w:val="00AA1BAC"/>
    <w:rsid w:val="00AA2130"/>
    <w:rsid w:val="00AA217A"/>
    <w:rsid w:val="00AA232D"/>
    <w:rsid w:val="00AA2596"/>
    <w:rsid w:val="00AA2624"/>
    <w:rsid w:val="00AA2913"/>
    <w:rsid w:val="00AA29C5"/>
    <w:rsid w:val="00AA3D17"/>
    <w:rsid w:val="00AA3E35"/>
    <w:rsid w:val="00AA3EAD"/>
    <w:rsid w:val="00AA4543"/>
    <w:rsid w:val="00AA464E"/>
    <w:rsid w:val="00AA4BB2"/>
    <w:rsid w:val="00AA57C6"/>
    <w:rsid w:val="00AA58CD"/>
    <w:rsid w:val="00AA5B24"/>
    <w:rsid w:val="00AA60B0"/>
    <w:rsid w:val="00AA688F"/>
    <w:rsid w:val="00AA68C7"/>
    <w:rsid w:val="00AA6914"/>
    <w:rsid w:val="00AB0050"/>
    <w:rsid w:val="00AB0218"/>
    <w:rsid w:val="00AB052C"/>
    <w:rsid w:val="00AB0909"/>
    <w:rsid w:val="00AB0B0D"/>
    <w:rsid w:val="00AB0F5A"/>
    <w:rsid w:val="00AB0FFE"/>
    <w:rsid w:val="00AB1057"/>
    <w:rsid w:val="00AB14B0"/>
    <w:rsid w:val="00AB1C8D"/>
    <w:rsid w:val="00AB26C5"/>
    <w:rsid w:val="00AB2A4C"/>
    <w:rsid w:val="00AB2D19"/>
    <w:rsid w:val="00AB2E41"/>
    <w:rsid w:val="00AB35B6"/>
    <w:rsid w:val="00AB3874"/>
    <w:rsid w:val="00AB428C"/>
    <w:rsid w:val="00AB45D4"/>
    <w:rsid w:val="00AB4AF5"/>
    <w:rsid w:val="00AB57B4"/>
    <w:rsid w:val="00AB6010"/>
    <w:rsid w:val="00AB6506"/>
    <w:rsid w:val="00AB6541"/>
    <w:rsid w:val="00AB6697"/>
    <w:rsid w:val="00AB7418"/>
    <w:rsid w:val="00AB7493"/>
    <w:rsid w:val="00AB784D"/>
    <w:rsid w:val="00AB7901"/>
    <w:rsid w:val="00AC074F"/>
    <w:rsid w:val="00AC0CF2"/>
    <w:rsid w:val="00AC1804"/>
    <w:rsid w:val="00AC2588"/>
    <w:rsid w:val="00AC27BB"/>
    <w:rsid w:val="00AC2E1C"/>
    <w:rsid w:val="00AC30EB"/>
    <w:rsid w:val="00AC324C"/>
    <w:rsid w:val="00AC34C3"/>
    <w:rsid w:val="00AC382D"/>
    <w:rsid w:val="00AC386A"/>
    <w:rsid w:val="00AC3C3E"/>
    <w:rsid w:val="00AC3DF7"/>
    <w:rsid w:val="00AC3F2E"/>
    <w:rsid w:val="00AC3FCF"/>
    <w:rsid w:val="00AC4113"/>
    <w:rsid w:val="00AC4210"/>
    <w:rsid w:val="00AC422D"/>
    <w:rsid w:val="00AC42AC"/>
    <w:rsid w:val="00AC4498"/>
    <w:rsid w:val="00AC4BCD"/>
    <w:rsid w:val="00AC5308"/>
    <w:rsid w:val="00AC5772"/>
    <w:rsid w:val="00AC6DBE"/>
    <w:rsid w:val="00AC7125"/>
    <w:rsid w:val="00AC7607"/>
    <w:rsid w:val="00AC76F3"/>
    <w:rsid w:val="00AC77BC"/>
    <w:rsid w:val="00AC7DBF"/>
    <w:rsid w:val="00AD00CF"/>
    <w:rsid w:val="00AD060C"/>
    <w:rsid w:val="00AD0641"/>
    <w:rsid w:val="00AD0E23"/>
    <w:rsid w:val="00AD0F9B"/>
    <w:rsid w:val="00AD1414"/>
    <w:rsid w:val="00AD16A2"/>
    <w:rsid w:val="00AD1C35"/>
    <w:rsid w:val="00AD231B"/>
    <w:rsid w:val="00AD31EF"/>
    <w:rsid w:val="00AD333D"/>
    <w:rsid w:val="00AD3C66"/>
    <w:rsid w:val="00AD41B0"/>
    <w:rsid w:val="00AD4A7D"/>
    <w:rsid w:val="00AD4B41"/>
    <w:rsid w:val="00AD4F60"/>
    <w:rsid w:val="00AD58A5"/>
    <w:rsid w:val="00AD6001"/>
    <w:rsid w:val="00AD60B7"/>
    <w:rsid w:val="00AD61CE"/>
    <w:rsid w:val="00AD6332"/>
    <w:rsid w:val="00AD6BEA"/>
    <w:rsid w:val="00AD6ED7"/>
    <w:rsid w:val="00AD7069"/>
    <w:rsid w:val="00AD7092"/>
    <w:rsid w:val="00AD77F1"/>
    <w:rsid w:val="00AD79EF"/>
    <w:rsid w:val="00AD7D63"/>
    <w:rsid w:val="00AD7DD8"/>
    <w:rsid w:val="00AE1028"/>
    <w:rsid w:val="00AE10F5"/>
    <w:rsid w:val="00AE18B7"/>
    <w:rsid w:val="00AE1A0B"/>
    <w:rsid w:val="00AE1CBB"/>
    <w:rsid w:val="00AE2001"/>
    <w:rsid w:val="00AE2432"/>
    <w:rsid w:val="00AE278B"/>
    <w:rsid w:val="00AE2909"/>
    <w:rsid w:val="00AE29C6"/>
    <w:rsid w:val="00AE2E3B"/>
    <w:rsid w:val="00AE2EDE"/>
    <w:rsid w:val="00AE2FC0"/>
    <w:rsid w:val="00AE337A"/>
    <w:rsid w:val="00AE353B"/>
    <w:rsid w:val="00AE3603"/>
    <w:rsid w:val="00AE4044"/>
    <w:rsid w:val="00AE442C"/>
    <w:rsid w:val="00AE4683"/>
    <w:rsid w:val="00AE48B7"/>
    <w:rsid w:val="00AE4B48"/>
    <w:rsid w:val="00AE4C8D"/>
    <w:rsid w:val="00AE53A7"/>
    <w:rsid w:val="00AE557E"/>
    <w:rsid w:val="00AE5968"/>
    <w:rsid w:val="00AE63DF"/>
    <w:rsid w:val="00AE70B6"/>
    <w:rsid w:val="00AE7338"/>
    <w:rsid w:val="00AE796F"/>
    <w:rsid w:val="00AE7993"/>
    <w:rsid w:val="00AE7B67"/>
    <w:rsid w:val="00AE7B99"/>
    <w:rsid w:val="00AE7F43"/>
    <w:rsid w:val="00AE7FEF"/>
    <w:rsid w:val="00AF01DD"/>
    <w:rsid w:val="00AF087E"/>
    <w:rsid w:val="00AF0A39"/>
    <w:rsid w:val="00AF1091"/>
    <w:rsid w:val="00AF10C6"/>
    <w:rsid w:val="00AF14CE"/>
    <w:rsid w:val="00AF16E7"/>
    <w:rsid w:val="00AF1A2E"/>
    <w:rsid w:val="00AF1A96"/>
    <w:rsid w:val="00AF1C4F"/>
    <w:rsid w:val="00AF260E"/>
    <w:rsid w:val="00AF2679"/>
    <w:rsid w:val="00AF2702"/>
    <w:rsid w:val="00AF291D"/>
    <w:rsid w:val="00AF2DC0"/>
    <w:rsid w:val="00AF3031"/>
    <w:rsid w:val="00AF3595"/>
    <w:rsid w:val="00AF3754"/>
    <w:rsid w:val="00AF388D"/>
    <w:rsid w:val="00AF3C04"/>
    <w:rsid w:val="00AF3C19"/>
    <w:rsid w:val="00AF4B6D"/>
    <w:rsid w:val="00AF50A0"/>
    <w:rsid w:val="00AF53E5"/>
    <w:rsid w:val="00AF54C3"/>
    <w:rsid w:val="00AF5629"/>
    <w:rsid w:val="00AF61B6"/>
    <w:rsid w:val="00AF64F9"/>
    <w:rsid w:val="00AF6592"/>
    <w:rsid w:val="00AF6892"/>
    <w:rsid w:val="00AF68D1"/>
    <w:rsid w:val="00AF7BC5"/>
    <w:rsid w:val="00AF7D70"/>
    <w:rsid w:val="00AF7E46"/>
    <w:rsid w:val="00B00404"/>
    <w:rsid w:val="00B011BE"/>
    <w:rsid w:val="00B012D7"/>
    <w:rsid w:val="00B0132F"/>
    <w:rsid w:val="00B020AC"/>
    <w:rsid w:val="00B020FA"/>
    <w:rsid w:val="00B0234D"/>
    <w:rsid w:val="00B024A3"/>
    <w:rsid w:val="00B0257E"/>
    <w:rsid w:val="00B028FF"/>
    <w:rsid w:val="00B02999"/>
    <w:rsid w:val="00B02C11"/>
    <w:rsid w:val="00B0317C"/>
    <w:rsid w:val="00B03195"/>
    <w:rsid w:val="00B03F3E"/>
    <w:rsid w:val="00B044B8"/>
    <w:rsid w:val="00B0471F"/>
    <w:rsid w:val="00B04A88"/>
    <w:rsid w:val="00B04B49"/>
    <w:rsid w:val="00B04EB2"/>
    <w:rsid w:val="00B05B57"/>
    <w:rsid w:val="00B06290"/>
    <w:rsid w:val="00B062FD"/>
    <w:rsid w:val="00B0650A"/>
    <w:rsid w:val="00B065AE"/>
    <w:rsid w:val="00B06BDF"/>
    <w:rsid w:val="00B06F73"/>
    <w:rsid w:val="00B0721D"/>
    <w:rsid w:val="00B0721F"/>
    <w:rsid w:val="00B07612"/>
    <w:rsid w:val="00B07672"/>
    <w:rsid w:val="00B07CB5"/>
    <w:rsid w:val="00B07FF2"/>
    <w:rsid w:val="00B109BD"/>
    <w:rsid w:val="00B10BAC"/>
    <w:rsid w:val="00B11238"/>
    <w:rsid w:val="00B113AB"/>
    <w:rsid w:val="00B11836"/>
    <w:rsid w:val="00B119DA"/>
    <w:rsid w:val="00B11FC1"/>
    <w:rsid w:val="00B12BB1"/>
    <w:rsid w:val="00B13B81"/>
    <w:rsid w:val="00B13C01"/>
    <w:rsid w:val="00B13D19"/>
    <w:rsid w:val="00B13FFC"/>
    <w:rsid w:val="00B14240"/>
    <w:rsid w:val="00B1463C"/>
    <w:rsid w:val="00B14A34"/>
    <w:rsid w:val="00B14BFD"/>
    <w:rsid w:val="00B14E2A"/>
    <w:rsid w:val="00B15389"/>
    <w:rsid w:val="00B154B6"/>
    <w:rsid w:val="00B15D72"/>
    <w:rsid w:val="00B165C7"/>
    <w:rsid w:val="00B16912"/>
    <w:rsid w:val="00B16CD0"/>
    <w:rsid w:val="00B16DEC"/>
    <w:rsid w:val="00B170FC"/>
    <w:rsid w:val="00B17A25"/>
    <w:rsid w:val="00B17A80"/>
    <w:rsid w:val="00B17C70"/>
    <w:rsid w:val="00B20CC0"/>
    <w:rsid w:val="00B20DDD"/>
    <w:rsid w:val="00B21263"/>
    <w:rsid w:val="00B2128B"/>
    <w:rsid w:val="00B214D9"/>
    <w:rsid w:val="00B21AEA"/>
    <w:rsid w:val="00B21C5E"/>
    <w:rsid w:val="00B22244"/>
    <w:rsid w:val="00B22273"/>
    <w:rsid w:val="00B22493"/>
    <w:rsid w:val="00B225AF"/>
    <w:rsid w:val="00B2263B"/>
    <w:rsid w:val="00B22841"/>
    <w:rsid w:val="00B22B4E"/>
    <w:rsid w:val="00B22E3E"/>
    <w:rsid w:val="00B23296"/>
    <w:rsid w:val="00B239DC"/>
    <w:rsid w:val="00B23A19"/>
    <w:rsid w:val="00B23DA5"/>
    <w:rsid w:val="00B24376"/>
    <w:rsid w:val="00B243D5"/>
    <w:rsid w:val="00B2445B"/>
    <w:rsid w:val="00B24AE1"/>
    <w:rsid w:val="00B24C8B"/>
    <w:rsid w:val="00B252F8"/>
    <w:rsid w:val="00B254DC"/>
    <w:rsid w:val="00B25FB4"/>
    <w:rsid w:val="00B2646A"/>
    <w:rsid w:val="00B26665"/>
    <w:rsid w:val="00B267CE"/>
    <w:rsid w:val="00B26948"/>
    <w:rsid w:val="00B269A5"/>
    <w:rsid w:val="00B2724A"/>
    <w:rsid w:val="00B2742F"/>
    <w:rsid w:val="00B2748B"/>
    <w:rsid w:val="00B27B5A"/>
    <w:rsid w:val="00B305DE"/>
    <w:rsid w:val="00B30679"/>
    <w:rsid w:val="00B3135A"/>
    <w:rsid w:val="00B3189D"/>
    <w:rsid w:val="00B321C1"/>
    <w:rsid w:val="00B322A7"/>
    <w:rsid w:val="00B324D5"/>
    <w:rsid w:val="00B32736"/>
    <w:rsid w:val="00B327EC"/>
    <w:rsid w:val="00B32A7D"/>
    <w:rsid w:val="00B3304D"/>
    <w:rsid w:val="00B334E9"/>
    <w:rsid w:val="00B33573"/>
    <w:rsid w:val="00B33EA5"/>
    <w:rsid w:val="00B34F49"/>
    <w:rsid w:val="00B3500C"/>
    <w:rsid w:val="00B35382"/>
    <w:rsid w:val="00B359EE"/>
    <w:rsid w:val="00B35A62"/>
    <w:rsid w:val="00B35F1A"/>
    <w:rsid w:val="00B36344"/>
    <w:rsid w:val="00B36A11"/>
    <w:rsid w:val="00B36CB1"/>
    <w:rsid w:val="00B377F2"/>
    <w:rsid w:val="00B3795F"/>
    <w:rsid w:val="00B37A8A"/>
    <w:rsid w:val="00B37B42"/>
    <w:rsid w:val="00B37C09"/>
    <w:rsid w:val="00B37EBA"/>
    <w:rsid w:val="00B401D2"/>
    <w:rsid w:val="00B40339"/>
    <w:rsid w:val="00B405A3"/>
    <w:rsid w:val="00B40F3D"/>
    <w:rsid w:val="00B40FDE"/>
    <w:rsid w:val="00B4111E"/>
    <w:rsid w:val="00B416E6"/>
    <w:rsid w:val="00B417A6"/>
    <w:rsid w:val="00B41825"/>
    <w:rsid w:val="00B41A52"/>
    <w:rsid w:val="00B41B8D"/>
    <w:rsid w:val="00B4239E"/>
    <w:rsid w:val="00B423AE"/>
    <w:rsid w:val="00B4283B"/>
    <w:rsid w:val="00B42AB8"/>
    <w:rsid w:val="00B42D17"/>
    <w:rsid w:val="00B431CB"/>
    <w:rsid w:val="00B4334F"/>
    <w:rsid w:val="00B43458"/>
    <w:rsid w:val="00B436D5"/>
    <w:rsid w:val="00B438B6"/>
    <w:rsid w:val="00B43A29"/>
    <w:rsid w:val="00B43CC0"/>
    <w:rsid w:val="00B43CD6"/>
    <w:rsid w:val="00B43D44"/>
    <w:rsid w:val="00B43D84"/>
    <w:rsid w:val="00B43DDE"/>
    <w:rsid w:val="00B43E3B"/>
    <w:rsid w:val="00B44013"/>
    <w:rsid w:val="00B44019"/>
    <w:rsid w:val="00B4401A"/>
    <w:rsid w:val="00B441C3"/>
    <w:rsid w:val="00B44BD0"/>
    <w:rsid w:val="00B4537C"/>
    <w:rsid w:val="00B4553E"/>
    <w:rsid w:val="00B457EF"/>
    <w:rsid w:val="00B459E9"/>
    <w:rsid w:val="00B46183"/>
    <w:rsid w:val="00B464A0"/>
    <w:rsid w:val="00B4656E"/>
    <w:rsid w:val="00B465E6"/>
    <w:rsid w:val="00B46633"/>
    <w:rsid w:val="00B468ED"/>
    <w:rsid w:val="00B47015"/>
    <w:rsid w:val="00B47041"/>
    <w:rsid w:val="00B47048"/>
    <w:rsid w:val="00B4735E"/>
    <w:rsid w:val="00B47E74"/>
    <w:rsid w:val="00B47F7A"/>
    <w:rsid w:val="00B47FE9"/>
    <w:rsid w:val="00B5013D"/>
    <w:rsid w:val="00B5046B"/>
    <w:rsid w:val="00B50867"/>
    <w:rsid w:val="00B50950"/>
    <w:rsid w:val="00B51426"/>
    <w:rsid w:val="00B51B2C"/>
    <w:rsid w:val="00B51B76"/>
    <w:rsid w:val="00B521E8"/>
    <w:rsid w:val="00B5236F"/>
    <w:rsid w:val="00B5263C"/>
    <w:rsid w:val="00B528A4"/>
    <w:rsid w:val="00B52B4D"/>
    <w:rsid w:val="00B52D79"/>
    <w:rsid w:val="00B5361C"/>
    <w:rsid w:val="00B5399B"/>
    <w:rsid w:val="00B53A6D"/>
    <w:rsid w:val="00B53B3B"/>
    <w:rsid w:val="00B53DB2"/>
    <w:rsid w:val="00B54B7C"/>
    <w:rsid w:val="00B54C18"/>
    <w:rsid w:val="00B55B05"/>
    <w:rsid w:val="00B55DED"/>
    <w:rsid w:val="00B56050"/>
    <w:rsid w:val="00B563DC"/>
    <w:rsid w:val="00B565AC"/>
    <w:rsid w:val="00B56806"/>
    <w:rsid w:val="00B56AE9"/>
    <w:rsid w:val="00B60536"/>
    <w:rsid w:val="00B60CFD"/>
    <w:rsid w:val="00B61467"/>
    <w:rsid w:val="00B615E6"/>
    <w:rsid w:val="00B619D0"/>
    <w:rsid w:val="00B61AF1"/>
    <w:rsid w:val="00B61EB8"/>
    <w:rsid w:val="00B6256E"/>
    <w:rsid w:val="00B62BCE"/>
    <w:rsid w:val="00B62EB7"/>
    <w:rsid w:val="00B62EC4"/>
    <w:rsid w:val="00B631D6"/>
    <w:rsid w:val="00B6390C"/>
    <w:rsid w:val="00B63A11"/>
    <w:rsid w:val="00B63AF9"/>
    <w:rsid w:val="00B64244"/>
    <w:rsid w:val="00B644CD"/>
    <w:rsid w:val="00B64AC6"/>
    <w:rsid w:val="00B64C9A"/>
    <w:rsid w:val="00B652B2"/>
    <w:rsid w:val="00B657C3"/>
    <w:rsid w:val="00B659D5"/>
    <w:rsid w:val="00B65A77"/>
    <w:rsid w:val="00B65CA1"/>
    <w:rsid w:val="00B65F67"/>
    <w:rsid w:val="00B6632F"/>
    <w:rsid w:val="00B66AF5"/>
    <w:rsid w:val="00B66C2B"/>
    <w:rsid w:val="00B6710D"/>
    <w:rsid w:val="00B67200"/>
    <w:rsid w:val="00B6757A"/>
    <w:rsid w:val="00B67970"/>
    <w:rsid w:val="00B67E36"/>
    <w:rsid w:val="00B702B8"/>
    <w:rsid w:val="00B702C9"/>
    <w:rsid w:val="00B704FA"/>
    <w:rsid w:val="00B705B5"/>
    <w:rsid w:val="00B70C60"/>
    <w:rsid w:val="00B70C7C"/>
    <w:rsid w:val="00B71021"/>
    <w:rsid w:val="00B71523"/>
    <w:rsid w:val="00B7170E"/>
    <w:rsid w:val="00B719CD"/>
    <w:rsid w:val="00B71C33"/>
    <w:rsid w:val="00B72062"/>
    <w:rsid w:val="00B722EE"/>
    <w:rsid w:val="00B7277A"/>
    <w:rsid w:val="00B72989"/>
    <w:rsid w:val="00B732E6"/>
    <w:rsid w:val="00B73B9E"/>
    <w:rsid w:val="00B73FF9"/>
    <w:rsid w:val="00B74CDA"/>
    <w:rsid w:val="00B75450"/>
    <w:rsid w:val="00B75E3B"/>
    <w:rsid w:val="00B7614A"/>
    <w:rsid w:val="00B7634F"/>
    <w:rsid w:val="00B765DC"/>
    <w:rsid w:val="00B769A6"/>
    <w:rsid w:val="00B76D2F"/>
    <w:rsid w:val="00B77734"/>
    <w:rsid w:val="00B806E4"/>
    <w:rsid w:val="00B80CB1"/>
    <w:rsid w:val="00B80DC2"/>
    <w:rsid w:val="00B8106F"/>
    <w:rsid w:val="00B81564"/>
    <w:rsid w:val="00B818B9"/>
    <w:rsid w:val="00B81BE3"/>
    <w:rsid w:val="00B81C23"/>
    <w:rsid w:val="00B82294"/>
    <w:rsid w:val="00B8230A"/>
    <w:rsid w:val="00B825D3"/>
    <w:rsid w:val="00B828A1"/>
    <w:rsid w:val="00B8300A"/>
    <w:rsid w:val="00B8394E"/>
    <w:rsid w:val="00B83E42"/>
    <w:rsid w:val="00B8411C"/>
    <w:rsid w:val="00B84711"/>
    <w:rsid w:val="00B849CA"/>
    <w:rsid w:val="00B84A0F"/>
    <w:rsid w:val="00B850DD"/>
    <w:rsid w:val="00B851B3"/>
    <w:rsid w:val="00B857EE"/>
    <w:rsid w:val="00B85912"/>
    <w:rsid w:val="00B85A18"/>
    <w:rsid w:val="00B8656F"/>
    <w:rsid w:val="00B866B5"/>
    <w:rsid w:val="00B86871"/>
    <w:rsid w:val="00B86D91"/>
    <w:rsid w:val="00B87959"/>
    <w:rsid w:val="00B87F60"/>
    <w:rsid w:val="00B90A89"/>
    <w:rsid w:val="00B90C3F"/>
    <w:rsid w:val="00B90F78"/>
    <w:rsid w:val="00B91109"/>
    <w:rsid w:val="00B9119C"/>
    <w:rsid w:val="00B91B83"/>
    <w:rsid w:val="00B921C5"/>
    <w:rsid w:val="00B9237A"/>
    <w:rsid w:val="00B92A65"/>
    <w:rsid w:val="00B92B38"/>
    <w:rsid w:val="00B9356E"/>
    <w:rsid w:val="00B93AFE"/>
    <w:rsid w:val="00B93C8D"/>
    <w:rsid w:val="00B94099"/>
    <w:rsid w:val="00B947A6"/>
    <w:rsid w:val="00B94994"/>
    <w:rsid w:val="00B94DD0"/>
    <w:rsid w:val="00B94EA7"/>
    <w:rsid w:val="00B9543D"/>
    <w:rsid w:val="00B95857"/>
    <w:rsid w:val="00B958CC"/>
    <w:rsid w:val="00B95A07"/>
    <w:rsid w:val="00B95E46"/>
    <w:rsid w:val="00B96374"/>
    <w:rsid w:val="00B96F24"/>
    <w:rsid w:val="00B97073"/>
    <w:rsid w:val="00B971D4"/>
    <w:rsid w:val="00B97284"/>
    <w:rsid w:val="00B972BF"/>
    <w:rsid w:val="00B974FE"/>
    <w:rsid w:val="00BA0739"/>
    <w:rsid w:val="00BA0A75"/>
    <w:rsid w:val="00BA0B81"/>
    <w:rsid w:val="00BA0CDE"/>
    <w:rsid w:val="00BA0D6E"/>
    <w:rsid w:val="00BA1257"/>
    <w:rsid w:val="00BA1356"/>
    <w:rsid w:val="00BA1919"/>
    <w:rsid w:val="00BA2026"/>
    <w:rsid w:val="00BA209D"/>
    <w:rsid w:val="00BA20C5"/>
    <w:rsid w:val="00BA2753"/>
    <w:rsid w:val="00BA2E68"/>
    <w:rsid w:val="00BA2FA8"/>
    <w:rsid w:val="00BA302C"/>
    <w:rsid w:val="00BA312A"/>
    <w:rsid w:val="00BA3293"/>
    <w:rsid w:val="00BA34F8"/>
    <w:rsid w:val="00BA3644"/>
    <w:rsid w:val="00BA39EE"/>
    <w:rsid w:val="00BA3CCE"/>
    <w:rsid w:val="00BA3F23"/>
    <w:rsid w:val="00BA3FA2"/>
    <w:rsid w:val="00BA4A7D"/>
    <w:rsid w:val="00BA4AC2"/>
    <w:rsid w:val="00BA4B1A"/>
    <w:rsid w:val="00BA4C60"/>
    <w:rsid w:val="00BA5721"/>
    <w:rsid w:val="00BA5BA0"/>
    <w:rsid w:val="00BA5BA7"/>
    <w:rsid w:val="00BA5CDC"/>
    <w:rsid w:val="00BA62AD"/>
    <w:rsid w:val="00BA665D"/>
    <w:rsid w:val="00BA6773"/>
    <w:rsid w:val="00BA6B05"/>
    <w:rsid w:val="00BA6F7A"/>
    <w:rsid w:val="00BA741F"/>
    <w:rsid w:val="00BA7E7C"/>
    <w:rsid w:val="00BB05A5"/>
    <w:rsid w:val="00BB0673"/>
    <w:rsid w:val="00BB06BF"/>
    <w:rsid w:val="00BB06D3"/>
    <w:rsid w:val="00BB0C40"/>
    <w:rsid w:val="00BB0EDD"/>
    <w:rsid w:val="00BB11A2"/>
    <w:rsid w:val="00BB18CB"/>
    <w:rsid w:val="00BB1D68"/>
    <w:rsid w:val="00BB294E"/>
    <w:rsid w:val="00BB29D7"/>
    <w:rsid w:val="00BB2D6F"/>
    <w:rsid w:val="00BB2E45"/>
    <w:rsid w:val="00BB3277"/>
    <w:rsid w:val="00BB357C"/>
    <w:rsid w:val="00BB371B"/>
    <w:rsid w:val="00BB3AD4"/>
    <w:rsid w:val="00BB3B34"/>
    <w:rsid w:val="00BB41EB"/>
    <w:rsid w:val="00BB446F"/>
    <w:rsid w:val="00BB4480"/>
    <w:rsid w:val="00BB4A07"/>
    <w:rsid w:val="00BB4B8F"/>
    <w:rsid w:val="00BB4C02"/>
    <w:rsid w:val="00BB4D26"/>
    <w:rsid w:val="00BB55DE"/>
    <w:rsid w:val="00BB5ABF"/>
    <w:rsid w:val="00BB5E3C"/>
    <w:rsid w:val="00BB614E"/>
    <w:rsid w:val="00BB647E"/>
    <w:rsid w:val="00BB6843"/>
    <w:rsid w:val="00BB6A4D"/>
    <w:rsid w:val="00BB6A8A"/>
    <w:rsid w:val="00BB6D6A"/>
    <w:rsid w:val="00BB738F"/>
    <w:rsid w:val="00BB75A6"/>
    <w:rsid w:val="00BB7699"/>
    <w:rsid w:val="00BB798B"/>
    <w:rsid w:val="00BC0010"/>
    <w:rsid w:val="00BC0580"/>
    <w:rsid w:val="00BC0AC7"/>
    <w:rsid w:val="00BC0D38"/>
    <w:rsid w:val="00BC0DBE"/>
    <w:rsid w:val="00BC0E96"/>
    <w:rsid w:val="00BC14CD"/>
    <w:rsid w:val="00BC14F8"/>
    <w:rsid w:val="00BC162E"/>
    <w:rsid w:val="00BC18A1"/>
    <w:rsid w:val="00BC1E3E"/>
    <w:rsid w:val="00BC1E47"/>
    <w:rsid w:val="00BC1E5E"/>
    <w:rsid w:val="00BC25D4"/>
    <w:rsid w:val="00BC2CB1"/>
    <w:rsid w:val="00BC2E1E"/>
    <w:rsid w:val="00BC3434"/>
    <w:rsid w:val="00BC375A"/>
    <w:rsid w:val="00BC3790"/>
    <w:rsid w:val="00BC38D1"/>
    <w:rsid w:val="00BC3BBD"/>
    <w:rsid w:val="00BC3F8B"/>
    <w:rsid w:val="00BC4039"/>
    <w:rsid w:val="00BC46BB"/>
    <w:rsid w:val="00BC4FA4"/>
    <w:rsid w:val="00BC50A3"/>
    <w:rsid w:val="00BC510A"/>
    <w:rsid w:val="00BC5208"/>
    <w:rsid w:val="00BC5389"/>
    <w:rsid w:val="00BC571A"/>
    <w:rsid w:val="00BC5809"/>
    <w:rsid w:val="00BC580C"/>
    <w:rsid w:val="00BC5F80"/>
    <w:rsid w:val="00BC61D9"/>
    <w:rsid w:val="00BC6C9E"/>
    <w:rsid w:val="00BC7EBA"/>
    <w:rsid w:val="00BD01D7"/>
    <w:rsid w:val="00BD0599"/>
    <w:rsid w:val="00BD0967"/>
    <w:rsid w:val="00BD0C7D"/>
    <w:rsid w:val="00BD0C98"/>
    <w:rsid w:val="00BD0D5B"/>
    <w:rsid w:val="00BD0FCE"/>
    <w:rsid w:val="00BD13F1"/>
    <w:rsid w:val="00BD1569"/>
    <w:rsid w:val="00BD1DCA"/>
    <w:rsid w:val="00BD2320"/>
    <w:rsid w:val="00BD25FF"/>
    <w:rsid w:val="00BD2A1C"/>
    <w:rsid w:val="00BD3001"/>
    <w:rsid w:val="00BD3560"/>
    <w:rsid w:val="00BD3640"/>
    <w:rsid w:val="00BD38AC"/>
    <w:rsid w:val="00BD3932"/>
    <w:rsid w:val="00BD3E67"/>
    <w:rsid w:val="00BD4357"/>
    <w:rsid w:val="00BD4416"/>
    <w:rsid w:val="00BD45E9"/>
    <w:rsid w:val="00BD4A72"/>
    <w:rsid w:val="00BD4C67"/>
    <w:rsid w:val="00BD4D66"/>
    <w:rsid w:val="00BD4D89"/>
    <w:rsid w:val="00BD5144"/>
    <w:rsid w:val="00BD5202"/>
    <w:rsid w:val="00BD5722"/>
    <w:rsid w:val="00BD5C0A"/>
    <w:rsid w:val="00BD6A53"/>
    <w:rsid w:val="00BD6ADA"/>
    <w:rsid w:val="00BD6CBB"/>
    <w:rsid w:val="00BD75D9"/>
    <w:rsid w:val="00BE0121"/>
    <w:rsid w:val="00BE04DE"/>
    <w:rsid w:val="00BE09E8"/>
    <w:rsid w:val="00BE0A1F"/>
    <w:rsid w:val="00BE10F0"/>
    <w:rsid w:val="00BE1201"/>
    <w:rsid w:val="00BE1678"/>
    <w:rsid w:val="00BE1A5B"/>
    <w:rsid w:val="00BE1F74"/>
    <w:rsid w:val="00BE1FE4"/>
    <w:rsid w:val="00BE2450"/>
    <w:rsid w:val="00BE250A"/>
    <w:rsid w:val="00BE318E"/>
    <w:rsid w:val="00BE31FD"/>
    <w:rsid w:val="00BE36A6"/>
    <w:rsid w:val="00BE3D24"/>
    <w:rsid w:val="00BE4029"/>
    <w:rsid w:val="00BE43A6"/>
    <w:rsid w:val="00BE4563"/>
    <w:rsid w:val="00BE48FE"/>
    <w:rsid w:val="00BE5046"/>
    <w:rsid w:val="00BE510F"/>
    <w:rsid w:val="00BE5675"/>
    <w:rsid w:val="00BE5B07"/>
    <w:rsid w:val="00BE5FD3"/>
    <w:rsid w:val="00BE60BB"/>
    <w:rsid w:val="00BE68E1"/>
    <w:rsid w:val="00BE6AB8"/>
    <w:rsid w:val="00BE6BE1"/>
    <w:rsid w:val="00BE7085"/>
    <w:rsid w:val="00BE70B2"/>
    <w:rsid w:val="00BE741D"/>
    <w:rsid w:val="00BE7704"/>
    <w:rsid w:val="00BE7A3B"/>
    <w:rsid w:val="00BE7C43"/>
    <w:rsid w:val="00BF0089"/>
    <w:rsid w:val="00BF05BE"/>
    <w:rsid w:val="00BF085A"/>
    <w:rsid w:val="00BF172F"/>
    <w:rsid w:val="00BF1B6F"/>
    <w:rsid w:val="00BF1B98"/>
    <w:rsid w:val="00BF20D2"/>
    <w:rsid w:val="00BF2204"/>
    <w:rsid w:val="00BF2487"/>
    <w:rsid w:val="00BF274A"/>
    <w:rsid w:val="00BF2EF9"/>
    <w:rsid w:val="00BF31E9"/>
    <w:rsid w:val="00BF35B9"/>
    <w:rsid w:val="00BF3681"/>
    <w:rsid w:val="00BF38F1"/>
    <w:rsid w:val="00BF3AA6"/>
    <w:rsid w:val="00BF3ADE"/>
    <w:rsid w:val="00BF3DD0"/>
    <w:rsid w:val="00BF46F8"/>
    <w:rsid w:val="00BF4820"/>
    <w:rsid w:val="00BF4885"/>
    <w:rsid w:val="00BF4CA2"/>
    <w:rsid w:val="00BF4FD8"/>
    <w:rsid w:val="00BF5137"/>
    <w:rsid w:val="00BF5208"/>
    <w:rsid w:val="00BF572C"/>
    <w:rsid w:val="00BF577C"/>
    <w:rsid w:val="00BF58AD"/>
    <w:rsid w:val="00BF5C71"/>
    <w:rsid w:val="00BF76A2"/>
    <w:rsid w:val="00BF78D5"/>
    <w:rsid w:val="00BF7939"/>
    <w:rsid w:val="00BF7A47"/>
    <w:rsid w:val="00BF7F22"/>
    <w:rsid w:val="00C0063E"/>
    <w:rsid w:val="00C00898"/>
    <w:rsid w:val="00C00B94"/>
    <w:rsid w:val="00C00D27"/>
    <w:rsid w:val="00C014F4"/>
    <w:rsid w:val="00C01C5E"/>
    <w:rsid w:val="00C01F50"/>
    <w:rsid w:val="00C01F53"/>
    <w:rsid w:val="00C0204B"/>
    <w:rsid w:val="00C02098"/>
    <w:rsid w:val="00C0218A"/>
    <w:rsid w:val="00C026E6"/>
    <w:rsid w:val="00C0316D"/>
    <w:rsid w:val="00C0438B"/>
    <w:rsid w:val="00C0467A"/>
    <w:rsid w:val="00C048E8"/>
    <w:rsid w:val="00C0499A"/>
    <w:rsid w:val="00C04A7C"/>
    <w:rsid w:val="00C04F37"/>
    <w:rsid w:val="00C0512A"/>
    <w:rsid w:val="00C05201"/>
    <w:rsid w:val="00C05361"/>
    <w:rsid w:val="00C055CB"/>
    <w:rsid w:val="00C05D11"/>
    <w:rsid w:val="00C05D26"/>
    <w:rsid w:val="00C05D9D"/>
    <w:rsid w:val="00C0610D"/>
    <w:rsid w:val="00C0682D"/>
    <w:rsid w:val="00C06C31"/>
    <w:rsid w:val="00C06CA9"/>
    <w:rsid w:val="00C06D26"/>
    <w:rsid w:val="00C06DCB"/>
    <w:rsid w:val="00C07165"/>
    <w:rsid w:val="00C07D1C"/>
    <w:rsid w:val="00C07FAA"/>
    <w:rsid w:val="00C10239"/>
    <w:rsid w:val="00C10DA3"/>
    <w:rsid w:val="00C10F46"/>
    <w:rsid w:val="00C110A7"/>
    <w:rsid w:val="00C111D8"/>
    <w:rsid w:val="00C1134D"/>
    <w:rsid w:val="00C11674"/>
    <w:rsid w:val="00C118C1"/>
    <w:rsid w:val="00C11C08"/>
    <w:rsid w:val="00C11D2B"/>
    <w:rsid w:val="00C11D52"/>
    <w:rsid w:val="00C11ECA"/>
    <w:rsid w:val="00C12632"/>
    <w:rsid w:val="00C12900"/>
    <w:rsid w:val="00C12B2F"/>
    <w:rsid w:val="00C12B4A"/>
    <w:rsid w:val="00C131BC"/>
    <w:rsid w:val="00C13361"/>
    <w:rsid w:val="00C139C9"/>
    <w:rsid w:val="00C13F69"/>
    <w:rsid w:val="00C153A6"/>
    <w:rsid w:val="00C156C7"/>
    <w:rsid w:val="00C1570D"/>
    <w:rsid w:val="00C15B1A"/>
    <w:rsid w:val="00C15BD7"/>
    <w:rsid w:val="00C161F6"/>
    <w:rsid w:val="00C16ED5"/>
    <w:rsid w:val="00C17744"/>
    <w:rsid w:val="00C17DBD"/>
    <w:rsid w:val="00C17F4A"/>
    <w:rsid w:val="00C20038"/>
    <w:rsid w:val="00C20121"/>
    <w:rsid w:val="00C2021B"/>
    <w:rsid w:val="00C2036C"/>
    <w:rsid w:val="00C20602"/>
    <w:rsid w:val="00C20CCB"/>
    <w:rsid w:val="00C212D4"/>
    <w:rsid w:val="00C21518"/>
    <w:rsid w:val="00C215CB"/>
    <w:rsid w:val="00C21649"/>
    <w:rsid w:val="00C21AD7"/>
    <w:rsid w:val="00C22029"/>
    <w:rsid w:val="00C22100"/>
    <w:rsid w:val="00C2232C"/>
    <w:rsid w:val="00C224A5"/>
    <w:rsid w:val="00C2266F"/>
    <w:rsid w:val="00C22DA0"/>
    <w:rsid w:val="00C22EC1"/>
    <w:rsid w:val="00C230E9"/>
    <w:rsid w:val="00C2322D"/>
    <w:rsid w:val="00C235C3"/>
    <w:rsid w:val="00C23A6C"/>
    <w:rsid w:val="00C23FDC"/>
    <w:rsid w:val="00C24721"/>
    <w:rsid w:val="00C24B76"/>
    <w:rsid w:val="00C24DF2"/>
    <w:rsid w:val="00C25355"/>
    <w:rsid w:val="00C257D7"/>
    <w:rsid w:val="00C26163"/>
    <w:rsid w:val="00C26263"/>
    <w:rsid w:val="00C26703"/>
    <w:rsid w:val="00C268BA"/>
    <w:rsid w:val="00C2696F"/>
    <w:rsid w:val="00C26CC3"/>
    <w:rsid w:val="00C26D2D"/>
    <w:rsid w:val="00C270F1"/>
    <w:rsid w:val="00C271A5"/>
    <w:rsid w:val="00C27636"/>
    <w:rsid w:val="00C276FE"/>
    <w:rsid w:val="00C27821"/>
    <w:rsid w:val="00C27F77"/>
    <w:rsid w:val="00C27FB7"/>
    <w:rsid w:val="00C3027B"/>
    <w:rsid w:val="00C30734"/>
    <w:rsid w:val="00C3109B"/>
    <w:rsid w:val="00C316EB"/>
    <w:rsid w:val="00C3211F"/>
    <w:rsid w:val="00C3215D"/>
    <w:rsid w:val="00C3235B"/>
    <w:rsid w:val="00C323BB"/>
    <w:rsid w:val="00C32425"/>
    <w:rsid w:val="00C328B2"/>
    <w:rsid w:val="00C32904"/>
    <w:rsid w:val="00C3290E"/>
    <w:rsid w:val="00C330BB"/>
    <w:rsid w:val="00C334E4"/>
    <w:rsid w:val="00C335A3"/>
    <w:rsid w:val="00C34395"/>
    <w:rsid w:val="00C350A1"/>
    <w:rsid w:val="00C356DC"/>
    <w:rsid w:val="00C35B1B"/>
    <w:rsid w:val="00C35CC3"/>
    <w:rsid w:val="00C36FF0"/>
    <w:rsid w:val="00C37003"/>
    <w:rsid w:val="00C37542"/>
    <w:rsid w:val="00C37A85"/>
    <w:rsid w:val="00C4017D"/>
    <w:rsid w:val="00C408E1"/>
    <w:rsid w:val="00C409A0"/>
    <w:rsid w:val="00C409EC"/>
    <w:rsid w:val="00C40AB8"/>
    <w:rsid w:val="00C40D14"/>
    <w:rsid w:val="00C4132B"/>
    <w:rsid w:val="00C4141F"/>
    <w:rsid w:val="00C41A1C"/>
    <w:rsid w:val="00C42173"/>
    <w:rsid w:val="00C42197"/>
    <w:rsid w:val="00C42381"/>
    <w:rsid w:val="00C42410"/>
    <w:rsid w:val="00C425B9"/>
    <w:rsid w:val="00C4270E"/>
    <w:rsid w:val="00C42A01"/>
    <w:rsid w:val="00C431B8"/>
    <w:rsid w:val="00C4341E"/>
    <w:rsid w:val="00C43535"/>
    <w:rsid w:val="00C4355B"/>
    <w:rsid w:val="00C438B5"/>
    <w:rsid w:val="00C43A8D"/>
    <w:rsid w:val="00C43ABB"/>
    <w:rsid w:val="00C43F22"/>
    <w:rsid w:val="00C44087"/>
    <w:rsid w:val="00C44559"/>
    <w:rsid w:val="00C4496E"/>
    <w:rsid w:val="00C44AEF"/>
    <w:rsid w:val="00C44AF3"/>
    <w:rsid w:val="00C4506A"/>
    <w:rsid w:val="00C45618"/>
    <w:rsid w:val="00C4572E"/>
    <w:rsid w:val="00C457B1"/>
    <w:rsid w:val="00C45AB4"/>
    <w:rsid w:val="00C45FE1"/>
    <w:rsid w:val="00C469CD"/>
    <w:rsid w:val="00C46A85"/>
    <w:rsid w:val="00C46BB2"/>
    <w:rsid w:val="00C46FDE"/>
    <w:rsid w:val="00C475FB"/>
    <w:rsid w:val="00C501B1"/>
    <w:rsid w:val="00C5086F"/>
    <w:rsid w:val="00C509B3"/>
    <w:rsid w:val="00C50AB7"/>
    <w:rsid w:val="00C50C1B"/>
    <w:rsid w:val="00C5100D"/>
    <w:rsid w:val="00C51828"/>
    <w:rsid w:val="00C51864"/>
    <w:rsid w:val="00C51963"/>
    <w:rsid w:val="00C5199A"/>
    <w:rsid w:val="00C519BC"/>
    <w:rsid w:val="00C51B47"/>
    <w:rsid w:val="00C523F3"/>
    <w:rsid w:val="00C52C32"/>
    <w:rsid w:val="00C52DD6"/>
    <w:rsid w:val="00C5301D"/>
    <w:rsid w:val="00C536D6"/>
    <w:rsid w:val="00C5390C"/>
    <w:rsid w:val="00C53A17"/>
    <w:rsid w:val="00C53B02"/>
    <w:rsid w:val="00C53CE5"/>
    <w:rsid w:val="00C53EF3"/>
    <w:rsid w:val="00C54271"/>
    <w:rsid w:val="00C54470"/>
    <w:rsid w:val="00C545B8"/>
    <w:rsid w:val="00C54ECB"/>
    <w:rsid w:val="00C5521F"/>
    <w:rsid w:val="00C55B25"/>
    <w:rsid w:val="00C55CEF"/>
    <w:rsid w:val="00C55D45"/>
    <w:rsid w:val="00C55E49"/>
    <w:rsid w:val="00C56001"/>
    <w:rsid w:val="00C560D1"/>
    <w:rsid w:val="00C56459"/>
    <w:rsid w:val="00C56ECB"/>
    <w:rsid w:val="00C57130"/>
    <w:rsid w:val="00C57DD7"/>
    <w:rsid w:val="00C57F15"/>
    <w:rsid w:val="00C60796"/>
    <w:rsid w:val="00C60DB8"/>
    <w:rsid w:val="00C61914"/>
    <w:rsid w:val="00C62441"/>
    <w:rsid w:val="00C62769"/>
    <w:rsid w:val="00C628C7"/>
    <w:rsid w:val="00C62AD6"/>
    <w:rsid w:val="00C62B5B"/>
    <w:rsid w:val="00C62B6B"/>
    <w:rsid w:val="00C6333B"/>
    <w:rsid w:val="00C638F0"/>
    <w:rsid w:val="00C649F7"/>
    <w:rsid w:val="00C64B59"/>
    <w:rsid w:val="00C64CBC"/>
    <w:rsid w:val="00C64ECC"/>
    <w:rsid w:val="00C659E8"/>
    <w:rsid w:val="00C65B4F"/>
    <w:rsid w:val="00C6633D"/>
    <w:rsid w:val="00C6657A"/>
    <w:rsid w:val="00C66881"/>
    <w:rsid w:val="00C66DB5"/>
    <w:rsid w:val="00C67246"/>
    <w:rsid w:val="00C672A4"/>
    <w:rsid w:val="00C67932"/>
    <w:rsid w:val="00C67A06"/>
    <w:rsid w:val="00C67E13"/>
    <w:rsid w:val="00C67ED2"/>
    <w:rsid w:val="00C70386"/>
    <w:rsid w:val="00C703B1"/>
    <w:rsid w:val="00C70865"/>
    <w:rsid w:val="00C70DE2"/>
    <w:rsid w:val="00C71DF0"/>
    <w:rsid w:val="00C71EED"/>
    <w:rsid w:val="00C72182"/>
    <w:rsid w:val="00C7295D"/>
    <w:rsid w:val="00C72FDE"/>
    <w:rsid w:val="00C732DE"/>
    <w:rsid w:val="00C73BB6"/>
    <w:rsid w:val="00C73C48"/>
    <w:rsid w:val="00C73C9B"/>
    <w:rsid w:val="00C74165"/>
    <w:rsid w:val="00C7437A"/>
    <w:rsid w:val="00C74F7A"/>
    <w:rsid w:val="00C7501D"/>
    <w:rsid w:val="00C75159"/>
    <w:rsid w:val="00C75B19"/>
    <w:rsid w:val="00C75BA9"/>
    <w:rsid w:val="00C75FC4"/>
    <w:rsid w:val="00C76224"/>
    <w:rsid w:val="00C762BC"/>
    <w:rsid w:val="00C76A2A"/>
    <w:rsid w:val="00C76AAB"/>
    <w:rsid w:val="00C771A1"/>
    <w:rsid w:val="00C774CF"/>
    <w:rsid w:val="00C77533"/>
    <w:rsid w:val="00C77556"/>
    <w:rsid w:val="00C779D5"/>
    <w:rsid w:val="00C77B06"/>
    <w:rsid w:val="00C77BFB"/>
    <w:rsid w:val="00C77D20"/>
    <w:rsid w:val="00C77DA5"/>
    <w:rsid w:val="00C77F35"/>
    <w:rsid w:val="00C80662"/>
    <w:rsid w:val="00C80B23"/>
    <w:rsid w:val="00C80B56"/>
    <w:rsid w:val="00C80C14"/>
    <w:rsid w:val="00C80CB1"/>
    <w:rsid w:val="00C80FBF"/>
    <w:rsid w:val="00C8100D"/>
    <w:rsid w:val="00C810C9"/>
    <w:rsid w:val="00C812EC"/>
    <w:rsid w:val="00C8151B"/>
    <w:rsid w:val="00C8182D"/>
    <w:rsid w:val="00C81D63"/>
    <w:rsid w:val="00C81FA5"/>
    <w:rsid w:val="00C81FE2"/>
    <w:rsid w:val="00C826A4"/>
    <w:rsid w:val="00C8278D"/>
    <w:rsid w:val="00C827AC"/>
    <w:rsid w:val="00C82952"/>
    <w:rsid w:val="00C82A74"/>
    <w:rsid w:val="00C82DE9"/>
    <w:rsid w:val="00C82F65"/>
    <w:rsid w:val="00C830C6"/>
    <w:rsid w:val="00C831E4"/>
    <w:rsid w:val="00C83D51"/>
    <w:rsid w:val="00C83F1A"/>
    <w:rsid w:val="00C84157"/>
    <w:rsid w:val="00C84230"/>
    <w:rsid w:val="00C8483B"/>
    <w:rsid w:val="00C84DB4"/>
    <w:rsid w:val="00C85712"/>
    <w:rsid w:val="00C857B5"/>
    <w:rsid w:val="00C860F1"/>
    <w:rsid w:val="00C86354"/>
    <w:rsid w:val="00C868AE"/>
    <w:rsid w:val="00C86BDB"/>
    <w:rsid w:val="00C86C51"/>
    <w:rsid w:val="00C86C8C"/>
    <w:rsid w:val="00C876D5"/>
    <w:rsid w:val="00C87823"/>
    <w:rsid w:val="00C87F26"/>
    <w:rsid w:val="00C900CC"/>
    <w:rsid w:val="00C900FD"/>
    <w:rsid w:val="00C90370"/>
    <w:rsid w:val="00C909B4"/>
    <w:rsid w:val="00C90ACF"/>
    <w:rsid w:val="00C910D9"/>
    <w:rsid w:val="00C919CC"/>
    <w:rsid w:val="00C91D32"/>
    <w:rsid w:val="00C920D1"/>
    <w:rsid w:val="00C9230A"/>
    <w:rsid w:val="00C929DA"/>
    <w:rsid w:val="00C933DE"/>
    <w:rsid w:val="00C934A0"/>
    <w:rsid w:val="00C93A2E"/>
    <w:rsid w:val="00C93C66"/>
    <w:rsid w:val="00C93CC0"/>
    <w:rsid w:val="00C9431A"/>
    <w:rsid w:val="00C94607"/>
    <w:rsid w:val="00C94760"/>
    <w:rsid w:val="00C95165"/>
    <w:rsid w:val="00C953B9"/>
    <w:rsid w:val="00C958FA"/>
    <w:rsid w:val="00C95BF9"/>
    <w:rsid w:val="00C964E1"/>
    <w:rsid w:val="00C9679A"/>
    <w:rsid w:val="00C9684B"/>
    <w:rsid w:val="00C96936"/>
    <w:rsid w:val="00C96966"/>
    <w:rsid w:val="00C96A5C"/>
    <w:rsid w:val="00C97105"/>
    <w:rsid w:val="00C9725E"/>
    <w:rsid w:val="00C972BA"/>
    <w:rsid w:val="00C976DD"/>
    <w:rsid w:val="00C97729"/>
    <w:rsid w:val="00C97A31"/>
    <w:rsid w:val="00C97D3A"/>
    <w:rsid w:val="00C97D6B"/>
    <w:rsid w:val="00C97EE4"/>
    <w:rsid w:val="00C97F37"/>
    <w:rsid w:val="00CA0016"/>
    <w:rsid w:val="00CA01BC"/>
    <w:rsid w:val="00CA031C"/>
    <w:rsid w:val="00CA043F"/>
    <w:rsid w:val="00CA045E"/>
    <w:rsid w:val="00CA04DF"/>
    <w:rsid w:val="00CA1038"/>
    <w:rsid w:val="00CA13B6"/>
    <w:rsid w:val="00CA18D6"/>
    <w:rsid w:val="00CA1F57"/>
    <w:rsid w:val="00CA22E8"/>
    <w:rsid w:val="00CA267E"/>
    <w:rsid w:val="00CA26BC"/>
    <w:rsid w:val="00CA26F9"/>
    <w:rsid w:val="00CA29B7"/>
    <w:rsid w:val="00CA2F0C"/>
    <w:rsid w:val="00CA3258"/>
    <w:rsid w:val="00CA34B8"/>
    <w:rsid w:val="00CA3997"/>
    <w:rsid w:val="00CA3BBA"/>
    <w:rsid w:val="00CA4343"/>
    <w:rsid w:val="00CA4419"/>
    <w:rsid w:val="00CA4D28"/>
    <w:rsid w:val="00CA5359"/>
    <w:rsid w:val="00CA5444"/>
    <w:rsid w:val="00CA54D5"/>
    <w:rsid w:val="00CA5919"/>
    <w:rsid w:val="00CA59A5"/>
    <w:rsid w:val="00CA5B3E"/>
    <w:rsid w:val="00CA6015"/>
    <w:rsid w:val="00CA6869"/>
    <w:rsid w:val="00CA68DF"/>
    <w:rsid w:val="00CA73BA"/>
    <w:rsid w:val="00CA7798"/>
    <w:rsid w:val="00CB06EF"/>
    <w:rsid w:val="00CB078C"/>
    <w:rsid w:val="00CB0895"/>
    <w:rsid w:val="00CB0948"/>
    <w:rsid w:val="00CB098A"/>
    <w:rsid w:val="00CB0EA6"/>
    <w:rsid w:val="00CB0EC0"/>
    <w:rsid w:val="00CB126E"/>
    <w:rsid w:val="00CB13C4"/>
    <w:rsid w:val="00CB1643"/>
    <w:rsid w:val="00CB1AC7"/>
    <w:rsid w:val="00CB1D32"/>
    <w:rsid w:val="00CB1ED4"/>
    <w:rsid w:val="00CB21DA"/>
    <w:rsid w:val="00CB231C"/>
    <w:rsid w:val="00CB2547"/>
    <w:rsid w:val="00CB26E9"/>
    <w:rsid w:val="00CB2D4E"/>
    <w:rsid w:val="00CB2E71"/>
    <w:rsid w:val="00CB31F9"/>
    <w:rsid w:val="00CB34CB"/>
    <w:rsid w:val="00CB34F0"/>
    <w:rsid w:val="00CB3922"/>
    <w:rsid w:val="00CB3E2F"/>
    <w:rsid w:val="00CB3F2F"/>
    <w:rsid w:val="00CB4B2F"/>
    <w:rsid w:val="00CB4BD2"/>
    <w:rsid w:val="00CB4D94"/>
    <w:rsid w:val="00CB4DAB"/>
    <w:rsid w:val="00CB4E99"/>
    <w:rsid w:val="00CB5AC9"/>
    <w:rsid w:val="00CB5E8C"/>
    <w:rsid w:val="00CB5FD8"/>
    <w:rsid w:val="00CB6110"/>
    <w:rsid w:val="00CB6113"/>
    <w:rsid w:val="00CB65C5"/>
    <w:rsid w:val="00CB66F4"/>
    <w:rsid w:val="00CB692A"/>
    <w:rsid w:val="00CB6D3C"/>
    <w:rsid w:val="00CB742D"/>
    <w:rsid w:val="00CC0BCF"/>
    <w:rsid w:val="00CC14A2"/>
    <w:rsid w:val="00CC1710"/>
    <w:rsid w:val="00CC198A"/>
    <w:rsid w:val="00CC1A33"/>
    <w:rsid w:val="00CC1B37"/>
    <w:rsid w:val="00CC1CD6"/>
    <w:rsid w:val="00CC1E1B"/>
    <w:rsid w:val="00CC1FDC"/>
    <w:rsid w:val="00CC20EC"/>
    <w:rsid w:val="00CC244E"/>
    <w:rsid w:val="00CC24BE"/>
    <w:rsid w:val="00CC2D48"/>
    <w:rsid w:val="00CC2D95"/>
    <w:rsid w:val="00CC2E00"/>
    <w:rsid w:val="00CC2E84"/>
    <w:rsid w:val="00CC3432"/>
    <w:rsid w:val="00CC3E27"/>
    <w:rsid w:val="00CC4470"/>
    <w:rsid w:val="00CC4596"/>
    <w:rsid w:val="00CC481D"/>
    <w:rsid w:val="00CC48E3"/>
    <w:rsid w:val="00CC4A12"/>
    <w:rsid w:val="00CC5D55"/>
    <w:rsid w:val="00CC5D61"/>
    <w:rsid w:val="00CC60A7"/>
    <w:rsid w:val="00CC63A0"/>
    <w:rsid w:val="00CC646F"/>
    <w:rsid w:val="00CC6B90"/>
    <w:rsid w:val="00CC6C88"/>
    <w:rsid w:val="00CC6D9C"/>
    <w:rsid w:val="00CC723B"/>
    <w:rsid w:val="00CC79EA"/>
    <w:rsid w:val="00CC7EFA"/>
    <w:rsid w:val="00CD0405"/>
    <w:rsid w:val="00CD0612"/>
    <w:rsid w:val="00CD09F8"/>
    <w:rsid w:val="00CD0CE3"/>
    <w:rsid w:val="00CD10CB"/>
    <w:rsid w:val="00CD1979"/>
    <w:rsid w:val="00CD19EB"/>
    <w:rsid w:val="00CD1AE6"/>
    <w:rsid w:val="00CD1E1C"/>
    <w:rsid w:val="00CD2093"/>
    <w:rsid w:val="00CD27DB"/>
    <w:rsid w:val="00CD2A8A"/>
    <w:rsid w:val="00CD2DFF"/>
    <w:rsid w:val="00CD2E75"/>
    <w:rsid w:val="00CD2EFA"/>
    <w:rsid w:val="00CD321A"/>
    <w:rsid w:val="00CD32D5"/>
    <w:rsid w:val="00CD428E"/>
    <w:rsid w:val="00CD475E"/>
    <w:rsid w:val="00CD48E6"/>
    <w:rsid w:val="00CD4AAD"/>
    <w:rsid w:val="00CD4BCC"/>
    <w:rsid w:val="00CD4C8D"/>
    <w:rsid w:val="00CD4D27"/>
    <w:rsid w:val="00CD4DBD"/>
    <w:rsid w:val="00CD5B8A"/>
    <w:rsid w:val="00CD607A"/>
    <w:rsid w:val="00CD61F0"/>
    <w:rsid w:val="00CD6216"/>
    <w:rsid w:val="00CD7197"/>
    <w:rsid w:val="00CD770B"/>
    <w:rsid w:val="00CD7F03"/>
    <w:rsid w:val="00CD7F04"/>
    <w:rsid w:val="00CE008B"/>
    <w:rsid w:val="00CE0398"/>
    <w:rsid w:val="00CE04E7"/>
    <w:rsid w:val="00CE0689"/>
    <w:rsid w:val="00CE09EC"/>
    <w:rsid w:val="00CE0C75"/>
    <w:rsid w:val="00CE1073"/>
    <w:rsid w:val="00CE10BB"/>
    <w:rsid w:val="00CE1196"/>
    <w:rsid w:val="00CE14D5"/>
    <w:rsid w:val="00CE1A87"/>
    <w:rsid w:val="00CE1CBF"/>
    <w:rsid w:val="00CE1E2C"/>
    <w:rsid w:val="00CE223F"/>
    <w:rsid w:val="00CE240B"/>
    <w:rsid w:val="00CE3322"/>
    <w:rsid w:val="00CE357D"/>
    <w:rsid w:val="00CE35C5"/>
    <w:rsid w:val="00CE3618"/>
    <w:rsid w:val="00CE3651"/>
    <w:rsid w:val="00CE37EF"/>
    <w:rsid w:val="00CE3D61"/>
    <w:rsid w:val="00CE3E17"/>
    <w:rsid w:val="00CE42F3"/>
    <w:rsid w:val="00CE4434"/>
    <w:rsid w:val="00CE4565"/>
    <w:rsid w:val="00CE4E58"/>
    <w:rsid w:val="00CE51E7"/>
    <w:rsid w:val="00CE52ED"/>
    <w:rsid w:val="00CE56A7"/>
    <w:rsid w:val="00CE5811"/>
    <w:rsid w:val="00CE5B22"/>
    <w:rsid w:val="00CE5D8E"/>
    <w:rsid w:val="00CE5E7D"/>
    <w:rsid w:val="00CE6124"/>
    <w:rsid w:val="00CE6A34"/>
    <w:rsid w:val="00CE6B72"/>
    <w:rsid w:val="00CE6D0E"/>
    <w:rsid w:val="00CE6EA8"/>
    <w:rsid w:val="00CE6F6C"/>
    <w:rsid w:val="00CE719F"/>
    <w:rsid w:val="00CE7AE1"/>
    <w:rsid w:val="00CE7C83"/>
    <w:rsid w:val="00CE7DD5"/>
    <w:rsid w:val="00CF0078"/>
    <w:rsid w:val="00CF09D3"/>
    <w:rsid w:val="00CF107B"/>
    <w:rsid w:val="00CF12ED"/>
    <w:rsid w:val="00CF154C"/>
    <w:rsid w:val="00CF1D9F"/>
    <w:rsid w:val="00CF22A2"/>
    <w:rsid w:val="00CF2663"/>
    <w:rsid w:val="00CF270F"/>
    <w:rsid w:val="00CF27C0"/>
    <w:rsid w:val="00CF28AC"/>
    <w:rsid w:val="00CF30FC"/>
    <w:rsid w:val="00CF3405"/>
    <w:rsid w:val="00CF3B11"/>
    <w:rsid w:val="00CF3C5B"/>
    <w:rsid w:val="00CF3CF0"/>
    <w:rsid w:val="00CF3E7A"/>
    <w:rsid w:val="00CF3EB6"/>
    <w:rsid w:val="00CF4414"/>
    <w:rsid w:val="00CF4828"/>
    <w:rsid w:val="00CF4D1A"/>
    <w:rsid w:val="00CF588A"/>
    <w:rsid w:val="00CF5D38"/>
    <w:rsid w:val="00CF61B7"/>
    <w:rsid w:val="00CF69CB"/>
    <w:rsid w:val="00CF6D54"/>
    <w:rsid w:val="00CF77B7"/>
    <w:rsid w:val="00CF7968"/>
    <w:rsid w:val="00CF7CAD"/>
    <w:rsid w:val="00D0004E"/>
    <w:rsid w:val="00D0008B"/>
    <w:rsid w:val="00D0056F"/>
    <w:rsid w:val="00D00A27"/>
    <w:rsid w:val="00D016A4"/>
    <w:rsid w:val="00D017DC"/>
    <w:rsid w:val="00D0182A"/>
    <w:rsid w:val="00D01B86"/>
    <w:rsid w:val="00D023A4"/>
    <w:rsid w:val="00D02478"/>
    <w:rsid w:val="00D02F53"/>
    <w:rsid w:val="00D0321C"/>
    <w:rsid w:val="00D033D6"/>
    <w:rsid w:val="00D03643"/>
    <w:rsid w:val="00D03691"/>
    <w:rsid w:val="00D03E38"/>
    <w:rsid w:val="00D0412E"/>
    <w:rsid w:val="00D04362"/>
    <w:rsid w:val="00D04E4D"/>
    <w:rsid w:val="00D05083"/>
    <w:rsid w:val="00D05160"/>
    <w:rsid w:val="00D05970"/>
    <w:rsid w:val="00D05B07"/>
    <w:rsid w:val="00D06317"/>
    <w:rsid w:val="00D066A5"/>
    <w:rsid w:val="00D06ED3"/>
    <w:rsid w:val="00D07124"/>
    <w:rsid w:val="00D0754E"/>
    <w:rsid w:val="00D07788"/>
    <w:rsid w:val="00D07814"/>
    <w:rsid w:val="00D07A60"/>
    <w:rsid w:val="00D1025B"/>
    <w:rsid w:val="00D1095E"/>
    <w:rsid w:val="00D109E5"/>
    <w:rsid w:val="00D10AA2"/>
    <w:rsid w:val="00D10DA2"/>
    <w:rsid w:val="00D10EA5"/>
    <w:rsid w:val="00D10FA6"/>
    <w:rsid w:val="00D11130"/>
    <w:rsid w:val="00D11833"/>
    <w:rsid w:val="00D11E94"/>
    <w:rsid w:val="00D12038"/>
    <w:rsid w:val="00D12A37"/>
    <w:rsid w:val="00D135D3"/>
    <w:rsid w:val="00D13879"/>
    <w:rsid w:val="00D13996"/>
    <w:rsid w:val="00D13ACF"/>
    <w:rsid w:val="00D13C94"/>
    <w:rsid w:val="00D13E1C"/>
    <w:rsid w:val="00D14360"/>
    <w:rsid w:val="00D143CB"/>
    <w:rsid w:val="00D144F5"/>
    <w:rsid w:val="00D149D9"/>
    <w:rsid w:val="00D14E2F"/>
    <w:rsid w:val="00D14EFA"/>
    <w:rsid w:val="00D15ABB"/>
    <w:rsid w:val="00D15FD6"/>
    <w:rsid w:val="00D1619E"/>
    <w:rsid w:val="00D1695C"/>
    <w:rsid w:val="00D16A18"/>
    <w:rsid w:val="00D16EDB"/>
    <w:rsid w:val="00D16F4E"/>
    <w:rsid w:val="00D1701D"/>
    <w:rsid w:val="00D17260"/>
    <w:rsid w:val="00D1729C"/>
    <w:rsid w:val="00D17A48"/>
    <w:rsid w:val="00D17B78"/>
    <w:rsid w:val="00D203C8"/>
    <w:rsid w:val="00D20622"/>
    <w:rsid w:val="00D2068D"/>
    <w:rsid w:val="00D2148F"/>
    <w:rsid w:val="00D21996"/>
    <w:rsid w:val="00D21A25"/>
    <w:rsid w:val="00D22578"/>
    <w:rsid w:val="00D22FAF"/>
    <w:rsid w:val="00D236CA"/>
    <w:rsid w:val="00D23919"/>
    <w:rsid w:val="00D2391E"/>
    <w:rsid w:val="00D24125"/>
    <w:rsid w:val="00D24C92"/>
    <w:rsid w:val="00D24ED9"/>
    <w:rsid w:val="00D250D2"/>
    <w:rsid w:val="00D25506"/>
    <w:rsid w:val="00D25827"/>
    <w:rsid w:val="00D26362"/>
    <w:rsid w:val="00D268D0"/>
    <w:rsid w:val="00D2690C"/>
    <w:rsid w:val="00D26B5D"/>
    <w:rsid w:val="00D26BBC"/>
    <w:rsid w:val="00D26C8F"/>
    <w:rsid w:val="00D26D4C"/>
    <w:rsid w:val="00D26FED"/>
    <w:rsid w:val="00D27592"/>
    <w:rsid w:val="00D30AE0"/>
    <w:rsid w:val="00D30D7E"/>
    <w:rsid w:val="00D3128A"/>
    <w:rsid w:val="00D316A8"/>
    <w:rsid w:val="00D31E15"/>
    <w:rsid w:val="00D3214D"/>
    <w:rsid w:val="00D32447"/>
    <w:rsid w:val="00D32475"/>
    <w:rsid w:val="00D32571"/>
    <w:rsid w:val="00D3286E"/>
    <w:rsid w:val="00D32C38"/>
    <w:rsid w:val="00D3338D"/>
    <w:rsid w:val="00D335A4"/>
    <w:rsid w:val="00D33BB3"/>
    <w:rsid w:val="00D33F4C"/>
    <w:rsid w:val="00D33FED"/>
    <w:rsid w:val="00D34076"/>
    <w:rsid w:val="00D34A24"/>
    <w:rsid w:val="00D34A85"/>
    <w:rsid w:val="00D35C49"/>
    <w:rsid w:val="00D365E9"/>
    <w:rsid w:val="00D366AA"/>
    <w:rsid w:val="00D36B8C"/>
    <w:rsid w:val="00D36C6D"/>
    <w:rsid w:val="00D36D6E"/>
    <w:rsid w:val="00D371D3"/>
    <w:rsid w:val="00D37933"/>
    <w:rsid w:val="00D400B3"/>
    <w:rsid w:val="00D4027D"/>
    <w:rsid w:val="00D40C99"/>
    <w:rsid w:val="00D410ED"/>
    <w:rsid w:val="00D41516"/>
    <w:rsid w:val="00D41A60"/>
    <w:rsid w:val="00D41E86"/>
    <w:rsid w:val="00D42485"/>
    <w:rsid w:val="00D42541"/>
    <w:rsid w:val="00D42676"/>
    <w:rsid w:val="00D42682"/>
    <w:rsid w:val="00D4294E"/>
    <w:rsid w:val="00D43669"/>
    <w:rsid w:val="00D43831"/>
    <w:rsid w:val="00D44033"/>
    <w:rsid w:val="00D441E0"/>
    <w:rsid w:val="00D442EA"/>
    <w:rsid w:val="00D4441A"/>
    <w:rsid w:val="00D4461D"/>
    <w:rsid w:val="00D4492E"/>
    <w:rsid w:val="00D44BDE"/>
    <w:rsid w:val="00D44F2D"/>
    <w:rsid w:val="00D453BF"/>
    <w:rsid w:val="00D4548D"/>
    <w:rsid w:val="00D45594"/>
    <w:rsid w:val="00D45742"/>
    <w:rsid w:val="00D45974"/>
    <w:rsid w:val="00D45E63"/>
    <w:rsid w:val="00D4658A"/>
    <w:rsid w:val="00D469DE"/>
    <w:rsid w:val="00D46DED"/>
    <w:rsid w:val="00D46EDC"/>
    <w:rsid w:val="00D47028"/>
    <w:rsid w:val="00D479BF"/>
    <w:rsid w:val="00D47C29"/>
    <w:rsid w:val="00D47C39"/>
    <w:rsid w:val="00D50162"/>
    <w:rsid w:val="00D501CB"/>
    <w:rsid w:val="00D504F3"/>
    <w:rsid w:val="00D5127A"/>
    <w:rsid w:val="00D5136A"/>
    <w:rsid w:val="00D51552"/>
    <w:rsid w:val="00D522A1"/>
    <w:rsid w:val="00D524F6"/>
    <w:rsid w:val="00D531E6"/>
    <w:rsid w:val="00D53606"/>
    <w:rsid w:val="00D53685"/>
    <w:rsid w:val="00D53776"/>
    <w:rsid w:val="00D53D1E"/>
    <w:rsid w:val="00D541FF"/>
    <w:rsid w:val="00D5444C"/>
    <w:rsid w:val="00D54A37"/>
    <w:rsid w:val="00D54CE2"/>
    <w:rsid w:val="00D55356"/>
    <w:rsid w:val="00D555B3"/>
    <w:rsid w:val="00D5566E"/>
    <w:rsid w:val="00D561E1"/>
    <w:rsid w:val="00D56580"/>
    <w:rsid w:val="00D568C2"/>
    <w:rsid w:val="00D56BED"/>
    <w:rsid w:val="00D56C47"/>
    <w:rsid w:val="00D57016"/>
    <w:rsid w:val="00D57957"/>
    <w:rsid w:val="00D57ED5"/>
    <w:rsid w:val="00D60130"/>
    <w:rsid w:val="00D60184"/>
    <w:rsid w:val="00D601AB"/>
    <w:rsid w:val="00D60A01"/>
    <w:rsid w:val="00D60DE8"/>
    <w:rsid w:val="00D61312"/>
    <w:rsid w:val="00D61718"/>
    <w:rsid w:val="00D621D1"/>
    <w:rsid w:val="00D62498"/>
    <w:rsid w:val="00D6257B"/>
    <w:rsid w:val="00D63CE7"/>
    <w:rsid w:val="00D644DD"/>
    <w:rsid w:val="00D6494B"/>
    <w:rsid w:val="00D6497D"/>
    <w:rsid w:val="00D64DBC"/>
    <w:rsid w:val="00D6501F"/>
    <w:rsid w:val="00D6545C"/>
    <w:rsid w:val="00D6556A"/>
    <w:rsid w:val="00D6595A"/>
    <w:rsid w:val="00D65B2A"/>
    <w:rsid w:val="00D660D8"/>
    <w:rsid w:val="00D661E1"/>
    <w:rsid w:val="00D662ED"/>
    <w:rsid w:val="00D66534"/>
    <w:rsid w:val="00D66947"/>
    <w:rsid w:val="00D66A21"/>
    <w:rsid w:val="00D66AE6"/>
    <w:rsid w:val="00D66B3A"/>
    <w:rsid w:val="00D66EF9"/>
    <w:rsid w:val="00D66F7A"/>
    <w:rsid w:val="00D67649"/>
    <w:rsid w:val="00D678B7"/>
    <w:rsid w:val="00D67EF5"/>
    <w:rsid w:val="00D700BF"/>
    <w:rsid w:val="00D71107"/>
    <w:rsid w:val="00D7174E"/>
    <w:rsid w:val="00D71847"/>
    <w:rsid w:val="00D718A5"/>
    <w:rsid w:val="00D7199F"/>
    <w:rsid w:val="00D71A57"/>
    <w:rsid w:val="00D71F2A"/>
    <w:rsid w:val="00D726CB"/>
    <w:rsid w:val="00D7282C"/>
    <w:rsid w:val="00D72B35"/>
    <w:rsid w:val="00D72CFA"/>
    <w:rsid w:val="00D73361"/>
    <w:rsid w:val="00D73436"/>
    <w:rsid w:val="00D73719"/>
    <w:rsid w:val="00D7390F"/>
    <w:rsid w:val="00D74279"/>
    <w:rsid w:val="00D7433F"/>
    <w:rsid w:val="00D744E5"/>
    <w:rsid w:val="00D74561"/>
    <w:rsid w:val="00D7478A"/>
    <w:rsid w:val="00D7494C"/>
    <w:rsid w:val="00D74A1A"/>
    <w:rsid w:val="00D7529B"/>
    <w:rsid w:val="00D754C0"/>
    <w:rsid w:val="00D75582"/>
    <w:rsid w:val="00D75ACE"/>
    <w:rsid w:val="00D75DCC"/>
    <w:rsid w:val="00D75F5A"/>
    <w:rsid w:val="00D76C1F"/>
    <w:rsid w:val="00D775D2"/>
    <w:rsid w:val="00D776ED"/>
    <w:rsid w:val="00D77BFA"/>
    <w:rsid w:val="00D77C63"/>
    <w:rsid w:val="00D77EAC"/>
    <w:rsid w:val="00D80225"/>
    <w:rsid w:val="00D807D5"/>
    <w:rsid w:val="00D807FB"/>
    <w:rsid w:val="00D80ED3"/>
    <w:rsid w:val="00D81230"/>
    <w:rsid w:val="00D8128A"/>
    <w:rsid w:val="00D81594"/>
    <w:rsid w:val="00D815D0"/>
    <w:rsid w:val="00D817D8"/>
    <w:rsid w:val="00D8190A"/>
    <w:rsid w:val="00D81CDB"/>
    <w:rsid w:val="00D8227C"/>
    <w:rsid w:val="00D8232D"/>
    <w:rsid w:val="00D8262F"/>
    <w:rsid w:val="00D82710"/>
    <w:rsid w:val="00D82B46"/>
    <w:rsid w:val="00D82C48"/>
    <w:rsid w:val="00D82CB5"/>
    <w:rsid w:val="00D82E28"/>
    <w:rsid w:val="00D82E54"/>
    <w:rsid w:val="00D83793"/>
    <w:rsid w:val="00D83D85"/>
    <w:rsid w:val="00D843FD"/>
    <w:rsid w:val="00D847BE"/>
    <w:rsid w:val="00D854DE"/>
    <w:rsid w:val="00D8559A"/>
    <w:rsid w:val="00D85622"/>
    <w:rsid w:val="00D85A05"/>
    <w:rsid w:val="00D85CB9"/>
    <w:rsid w:val="00D8603D"/>
    <w:rsid w:val="00D86316"/>
    <w:rsid w:val="00D86E2A"/>
    <w:rsid w:val="00D87695"/>
    <w:rsid w:val="00D8778F"/>
    <w:rsid w:val="00D87ADF"/>
    <w:rsid w:val="00D87D78"/>
    <w:rsid w:val="00D87F88"/>
    <w:rsid w:val="00D904E2"/>
    <w:rsid w:val="00D9051A"/>
    <w:rsid w:val="00D906DE"/>
    <w:rsid w:val="00D908C8"/>
    <w:rsid w:val="00D90C7F"/>
    <w:rsid w:val="00D90FE8"/>
    <w:rsid w:val="00D91349"/>
    <w:rsid w:val="00D91492"/>
    <w:rsid w:val="00D91534"/>
    <w:rsid w:val="00D91712"/>
    <w:rsid w:val="00D92066"/>
    <w:rsid w:val="00D92091"/>
    <w:rsid w:val="00D922D0"/>
    <w:rsid w:val="00D924E3"/>
    <w:rsid w:val="00D92D84"/>
    <w:rsid w:val="00D931D7"/>
    <w:rsid w:val="00D93622"/>
    <w:rsid w:val="00D9382B"/>
    <w:rsid w:val="00D9382F"/>
    <w:rsid w:val="00D93E83"/>
    <w:rsid w:val="00D94238"/>
    <w:rsid w:val="00D94337"/>
    <w:rsid w:val="00D943A0"/>
    <w:rsid w:val="00D95170"/>
    <w:rsid w:val="00D956EA"/>
    <w:rsid w:val="00D9589B"/>
    <w:rsid w:val="00D95B04"/>
    <w:rsid w:val="00D963DD"/>
    <w:rsid w:val="00D966BD"/>
    <w:rsid w:val="00D96E6F"/>
    <w:rsid w:val="00D975F8"/>
    <w:rsid w:val="00D97C27"/>
    <w:rsid w:val="00D97CC7"/>
    <w:rsid w:val="00D97CFC"/>
    <w:rsid w:val="00DA08D8"/>
    <w:rsid w:val="00DA0B82"/>
    <w:rsid w:val="00DA1323"/>
    <w:rsid w:val="00DA1773"/>
    <w:rsid w:val="00DA1A6C"/>
    <w:rsid w:val="00DA1D02"/>
    <w:rsid w:val="00DA1FE0"/>
    <w:rsid w:val="00DA20D4"/>
    <w:rsid w:val="00DA23E9"/>
    <w:rsid w:val="00DA2444"/>
    <w:rsid w:val="00DA2498"/>
    <w:rsid w:val="00DA255B"/>
    <w:rsid w:val="00DA26C7"/>
    <w:rsid w:val="00DA2723"/>
    <w:rsid w:val="00DA28F2"/>
    <w:rsid w:val="00DA32EC"/>
    <w:rsid w:val="00DA33B4"/>
    <w:rsid w:val="00DA34B5"/>
    <w:rsid w:val="00DA3AFC"/>
    <w:rsid w:val="00DA3EE6"/>
    <w:rsid w:val="00DA4690"/>
    <w:rsid w:val="00DA477F"/>
    <w:rsid w:val="00DA4CF4"/>
    <w:rsid w:val="00DA4D81"/>
    <w:rsid w:val="00DA4FBE"/>
    <w:rsid w:val="00DA5404"/>
    <w:rsid w:val="00DA5D91"/>
    <w:rsid w:val="00DA6858"/>
    <w:rsid w:val="00DA6942"/>
    <w:rsid w:val="00DA7365"/>
    <w:rsid w:val="00DA7A95"/>
    <w:rsid w:val="00DB0364"/>
    <w:rsid w:val="00DB0813"/>
    <w:rsid w:val="00DB0B8E"/>
    <w:rsid w:val="00DB108C"/>
    <w:rsid w:val="00DB1219"/>
    <w:rsid w:val="00DB1254"/>
    <w:rsid w:val="00DB14D1"/>
    <w:rsid w:val="00DB1CBA"/>
    <w:rsid w:val="00DB1DC6"/>
    <w:rsid w:val="00DB1F10"/>
    <w:rsid w:val="00DB21A2"/>
    <w:rsid w:val="00DB29B9"/>
    <w:rsid w:val="00DB2C17"/>
    <w:rsid w:val="00DB365C"/>
    <w:rsid w:val="00DB38EE"/>
    <w:rsid w:val="00DB4091"/>
    <w:rsid w:val="00DB4274"/>
    <w:rsid w:val="00DB4793"/>
    <w:rsid w:val="00DB4EB2"/>
    <w:rsid w:val="00DB58F9"/>
    <w:rsid w:val="00DB5A15"/>
    <w:rsid w:val="00DB5B04"/>
    <w:rsid w:val="00DB64A1"/>
    <w:rsid w:val="00DB678D"/>
    <w:rsid w:val="00DB6D6D"/>
    <w:rsid w:val="00DB6E84"/>
    <w:rsid w:val="00DB78A0"/>
    <w:rsid w:val="00DB798B"/>
    <w:rsid w:val="00DB7CB3"/>
    <w:rsid w:val="00DB7F35"/>
    <w:rsid w:val="00DC068C"/>
    <w:rsid w:val="00DC0836"/>
    <w:rsid w:val="00DC09EC"/>
    <w:rsid w:val="00DC0C5C"/>
    <w:rsid w:val="00DC0CCC"/>
    <w:rsid w:val="00DC10E5"/>
    <w:rsid w:val="00DC180F"/>
    <w:rsid w:val="00DC1F29"/>
    <w:rsid w:val="00DC2136"/>
    <w:rsid w:val="00DC2978"/>
    <w:rsid w:val="00DC2BDA"/>
    <w:rsid w:val="00DC2F47"/>
    <w:rsid w:val="00DC30B0"/>
    <w:rsid w:val="00DC315D"/>
    <w:rsid w:val="00DC36CC"/>
    <w:rsid w:val="00DC3B19"/>
    <w:rsid w:val="00DC3BA2"/>
    <w:rsid w:val="00DC3C34"/>
    <w:rsid w:val="00DC3E2E"/>
    <w:rsid w:val="00DC4889"/>
    <w:rsid w:val="00DC4D67"/>
    <w:rsid w:val="00DC4DD5"/>
    <w:rsid w:val="00DC4EAF"/>
    <w:rsid w:val="00DC551F"/>
    <w:rsid w:val="00DC556D"/>
    <w:rsid w:val="00DC5639"/>
    <w:rsid w:val="00DC5AFB"/>
    <w:rsid w:val="00DC5D83"/>
    <w:rsid w:val="00DC5F99"/>
    <w:rsid w:val="00DC5FDD"/>
    <w:rsid w:val="00DC6075"/>
    <w:rsid w:val="00DC6772"/>
    <w:rsid w:val="00DC679A"/>
    <w:rsid w:val="00DC7009"/>
    <w:rsid w:val="00DC7304"/>
    <w:rsid w:val="00DC77F4"/>
    <w:rsid w:val="00DD018B"/>
    <w:rsid w:val="00DD09F5"/>
    <w:rsid w:val="00DD0BA4"/>
    <w:rsid w:val="00DD15B1"/>
    <w:rsid w:val="00DD1672"/>
    <w:rsid w:val="00DD171D"/>
    <w:rsid w:val="00DD1988"/>
    <w:rsid w:val="00DD1B7F"/>
    <w:rsid w:val="00DD1D35"/>
    <w:rsid w:val="00DD1E5C"/>
    <w:rsid w:val="00DD21FF"/>
    <w:rsid w:val="00DD2409"/>
    <w:rsid w:val="00DD2438"/>
    <w:rsid w:val="00DD2A6B"/>
    <w:rsid w:val="00DD2C1E"/>
    <w:rsid w:val="00DD2CCE"/>
    <w:rsid w:val="00DD2F7D"/>
    <w:rsid w:val="00DD3009"/>
    <w:rsid w:val="00DD304C"/>
    <w:rsid w:val="00DD332F"/>
    <w:rsid w:val="00DD379B"/>
    <w:rsid w:val="00DD3B32"/>
    <w:rsid w:val="00DD3CEF"/>
    <w:rsid w:val="00DD3EBA"/>
    <w:rsid w:val="00DD4176"/>
    <w:rsid w:val="00DD47A7"/>
    <w:rsid w:val="00DD4850"/>
    <w:rsid w:val="00DD4E1B"/>
    <w:rsid w:val="00DD4EC6"/>
    <w:rsid w:val="00DD5349"/>
    <w:rsid w:val="00DD5CDC"/>
    <w:rsid w:val="00DD5D98"/>
    <w:rsid w:val="00DD5FB4"/>
    <w:rsid w:val="00DD61A1"/>
    <w:rsid w:val="00DD624E"/>
    <w:rsid w:val="00DD629C"/>
    <w:rsid w:val="00DD63D2"/>
    <w:rsid w:val="00DD6423"/>
    <w:rsid w:val="00DD6712"/>
    <w:rsid w:val="00DD69A1"/>
    <w:rsid w:val="00DD6D31"/>
    <w:rsid w:val="00DD7264"/>
    <w:rsid w:val="00DD75D4"/>
    <w:rsid w:val="00DD78AF"/>
    <w:rsid w:val="00DD7FA8"/>
    <w:rsid w:val="00DD7FB2"/>
    <w:rsid w:val="00DE0869"/>
    <w:rsid w:val="00DE09F8"/>
    <w:rsid w:val="00DE0C1D"/>
    <w:rsid w:val="00DE0C31"/>
    <w:rsid w:val="00DE0E80"/>
    <w:rsid w:val="00DE1213"/>
    <w:rsid w:val="00DE1491"/>
    <w:rsid w:val="00DE17AE"/>
    <w:rsid w:val="00DE18DB"/>
    <w:rsid w:val="00DE21A4"/>
    <w:rsid w:val="00DE2696"/>
    <w:rsid w:val="00DE26A1"/>
    <w:rsid w:val="00DE2899"/>
    <w:rsid w:val="00DE2FE6"/>
    <w:rsid w:val="00DE342D"/>
    <w:rsid w:val="00DE34A5"/>
    <w:rsid w:val="00DE34D9"/>
    <w:rsid w:val="00DE38EA"/>
    <w:rsid w:val="00DE3A01"/>
    <w:rsid w:val="00DE3B06"/>
    <w:rsid w:val="00DE3DB1"/>
    <w:rsid w:val="00DE4198"/>
    <w:rsid w:val="00DE434A"/>
    <w:rsid w:val="00DE48FE"/>
    <w:rsid w:val="00DE4C27"/>
    <w:rsid w:val="00DE4CDB"/>
    <w:rsid w:val="00DE515B"/>
    <w:rsid w:val="00DE533F"/>
    <w:rsid w:val="00DE580C"/>
    <w:rsid w:val="00DE6270"/>
    <w:rsid w:val="00DE63AA"/>
    <w:rsid w:val="00DE67EE"/>
    <w:rsid w:val="00DE76F6"/>
    <w:rsid w:val="00DF03D9"/>
    <w:rsid w:val="00DF0505"/>
    <w:rsid w:val="00DF0719"/>
    <w:rsid w:val="00DF08D3"/>
    <w:rsid w:val="00DF2239"/>
    <w:rsid w:val="00DF22C9"/>
    <w:rsid w:val="00DF24E8"/>
    <w:rsid w:val="00DF24F3"/>
    <w:rsid w:val="00DF2505"/>
    <w:rsid w:val="00DF2B74"/>
    <w:rsid w:val="00DF3147"/>
    <w:rsid w:val="00DF33AC"/>
    <w:rsid w:val="00DF3608"/>
    <w:rsid w:val="00DF39BE"/>
    <w:rsid w:val="00DF3C29"/>
    <w:rsid w:val="00DF436F"/>
    <w:rsid w:val="00DF443A"/>
    <w:rsid w:val="00DF457C"/>
    <w:rsid w:val="00DF479D"/>
    <w:rsid w:val="00DF4A29"/>
    <w:rsid w:val="00DF4EBE"/>
    <w:rsid w:val="00DF5033"/>
    <w:rsid w:val="00DF516C"/>
    <w:rsid w:val="00DF52D7"/>
    <w:rsid w:val="00DF5764"/>
    <w:rsid w:val="00DF5867"/>
    <w:rsid w:val="00DF5890"/>
    <w:rsid w:val="00DF5F6B"/>
    <w:rsid w:val="00DF602F"/>
    <w:rsid w:val="00DF653F"/>
    <w:rsid w:val="00DF6566"/>
    <w:rsid w:val="00DF6BB9"/>
    <w:rsid w:val="00DF6ECB"/>
    <w:rsid w:val="00DF774E"/>
    <w:rsid w:val="00DF794A"/>
    <w:rsid w:val="00E0028E"/>
    <w:rsid w:val="00E00926"/>
    <w:rsid w:val="00E009E9"/>
    <w:rsid w:val="00E00D10"/>
    <w:rsid w:val="00E00D6F"/>
    <w:rsid w:val="00E014D1"/>
    <w:rsid w:val="00E018B6"/>
    <w:rsid w:val="00E018C0"/>
    <w:rsid w:val="00E01ACA"/>
    <w:rsid w:val="00E0205E"/>
    <w:rsid w:val="00E02257"/>
    <w:rsid w:val="00E022E9"/>
    <w:rsid w:val="00E024C4"/>
    <w:rsid w:val="00E0278C"/>
    <w:rsid w:val="00E02EDD"/>
    <w:rsid w:val="00E02EEE"/>
    <w:rsid w:val="00E0302D"/>
    <w:rsid w:val="00E03380"/>
    <w:rsid w:val="00E03B0E"/>
    <w:rsid w:val="00E043EA"/>
    <w:rsid w:val="00E04A3C"/>
    <w:rsid w:val="00E04ED6"/>
    <w:rsid w:val="00E06191"/>
    <w:rsid w:val="00E064D9"/>
    <w:rsid w:val="00E065C7"/>
    <w:rsid w:val="00E06718"/>
    <w:rsid w:val="00E0683C"/>
    <w:rsid w:val="00E07368"/>
    <w:rsid w:val="00E076B5"/>
    <w:rsid w:val="00E07BE2"/>
    <w:rsid w:val="00E07DBE"/>
    <w:rsid w:val="00E1006A"/>
    <w:rsid w:val="00E100B1"/>
    <w:rsid w:val="00E10520"/>
    <w:rsid w:val="00E10F5B"/>
    <w:rsid w:val="00E10FB3"/>
    <w:rsid w:val="00E10FE4"/>
    <w:rsid w:val="00E11281"/>
    <w:rsid w:val="00E112B7"/>
    <w:rsid w:val="00E113B8"/>
    <w:rsid w:val="00E1145A"/>
    <w:rsid w:val="00E119C0"/>
    <w:rsid w:val="00E12067"/>
    <w:rsid w:val="00E121C3"/>
    <w:rsid w:val="00E12283"/>
    <w:rsid w:val="00E122B4"/>
    <w:rsid w:val="00E127A6"/>
    <w:rsid w:val="00E1282F"/>
    <w:rsid w:val="00E1284E"/>
    <w:rsid w:val="00E13642"/>
    <w:rsid w:val="00E13BCD"/>
    <w:rsid w:val="00E13D72"/>
    <w:rsid w:val="00E14C01"/>
    <w:rsid w:val="00E15266"/>
    <w:rsid w:val="00E156D0"/>
    <w:rsid w:val="00E15901"/>
    <w:rsid w:val="00E15A03"/>
    <w:rsid w:val="00E15C59"/>
    <w:rsid w:val="00E15CC0"/>
    <w:rsid w:val="00E15DEA"/>
    <w:rsid w:val="00E160A0"/>
    <w:rsid w:val="00E161F6"/>
    <w:rsid w:val="00E164BE"/>
    <w:rsid w:val="00E164D9"/>
    <w:rsid w:val="00E1694B"/>
    <w:rsid w:val="00E16C9E"/>
    <w:rsid w:val="00E16F3B"/>
    <w:rsid w:val="00E17045"/>
    <w:rsid w:val="00E17084"/>
    <w:rsid w:val="00E170D5"/>
    <w:rsid w:val="00E17266"/>
    <w:rsid w:val="00E17775"/>
    <w:rsid w:val="00E17796"/>
    <w:rsid w:val="00E1799F"/>
    <w:rsid w:val="00E17A5C"/>
    <w:rsid w:val="00E17CE0"/>
    <w:rsid w:val="00E202A9"/>
    <w:rsid w:val="00E203DF"/>
    <w:rsid w:val="00E20489"/>
    <w:rsid w:val="00E205AC"/>
    <w:rsid w:val="00E20C3D"/>
    <w:rsid w:val="00E20CB0"/>
    <w:rsid w:val="00E20CDD"/>
    <w:rsid w:val="00E20CF4"/>
    <w:rsid w:val="00E20E86"/>
    <w:rsid w:val="00E21240"/>
    <w:rsid w:val="00E21412"/>
    <w:rsid w:val="00E2174E"/>
    <w:rsid w:val="00E21A2F"/>
    <w:rsid w:val="00E21A93"/>
    <w:rsid w:val="00E21FA4"/>
    <w:rsid w:val="00E229D9"/>
    <w:rsid w:val="00E22D3B"/>
    <w:rsid w:val="00E23530"/>
    <w:rsid w:val="00E23694"/>
    <w:rsid w:val="00E23BF3"/>
    <w:rsid w:val="00E24653"/>
    <w:rsid w:val="00E24C60"/>
    <w:rsid w:val="00E253F1"/>
    <w:rsid w:val="00E255AD"/>
    <w:rsid w:val="00E255E4"/>
    <w:rsid w:val="00E25772"/>
    <w:rsid w:val="00E25862"/>
    <w:rsid w:val="00E258FE"/>
    <w:rsid w:val="00E25970"/>
    <w:rsid w:val="00E25977"/>
    <w:rsid w:val="00E259C0"/>
    <w:rsid w:val="00E25CE4"/>
    <w:rsid w:val="00E26A70"/>
    <w:rsid w:val="00E26D1E"/>
    <w:rsid w:val="00E26DD0"/>
    <w:rsid w:val="00E2747A"/>
    <w:rsid w:val="00E27674"/>
    <w:rsid w:val="00E27A6D"/>
    <w:rsid w:val="00E27DE9"/>
    <w:rsid w:val="00E27F06"/>
    <w:rsid w:val="00E30404"/>
    <w:rsid w:val="00E30576"/>
    <w:rsid w:val="00E309CA"/>
    <w:rsid w:val="00E30ADD"/>
    <w:rsid w:val="00E3117F"/>
    <w:rsid w:val="00E314BC"/>
    <w:rsid w:val="00E31D6D"/>
    <w:rsid w:val="00E31E42"/>
    <w:rsid w:val="00E322BD"/>
    <w:rsid w:val="00E32422"/>
    <w:rsid w:val="00E32B42"/>
    <w:rsid w:val="00E33411"/>
    <w:rsid w:val="00E33A79"/>
    <w:rsid w:val="00E342DE"/>
    <w:rsid w:val="00E342F1"/>
    <w:rsid w:val="00E344D6"/>
    <w:rsid w:val="00E34B24"/>
    <w:rsid w:val="00E34B84"/>
    <w:rsid w:val="00E34CC5"/>
    <w:rsid w:val="00E35A59"/>
    <w:rsid w:val="00E35C75"/>
    <w:rsid w:val="00E35E83"/>
    <w:rsid w:val="00E35F91"/>
    <w:rsid w:val="00E36258"/>
    <w:rsid w:val="00E369A8"/>
    <w:rsid w:val="00E36DA0"/>
    <w:rsid w:val="00E36EB3"/>
    <w:rsid w:val="00E372DA"/>
    <w:rsid w:val="00E3731B"/>
    <w:rsid w:val="00E3781E"/>
    <w:rsid w:val="00E37DC9"/>
    <w:rsid w:val="00E40015"/>
    <w:rsid w:val="00E4011E"/>
    <w:rsid w:val="00E40183"/>
    <w:rsid w:val="00E406CE"/>
    <w:rsid w:val="00E408D8"/>
    <w:rsid w:val="00E40D97"/>
    <w:rsid w:val="00E4115F"/>
    <w:rsid w:val="00E417D7"/>
    <w:rsid w:val="00E41E22"/>
    <w:rsid w:val="00E422DA"/>
    <w:rsid w:val="00E4281E"/>
    <w:rsid w:val="00E428C5"/>
    <w:rsid w:val="00E42A06"/>
    <w:rsid w:val="00E439DC"/>
    <w:rsid w:val="00E43AA8"/>
    <w:rsid w:val="00E43C07"/>
    <w:rsid w:val="00E445EF"/>
    <w:rsid w:val="00E447E7"/>
    <w:rsid w:val="00E4482E"/>
    <w:rsid w:val="00E448A6"/>
    <w:rsid w:val="00E458B3"/>
    <w:rsid w:val="00E45A9D"/>
    <w:rsid w:val="00E46AAA"/>
    <w:rsid w:val="00E47570"/>
    <w:rsid w:val="00E47C4E"/>
    <w:rsid w:val="00E506B0"/>
    <w:rsid w:val="00E5070C"/>
    <w:rsid w:val="00E50C23"/>
    <w:rsid w:val="00E51614"/>
    <w:rsid w:val="00E51CF8"/>
    <w:rsid w:val="00E521B9"/>
    <w:rsid w:val="00E5258B"/>
    <w:rsid w:val="00E52C02"/>
    <w:rsid w:val="00E52CFE"/>
    <w:rsid w:val="00E533F9"/>
    <w:rsid w:val="00E53613"/>
    <w:rsid w:val="00E53804"/>
    <w:rsid w:val="00E53C27"/>
    <w:rsid w:val="00E5405F"/>
    <w:rsid w:val="00E541B4"/>
    <w:rsid w:val="00E5498F"/>
    <w:rsid w:val="00E54A6E"/>
    <w:rsid w:val="00E54FCA"/>
    <w:rsid w:val="00E561F5"/>
    <w:rsid w:val="00E5622A"/>
    <w:rsid w:val="00E5630F"/>
    <w:rsid w:val="00E5688C"/>
    <w:rsid w:val="00E56C20"/>
    <w:rsid w:val="00E56D96"/>
    <w:rsid w:val="00E57136"/>
    <w:rsid w:val="00E5737C"/>
    <w:rsid w:val="00E57921"/>
    <w:rsid w:val="00E57A50"/>
    <w:rsid w:val="00E60AB8"/>
    <w:rsid w:val="00E60C5C"/>
    <w:rsid w:val="00E6193D"/>
    <w:rsid w:val="00E620C1"/>
    <w:rsid w:val="00E6254D"/>
    <w:rsid w:val="00E62834"/>
    <w:rsid w:val="00E637FC"/>
    <w:rsid w:val="00E63858"/>
    <w:rsid w:val="00E63B74"/>
    <w:rsid w:val="00E63C3D"/>
    <w:rsid w:val="00E63C95"/>
    <w:rsid w:val="00E63EE7"/>
    <w:rsid w:val="00E64749"/>
    <w:rsid w:val="00E64D43"/>
    <w:rsid w:val="00E6557D"/>
    <w:rsid w:val="00E65661"/>
    <w:rsid w:val="00E65878"/>
    <w:rsid w:val="00E65CCE"/>
    <w:rsid w:val="00E65F0C"/>
    <w:rsid w:val="00E664C8"/>
    <w:rsid w:val="00E6714E"/>
    <w:rsid w:val="00E6735A"/>
    <w:rsid w:val="00E67933"/>
    <w:rsid w:val="00E67A2F"/>
    <w:rsid w:val="00E67DCB"/>
    <w:rsid w:val="00E67ED4"/>
    <w:rsid w:val="00E7012B"/>
    <w:rsid w:val="00E70409"/>
    <w:rsid w:val="00E70531"/>
    <w:rsid w:val="00E70F32"/>
    <w:rsid w:val="00E70FCC"/>
    <w:rsid w:val="00E717CE"/>
    <w:rsid w:val="00E71AF0"/>
    <w:rsid w:val="00E71B2E"/>
    <w:rsid w:val="00E7205B"/>
    <w:rsid w:val="00E7244E"/>
    <w:rsid w:val="00E727CB"/>
    <w:rsid w:val="00E728F3"/>
    <w:rsid w:val="00E72A0C"/>
    <w:rsid w:val="00E72A73"/>
    <w:rsid w:val="00E72B72"/>
    <w:rsid w:val="00E72BFB"/>
    <w:rsid w:val="00E73486"/>
    <w:rsid w:val="00E7366D"/>
    <w:rsid w:val="00E738BF"/>
    <w:rsid w:val="00E73AB5"/>
    <w:rsid w:val="00E74186"/>
    <w:rsid w:val="00E7455A"/>
    <w:rsid w:val="00E74D44"/>
    <w:rsid w:val="00E75351"/>
    <w:rsid w:val="00E75385"/>
    <w:rsid w:val="00E75A58"/>
    <w:rsid w:val="00E760C5"/>
    <w:rsid w:val="00E767CD"/>
    <w:rsid w:val="00E76DA7"/>
    <w:rsid w:val="00E7731A"/>
    <w:rsid w:val="00E77575"/>
    <w:rsid w:val="00E776FD"/>
    <w:rsid w:val="00E7773B"/>
    <w:rsid w:val="00E77AC6"/>
    <w:rsid w:val="00E77F0F"/>
    <w:rsid w:val="00E80C46"/>
    <w:rsid w:val="00E81080"/>
    <w:rsid w:val="00E81219"/>
    <w:rsid w:val="00E81392"/>
    <w:rsid w:val="00E81477"/>
    <w:rsid w:val="00E81695"/>
    <w:rsid w:val="00E82A80"/>
    <w:rsid w:val="00E82CC2"/>
    <w:rsid w:val="00E82DA0"/>
    <w:rsid w:val="00E83336"/>
    <w:rsid w:val="00E8394A"/>
    <w:rsid w:val="00E83EFB"/>
    <w:rsid w:val="00E84116"/>
    <w:rsid w:val="00E84D91"/>
    <w:rsid w:val="00E853B8"/>
    <w:rsid w:val="00E85871"/>
    <w:rsid w:val="00E858AE"/>
    <w:rsid w:val="00E85A08"/>
    <w:rsid w:val="00E86041"/>
    <w:rsid w:val="00E860D7"/>
    <w:rsid w:val="00E864D0"/>
    <w:rsid w:val="00E86593"/>
    <w:rsid w:val="00E8672F"/>
    <w:rsid w:val="00E867EF"/>
    <w:rsid w:val="00E8688A"/>
    <w:rsid w:val="00E87C2C"/>
    <w:rsid w:val="00E87C53"/>
    <w:rsid w:val="00E90427"/>
    <w:rsid w:val="00E90511"/>
    <w:rsid w:val="00E90578"/>
    <w:rsid w:val="00E907B6"/>
    <w:rsid w:val="00E90A80"/>
    <w:rsid w:val="00E90EB4"/>
    <w:rsid w:val="00E9102B"/>
    <w:rsid w:val="00E9131A"/>
    <w:rsid w:val="00E91368"/>
    <w:rsid w:val="00E9191B"/>
    <w:rsid w:val="00E91BB6"/>
    <w:rsid w:val="00E9221F"/>
    <w:rsid w:val="00E92A51"/>
    <w:rsid w:val="00E92AE6"/>
    <w:rsid w:val="00E930B7"/>
    <w:rsid w:val="00E9328B"/>
    <w:rsid w:val="00E939B8"/>
    <w:rsid w:val="00E939BD"/>
    <w:rsid w:val="00E940FE"/>
    <w:rsid w:val="00E94273"/>
    <w:rsid w:val="00E9485D"/>
    <w:rsid w:val="00E94AD4"/>
    <w:rsid w:val="00E94CA8"/>
    <w:rsid w:val="00E95579"/>
    <w:rsid w:val="00E95735"/>
    <w:rsid w:val="00E957CF"/>
    <w:rsid w:val="00E95FAC"/>
    <w:rsid w:val="00E96218"/>
    <w:rsid w:val="00E963C2"/>
    <w:rsid w:val="00E966C8"/>
    <w:rsid w:val="00E96CF7"/>
    <w:rsid w:val="00E96E7E"/>
    <w:rsid w:val="00E9754E"/>
    <w:rsid w:val="00E975C2"/>
    <w:rsid w:val="00E9772D"/>
    <w:rsid w:val="00E978CE"/>
    <w:rsid w:val="00E97C2A"/>
    <w:rsid w:val="00E97F95"/>
    <w:rsid w:val="00EA00C7"/>
    <w:rsid w:val="00EA042B"/>
    <w:rsid w:val="00EA04A9"/>
    <w:rsid w:val="00EA0A3C"/>
    <w:rsid w:val="00EA0BF1"/>
    <w:rsid w:val="00EA1074"/>
    <w:rsid w:val="00EA10C2"/>
    <w:rsid w:val="00EA14BC"/>
    <w:rsid w:val="00EA14E9"/>
    <w:rsid w:val="00EA1645"/>
    <w:rsid w:val="00EA1682"/>
    <w:rsid w:val="00EA1789"/>
    <w:rsid w:val="00EA1958"/>
    <w:rsid w:val="00EA198B"/>
    <w:rsid w:val="00EA1A3B"/>
    <w:rsid w:val="00EA1B01"/>
    <w:rsid w:val="00EA3006"/>
    <w:rsid w:val="00EA378C"/>
    <w:rsid w:val="00EA3A87"/>
    <w:rsid w:val="00EA3C74"/>
    <w:rsid w:val="00EA3FB6"/>
    <w:rsid w:val="00EA404E"/>
    <w:rsid w:val="00EA4561"/>
    <w:rsid w:val="00EA468A"/>
    <w:rsid w:val="00EA4AC5"/>
    <w:rsid w:val="00EA4E76"/>
    <w:rsid w:val="00EA58FE"/>
    <w:rsid w:val="00EA5937"/>
    <w:rsid w:val="00EA6A08"/>
    <w:rsid w:val="00EA7AC9"/>
    <w:rsid w:val="00EA7F10"/>
    <w:rsid w:val="00EB0061"/>
    <w:rsid w:val="00EB0864"/>
    <w:rsid w:val="00EB08AF"/>
    <w:rsid w:val="00EB0AE7"/>
    <w:rsid w:val="00EB0F49"/>
    <w:rsid w:val="00EB11A4"/>
    <w:rsid w:val="00EB14BF"/>
    <w:rsid w:val="00EB1E06"/>
    <w:rsid w:val="00EB20A8"/>
    <w:rsid w:val="00EB2131"/>
    <w:rsid w:val="00EB239E"/>
    <w:rsid w:val="00EB23DA"/>
    <w:rsid w:val="00EB2786"/>
    <w:rsid w:val="00EB292A"/>
    <w:rsid w:val="00EB2DE3"/>
    <w:rsid w:val="00EB335D"/>
    <w:rsid w:val="00EB35A9"/>
    <w:rsid w:val="00EB38AA"/>
    <w:rsid w:val="00EB3A15"/>
    <w:rsid w:val="00EB3A64"/>
    <w:rsid w:val="00EB3B8B"/>
    <w:rsid w:val="00EB3BFF"/>
    <w:rsid w:val="00EB3E7F"/>
    <w:rsid w:val="00EB4164"/>
    <w:rsid w:val="00EB477D"/>
    <w:rsid w:val="00EB49BB"/>
    <w:rsid w:val="00EB50A7"/>
    <w:rsid w:val="00EB50DD"/>
    <w:rsid w:val="00EB58DA"/>
    <w:rsid w:val="00EB5D67"/>
    <w:rsid w:val="00EB6342"/>
    <w:rsid w:val="00EB6450"/>
    <w:rsid w:val="00EB653A"/>
    <w:rsid w:val="00EB6F94"/>
    <w:rsid w:val="00EB6F9C"/>
    <w:rsid w:val="00EB716A"/>
    <w:rsid w:val="00EB719A"/>
    <w:rsid w:val="00EB7534"/>
    <w:rsid w:val="00EB7CBD"/>
    <w:rsid w:val="00EB7E08"/>
    <w:rsid w:val="00EB7EFE"/>
    <w:rsid w:val="00EB7FCF"/>
    <w:rsid w:val="00EC0569"/>
    <w:rsid w:val="00EC12BE"/>
    <w:rsid w:val="00EC1302"/>
    <w:rsid w:val="00EC15C1"/>
    <w:rsid w:val="00EC1A67"/>
    <w:rsid w:val="00EC1C13"/>
    <w:rsid w:val="00EC1E18"/>
    <w:rsid w:val="00EC2550"/>
    <w:rsid w:val="00EC290E"/>
    <w:rsid w:val="00EC2968"/>
    <w:rsid w:val="00EC29DC"/>
    <w:rsid w:val="00EC2CB8"/>
    <w:rsid w:val="00EC2DB8"/>
    <w:rsid w:val="00EC2ED3"/>
    <w:rsid w:val="00EC3021"/>
    <w:rsid w:val="00EC3469"/>
    <w:rsid w:val="00EC3BD5"/>
    <w:rsid w:val="00EC3CA0"/>
    <w:rsid w:val="00EC4240"/>
    <w:rsid w:val="00EC42D9"/>
    <w:rsid w:val="00EC44A0"/>
    <w:rsid w:val="00EC44E9"/>
    <w:rsid w:val="00EC46CC"/>
    <w:rsid w:val="00EC4A9F"/>
    <w:rsid w:val="00EC5B7F"/>
    <w:rsid w:val="00EC6065"/>
    <w:rsid w:val="00EC6449"/>
    <w:rsid w:val="00EC68CC"/>
    <w:rsid w:val="00EC6C3A"/>
    <w:rsid w:val="00EC73EA"/>
    <w:rsid w:val="00EC7418"/>
    <w:rsid w:val="00EC773F"/>
    <w:rsid w:val="00EC7C4F"/>
    <w:rsid w:val="00EC7E28"/>
    <w:rsid w:val="00ED059F"/>
    <w:rsid w:val="00ED0682"/>
    <w:rsid w:val="00ED079D"/>
    <w:rsid w:val="00ED07B6"/>
    <w:rsid w:val="00ED0D60"/>
    <w:rsid w:val="00ED0FA5"/>
    <w:rsid w:val="00ED12CF"/>
    <w:rsid w:val="00ED197F"/>
    <w:rsid w:val="00ED1F85"/>
    <w:rsid w:val="00ED3A6B"/>
    <w:rsid w:val="00ED4303"/>
    <w:rsid w:val="00ED4A20"/>
    <w:rsid w:val="00ED4E1C"/>
    <w:rsid w:val="00ED4EEE"/>
    <w:rsid w:val="00ED4FD6"/>
    <w:rsid w:val="00ED5004"/>
    <w:rsid w:val="00ED54AB"/>
    <w:rsid w:val="00ED58CC"/>
    <w:rsid w:val="00ED5C45"/>
    <w:rsid w:val="00ED6A29"/>
    <w:rsid w:val="00ED6A66"/>
    <w:rsid w:val="00ED6BF2"/>
    <w:rsid w:val="00ED6CF8"/>
    <w:rsid w:val="00ED6D4A"/>
    <w:rsid w:val="00ED7003"/>
    <w:rsid w:val="00ED72ED"/>
    <w:rsid w:val="00ED7A37"/>
    <w:rsid w:val="00EE0249"/>
    <w:rsid w:val="00EE04EF"/>
    <w:rsid w:val="00EE0530"/>
    <w:rsid w:val="00EE0636"/>
    <w:rsid w:val="00EE0878"/>
    <w:rsid w:val="00EE0C8C"/>
    <w:rsid w:val="00EE0E83"/>
    <w:rsid w:val="00EE1054"/>
    <w:rsid w:val="00EE16F4"/>
    <w:rsid w:val="00EE1EA0"/>
    <w:rsid w:val="00EE2057"/>
    <w:rsid w:val="00EE21D2"/>
    <w:rsid w:val="00EE2A05"/>
    <w:rsid w:val="00EE2A53"/>
    <w:rsid w:val="00EE3092"/>
    <w:rsid w:val="00EE31DB"/>
    <w:rsid w:val="00EE336A"/>
    <w:rsid w:val="00EE3AAF"/>
    <w:rsid w:val="00EE3E33"/>
    <w:rsid w:val="00EE52AC"/>
    <w:rsid w:val="00EE555E"/>
    <w:rsid w:val="00EE59BD"/>
    <w:rsid w:val="00EE6494"/>
    <w:rsid w:val="00EE66B7"/>
    <w:rsid w:val="00EE6949"/>
    <w:rsid w:val="00EE6AB6"/>
    <w:rsid w:val="00EE6CEA"/>
    <w:rsid w:val="00EE6F06"/>
    <w:rsid w:val="00EE78DD"/>
    <w:rsid w:val="00EF0062"/>
    <w:rsid w:val="00EF033C"/>
    <w:rsid w:val="00EF0CB7"/>
    <w:rsid w:val="00EF0CF5"/>
    <w:rsid w:val="00EF1579"/>
    <w:rsid w:val="00EF1584"/>
    <w:rsid w:val="00EF1BDB"/>
    <w:rsid w:val="00EF1CC4"/>
    <w:rsid w:val="00EF1CD6"/>
    <w:rsid w:val="00EF1D53"/>
    <w:rsid w:val="00EF22AB"/>
    <w:rsid w:val="00EF23C9"/>
    <w:rsid w:val="00EF266B"/>
    <w:rsid w:val="00EF31EB"/>
    <w:rsid w:val="00EF32AE"/>
    <w:rsid w:val="00EF37B4"/>
    <w:rsid w:val="00EF3A55"/>
    <w:rsid w:val="00EF3DEF"/>
    <w:rsid w:val="00EF461D"/>
    <w:rsid w:val="00EF47BF"/>
    <w:rsid w:val="00EF488A"/>
    <w:rsid w:val="00EF48DA"/>
    <w:rsid w:val="00EF4BC1"/>
    <w:rsid w:val="00EF4D58"/>
    <w:rsid w:val="00EF4F74"/>
    <w:rsid w:val="00EF511C"/>
    <w:rsid w:val="00EF5546"/>
    <w:rsid w:val="00EF5568"/>
    <w:rsid w:val="00EF570F"/>
    <w:rsid w:val="00EF5BDB"/>
    <w:rsid w:val="00EF604D"/>
    <w:rsid w:val="00EF605C"/>
    <w:rsid w:val="00EF60BF"/>
    <w:rsid w:val="00EF61BF"/>
    <w:rsid w:val="00EF62F8"/>
    <w:rsid w:val="00EF696E"/>
    <w:rsid w:val="00EF6EF0"/>
    <w:rsid w:val="00EF6F0D"/>
    <w:rsid w:val="00EF70E2"/>
    <w:rsid w:val="00EF7698"/>
    <w:rsid w:val="00EF7A5E"/>
    <w:rsid w:val="00EF7CCA"/>
    <w:rsid w:val="00EF7F01"/>
    <w:rsid w:val="00F00264"/>
    <w:rsid w:val="00F00343"/>
    <w:rsid w:val="00F004A8"/>
    <w:rsid w:val="00F0116B"/>
    <w:rsid w:val="00F01718"/>
    <w:rsid w:val="00F01BEF"/>
    <w:rsid w:val="00F01FE1"/>
    <w:rsid w:val="00F020BD"/>
    <w:rsid w:val="00F021DA"/>
    <w:rsid w:val="00F0287B"/>
    <w:rsid w:val="00F02B24"/>
    <w:rsid w:val="00F02B3F"/>
    <w:rsid w:val="00F02B93"/>
    <w:rsid w:val="00F035EB"/>
    <w:rsid w:val="00F037F2"/>
    <w:rsid w:val="00F0388D"/>
    <w:rsid w:val="00F03B3A"/>
    <w:rsid w:val="00F03BBD"/>
    <w:rsid w:val="00F03F02"/>
    <w:rsid w:val="00F043D5"/>
    <w:rsid w:val="00F045A9"/>
    <w:rsid w:val="00F0464C"/>
    <w:rsid w:val="00F0472B"/>
    <w:rsid w:val="00F04AF7"/>
    <w:rsid w:val="00F0571A"/>
    <w:rsid w:val="00F0681D"/>
    <w:rsid w:val="00F06AFA"/>
    <w:rsid w:val="00F075D3"/>
    <w:rsid w:val="00F07862"/>
    <w:rsid w:val="00F07B8E"/>
    <w:rsid w:val="00F10040"/>
    <w:rsid w:val="00F102DD"/>
    <w:rsid w:val="00F10797"/>
    <w:rsid w:val="00F10903"/>
    <w:rsid w:val="00F10947"/>
    <w:rsid w:val="00F1099C"/>
    <w:rsid w:val="00F10BE9"/>
    <w:rsid w:val="00F10E82"/>
    <w:rsid w:val="00F114D4"/>
    <w:rsid w:val="00F115D4"/>
    <w:rsid w:val="00F116E0"/>
    <w:rsid w:val="00F11CDA"/>
    <w:rsid w:val="00F12611"/>
    <w:rsid w:val="00F127A1"/>
    <w:rsid w:val="00F12F68"/>
    <w:rsid w:val="00F133CF"/>
    <w:rsid w:val="00F137F1"/>
    <w:rsid w:val="00F13CE3"/>
    <w:rsid w:val="00F14767"/>
    <w:rsid w:val="00F14E43"/>
    <w:rsid w:val="00F1550D"/>
    <w:rsid w:val="00F1560D"/>
    <w:rsid w:val="00F15985"/>
    <w:rsid w:val="00F15AD9"/>
    <w:rsid w:val="00F169CF"/>
    <w:rsid w:val="00F16C3B"/>
    <w:rsid w:val="00F16EC9"/>
    <w:rsid w:val="00F17070"/>
    <w:rsid w:val="00F17461"/>
    <w:rsid w:val="00F176D5"/>
    <w:rsid w:val="00F17936"/>
    <w:rsid w:val="00F17B17"/>
    <w:rsid w:val="00F17B50"/>
    <w:rsid w:val="00F17BD0"/>
    <w:rsid w:val="00F203F2"/>
    <w:rsid w:val="00F2081D"/>
    <w:rsid w:val="00F2098E"/>
    <w:rsid w:val="00F20DDC"/>
    <w:rsid w:val="00F214FB"/>
    <w:rsid w:val="00F218BE"/>
    <w:rsid w:val="00F21F2B"/>
    <w:rsid w:val="00F22107"/>
    <w:rsid w:val="00F2229D"/>
    <w:rsid w:val="00F23720"/>
    <w:rsid w:val="00F2399D"/>
    <w:rsid w:val="00F23D53"/>
    <w:rsid w:val="00F23E87"/>
    <w:rsid w:val="00F23F20"/>
    <w:rsid w:val="00F2484E"/>
    <w:rsid w:val="00F24B5E"/>
    <w:rsid w:val="00F24C30"/>
    <w:rsid w:val="00F2522B"/>
    <w:rsid w:val="00F2561B"/>
    <w:rsid w:val="00F25F93"/>
    <w:rsid w:val="00F26288"/>
    <w:rsid w:val="00F2637B"/>
    <w:rsid w:val="00F26399"/>
    <w:rsid w:val="00F26720"/>
    <w:rsid w:val="00F26824"/>
    <w:rsid w:val="00F26BE4"/>
    <w:rsid w:val="00F26CA7"/>
    <w:rsid w:val="00F27054"/>
    <w:rsid w:val="00F27483"/>
    <w:rsid w:val="00F27842"/>
    <w:rsid w:val="00F27AE9"/>
    <w:rsid w:val="00F3036A"/>
    <w:rsid w:val="00F30EFB"/>
    <w:rsid w:val="00F314E2"/>
    <w:rsid w:val="00F315C7"/>
    <w:rsid w:val="00F31A27"/>
    <w:rsid w:val="00F31B8C"/>
    <w:rsid w:val="00F31E50"/>
    <w:rsid w:val="00F321E7"/>
    <w:rsid w:val="00F32500"/>
    <w:rsid w:val="00F32680"/>
    <w:rsid w:val="00F32831"/>
    <w:rsid w:val="00F3290C"/>
    <w:rsid w:val="00F331B6"/>
    <w:rsid w:val="00F334A9"/>
    <w:rsid w:val="00F338CA"/>
    <w:rsid w:val="00F339D1"/>
    <w:rsid w:val="00F33C1A"/>
    <w:rsid w:val="00F34028"/>
    <w:rsid w:val="00F34137"/>
    <w:rsid w:val="00F34573"/>
    <w:rsid w:val="00F34FE7"/>
    <w:rsid w:val="00F35353"/>
    <w:rsid w:val="00F354AB"/>
    <w:rsid w:val="00F357C1"/>
    <w:rsid w:val="00F35A68"/>
    <w:rsid w:val="00F35B96"/>
    <w:rsid w:val="00F35E04"/>
    <w:rsid w:val="00F35ECB"/>
    <w:rsid w:val="00F3622D"/>
    <w:rsid w:val="00F36531"/>
    <w:rsid w:val="00F3732E"/>
    <w:rsid w:val="00F377D6"/>
    <w:rsid w:val="00F37849"/>
    <w:rsid w:val="00F379CA"/>
    <w:rsid w:val="00F405ED"/>
    <w:rsid w:val="00F406A1"/>
    <w:rsid w:val="00F40772"/>
    <w:rsid w:val="00F40887"/>
    <w:rsid w:val="00F412AA"/>
    <w:rsid w:val="00F420D8"/>
    <w:rsid w:val="00F4231B"/>
    <w:rsid w:val="00F42AB4"/>
    <w:rsid w:val="00F42AEF"/>
    <w:rsid w:val="00F42B7E"/>
    <w:rsid w:val="00F42ED9"/>
    <w:rsid w:val="00F43278"/>
    <w:rsid w:val="00F438BC"/>
    <w:rsid w:val="00F43C82"/>
    <w:rsid w:val="00F43CC0"/>
    <w:rsid w:val="00F43CC7"/>
    <w:rsid w:val="00F44063"/>
    <w:rsid w:val="00F448CB"/>
    <w:rsid w:val="00F44E37"/>
    <w:rsid w:val="00F44F19"/>
    <w:rsid w:val="00F44F32"/>
    <w:rsid w:val="00F45058"/>
    <w:rsid w:val="00F45200"/>
    <w:rsid w:val="00F45B74"/>
    <w:rsid w:val="00F460E5"/>
    <w:rsid w:val="00F462E1"/>
    <w:rsid w:val="00F467F0"/>
    <w:rsid w:val="00F47189"/>
    <w:rsid w:val="00F4738A"/>
    <w:rsid w:val="00F47489"/>
    <w:rsid w:val="00F47703"/>
    <w:rsid w:val="00F4770D"/>
    <w:rsid w:val="00F47898"/>
    <w:rsid w:val="00F4789B"/>
    <w:rsid w:val="00F47B71"/>
    <w:rsid w:val="00F47E74"/>
    <w:rsid w:val="00F47F68"/>
    <w:rsid w:val="00F50537"/>
    <w:rsid w:val="00F50747"/>
    <w:rsid w:val="00F50AED"/>
    <w:rsid w:val="00F50B31"/>
    <w:rsid w:val="00F5158A"/>
    <w:rsid w:val="00F51AB1"/>
    <w:rsid w:val="00F51C9D"/>
    <w:rsid w:val="00F526D6"/>
    <w:rsid w:val="00F527BB"/>
    <w:rsid w:val="00F5281E"/>
    <w:rsid w:val="00F52D95"/>
    <w:rsid w:val="00F52E57"/>
    <w:rsid w:val="00F53040"/>
    <w:rsid w:val="00F53AF9"/>
    <w:rsid w:val="00F53C81"/>
    <w:rsid w:val="00F53F0E"/>
    <w:rsid w:val="00F54223"/>
    <w:rsid w:val="00F542F8"/>
    <w:rsid w:val="00F54620"/>
    <w:rsid w:val="00F54E9B"/>
    <w:rsid w:val="00F54EBF"/>
    <w:rsid w:val="00F552EE"/>
    <w:rsid w:val="00F5557A"/>
    <w:rsid w:val="00F564B7"/>
    <w:rsid w:val="00F565A6"/>
    <w:rsid w:val="00F56CA4"/>
    <w:rsid w:val="00F56F95"/>
    <w:rsid w:val="00F56FD4"/>
    <w:rsid w:val="00F57214"/>
    <w:rsid w:val="00F5737D"/>
    <w:rsid w:val="00F574E8"/>
    <w:rsid w:val="00F57604"/>
    <w:rsid w:val="00F57898"/>
    <w:rsid w:val="00F57A93"/>
    <w:rsid w:val="00F57B41"/>
    <w:rsid w:val="00F57E71"/>
    <w:rsid w:val="00F601EA"/>
    <w:rsid w:val="00F6020F"/>
    <w:rsid w:val="00F60308"/>
    <w:rsid w:val="00F60312"/>
    <w:rsid w:val="00F6033B"/>
    <w:rsid w:val="00F603C7"/>
    <w:rsid w:val="00F6052C"/>
    <w:rsid w:val="00F606C9"/>
    <w:rsid w:val="00F60AF4"/>
    <w:rsid w:val="00F611E9"/>
    <w:rsid w:val="00F614E6"/>
    <w:rsid w:val="00F618A3"/>
    <w:rsid w:val="00F61B3B"/>
    <w:rsid w:val="00F61BE3"/>
    <w:rsid w:val="00F61C4A"/>
    <w:rsid w:val="00F61F0D"/>
    <w:rsid w:val="00F62377"/>
    <w:rsid w:val="00F62E13"/>
    <w:rsid w:val="00F62FC1"/>
    <w:rsid w:val="00F63097"/>
    <w:rsid w:val="00F64EDC"/>
    <w:rsid w:val="00F65B83"/>
    <w:rsid w:val="00F65DBD"/>
    <w:rsid w:val="00F666EE"/>
    <w:rsid w:val="00F66920"/>
    <w:rsid w:val="00F67445"/>
    <w:rsid w:val="00F67D0E"/>
    <w:rsid w:val="00F67FA3"/>
    <w:rsid w:val="00F70029"/>
    <w:rsid w:val="00F70187"/>
    <w:rsid w:val="00F701F5"/>
    <w:rsid w:val="00F704B6"/>
    <w:rsid w:val="00F708CC"/>
    <w:rsid w:val="00F70933"/>
    <w:rsid w:val="00F71004"/>
    <w:rsid w:val="00F71202"/>
    <w:rsid w:val="00F71974"/>
    <w:rsid w:val="00F71D8E"/>
    <w:rsid w:val="00F72037"/>
    <w:rsid w:val="00F720A2"/>
    <w:rsid w:val="00F72534"/>
    <w:rsid w:val="00F725BC"/>
    <w:rsid w:val="00F726DB"/>
    <w:rsid w:val="00F72EE4"/>
    <w:rsid w:val="00F730B7"/>
    <w:rsid w:val="00F733DC"/>
    <w:rsid w:val="00F734A1"/>
    <w:rsid w:val="00F73BCF"/>
    <w:rsid w:val="00F73C11"/>
    <w:rsid w:val="00F73C61"/>
    <w:rsid w:val="00F73DCD"/>
    <w:rsid w:val="00F73FF0"/>
    <w:rsid w:val="00F742DC"/>
    <w:rsid w:val="00F74839"/>
    <w:rsid w:val="00F751CA"/>
    <w:rsid w:val="00F75377"/>
    <w:rsid w:val="00F75BD2"/>
    <w:rsid w:val="00F75E76"/>
    <w:rsid w:val="00F75FD3"/>
    <w:rsid w:val="00F76058"/>
    <w:rsid w:val="00F76211"/>
    <w:rsid w:val="00F76288"/>
    <w:rsid w:val="00F77112"/>
    <w:rsid w:val="00F7747D"/>
    <w:rsid w:val="00F776C3"/>
    <w:rsid w:val="00F77935"/>
    <w:rsid w:val="00F7798A"/>
    <w:rsid w:val="00F77D28"/>
    <w:rsid w:val="00F77D9A"/>
    <w:rsid w:val="00F77F31"/>
    <w:rsid w:val="00F80138"/>
    <w:rsid w:val="00F804E5"/>
    <w:rsid w:val="00F804F8"/>
    <w:rsid w:val="00F805E0"/>
    <w:rsid w:val="00F80EC2"/>
    <w:rsid w:val="00F80FC6"/>
    <w:rsid w:val="00F81A52"/>
    <w:rsid w:val="00F81AC9"/>
    <w:rsid w:val="00F81DB3"/>
    <w:rsid w:val="00F82499"/>
    <w:rsid w:val="00F825C5"/>
    <w:rsid w:val="00F82AEE"/>
    <w:rsid w:val="00F82B3A"/>
    <w:rsid w:val="00F82BFC"/>
    <w:rsid w:val="00F82DCB"/>
    <w:rsid w:val="00F832C4"/>
    <w:rsid w:val="00F83A4B"/>
    <w:rsid w:val="00F83F7D"/>
    <w:rsid w:val="00F845D0"/>
    <w:rsid w:val="00F85691"/>
    <w:rsid w:val="00F85C41"/>
    <w:rsid w:val="00F85DA0"/>
    <w:rsid w:val="00F85DD1"/>
    <w:rsid w:val="00F8610A"/>
    <w:rsid w:val="00F8670B"/>
    <w:rsid w:val="00F869A2"/>
    <w:rsid w:val="00F86E40"/>
    <w:rsid w:val="00F874F8"/>
    <w:rsid w:val="00F87797"/>
    <w:rsid w:val="00F87BB5"/>
    <w:rsid w:val="00F9009D"/>
    <w:rsid w:val="00F9022C"/>
    <w:rsid w:val="00F903BE"/>
    <w:rsid w:val="00F90410"/>
    <w:rsid w:val="00F90518"/>
    <w:rsid w:val="00F90732"/>
    <w:rsid w:val="00F907BC"/>
    <w:rsid w:val="00F908B8"/>
    <w:rsid w:val="00F90DD0"/>
    <w:rsid w:val="00F90DF7"/>
    <w:rsid w:val="00F91046"/>
    <w:rsid w:val="00F91868"/>
    <w:rsid w:val="00F9191D"/>
    <w:rsid w:val="00F91D2C"/>
    <w:rsid w:val="00F927F1"/>
    <w:rsid w:val="00F92A14"/>
    <w:rsid w:val="00F92B7F"/>
    <w:rsid w:val="00F933DE"/>
    <w:rsid w:val="00F93578"/>
    <w:rsid w:val="00F935D6"/>
    <w:rsid w:val="00F93623"/>
    <w:rsid w:val="00F936BD"/>
    <w:rsid w:val="00F93A61"/>
    <w:rsid w:val="00F93F1A"/>
    <w:rsid w:val="00F94429"/>
    <w:rsid w:val="00F944E9"/>
    <w:rsid w:val="00F946A1"/>
    <w:rsid w:val="00F947C6"/>
    <w:rsid w:val="00F948F6"/>
    <w:rsid w:val="00F94A70"/>
    <w:rsid w:val="00F94E05"/>
    <w:rsid w:val="00F94F58"/>
    <w:rsid w:val="00F95C03"/>
    <w:rsid w:val="00F95FD1"/>
    <w:rsid w:val="00F96146"/>
    <w:rsid w:val="00F973E8"/>
    <w:rsid w:val="00F974CF"/>
    <w:rsid w:val="00F97842"/>
    <w:rsid w:val="00F97B0C"/>
    <w:rsid w:val="00FA0339"/>
    <w:rsid w:val="00FA10FF"/>
    <w:rsid w:val="00FA11E4"/>
    <w:rsid w:val="00FA12D1"/>
    <w:rsid w:val="00FA12F6"/>
    <w:rsid w:val="00FA136B"/>
    <w:rsid w:val="00FA1494"/>
    <w:rsid w:val="00FA1512"/>
    <w:rsid w:val="00FA170E"/>
    <w:rsid w:val="00FA1F7D"/>
    <w:rsid w:val="00FA2184"/>
    <w:rsid w:val="00FA288D"/>
    <w:rsid w:val="00FA2CED"/>
    <w:rsid w:val="00FA350B"/>
    <w:rsid w:val="00FA3C5D"/>
    <w:rsid w:val="00FA3CE3"/>
    <w:rsid w:val="00FA3CF6"/>
    <w:rsid w:val="00FA3FF1"/>
    <w:rsid w:val="00FA4169"/>
    <w:rsid w:val="00FA434C"/>
    <w:rsid w:val="00FA4924"/>
    <w:rsid w:val="00FA5A50"/>
    <w:rsid w:val="00FA5FE5"/>
    <w:rsid w:val="00FA6758"/>
    <w:rsid w:val="00FA6CDB"/>
    <w:rsid w:val="00FA6E4A"/>
    <w:rsid w:val="00FA7A96"/>
    <w:rsid w:val="00FA7DBF"/>
    <w:rsid w:val="00FA7DC3"/>
    <w:rsid w:val="00FB006A"/>
    <w:rsid w:val="00FB00C1"/>
    <w:rsid w:val="00FB02FC"/>
    <w:rsid w:val="00FB17D0"/>
    <w:rsid w:val="00FB1A73"/>
    <w:rsid w:val="00FB1D38"/>
    <w:rsid w:val="00FB1DB8"/>
    <w:rsid w:val="00FB1DC5"/>
    <w:rsid w:val="00FB2307"/>
    <w:rsid w:val="00FB231C"/>
    <w:rsid w:val="00FB2783"/>
    <w:rsid w:val="00FB2883"/>
    <w:rsid w:val="00FB2895"/>
    <w:rsid w:val="00FB3056"/>
    <w:rsid w:val="00FB30D8"/>
    <w:rsid w:val="00FB32E2"/>
    <w:rsid w:val="00FB3AF9"/>
    <w:rsid w:val="00FB4A19"/>
    <w:rsid w:val="00FB4A4B"/>
    <w:rsid w:val="00FB515A"/>
    <w:rsid w:val="00FB58C0"/>
    <w:rsid w:val="00FB5F5D"/>
    <w:rsid w:val="00FB618E"/>
    <w:rsid w:val="00FB629D"/>
    <w:rsid w:val="00FB6363"/>
    <w:rsid w:val="00FB64EC"/>
    <w:rsid w:val="00FB669E"/>
    <w:rsid w:val="00FB6D6D"/>
    <w:rsid w:val="00FB6F90"/>
    <w:rsid w:val="00FB7241"/>
    <w:rsid w:val="00FB74DF"/>
    <w:rsid w:val="00FB76FC"/>
    <w:rsid w:val="00FB77AE"/>
    <w:rsid w:val="00FB7AC5"/>
    <w:rsid w:val="00FC039F"/>
    <w:rsid w:val="00FC0D7E"/>
    <w:rsid w:val="00FC11D3"/>
    <w:rsid w:val="00FC1264"/>
    <w:rsid w:val="00FC15B1"/>
    <w:rsid w:val="00FC1E75"/>
    <w:rsid w:val="00FC21B9"/>
    <w:rsid w:val="00FC2394"/>
    <w:rsid w:val="00FC25E7"/>
    <w:rsid w:val="00FC2B19"/>
    <w:rsid w:val="00FC2E49"/>
    <w:rsid w:val="00FC2FA4"/>
    <w:rsid w:val="00FC35B1"/>
    <w:rsid w:val="00FC42A5"/>
    <w:rsid w:val="00FC4420"/>
    <w:rsid w:val="00FC4999"/>
    <w:rsid w:val="00FC4CB7"/>
    <w:rsid w:val="00FC4E5B"/>
    <w:rsid w:val="00FC5D39"/>
    <w:rsid w:val="00FC6418"/>
    <w:rsid w:val="00FC64DE"/>
    <w:rsid w:val="00FC651C"/>
    <w:rsid w:val="00FC67C7"/>
    <w:rsid w:val="00FC72EA"/>
    <w:rsid w:val="00FC7520"/>
    <w:rsid w:val="00FC79EE"/>
    <w:rsid w:val="00FD033B"/>
    <w:rsid w:val="00FD07C7"/>
    <w:rsid w:val="00FD0C7E"/>
    <w:rsid w:val="00FD0D22"/>
    <w:rsid w:val="00FD1A37"/>
    <w:rsid w:val="00FD1AE5"/>
    <w:rsid w:val="00FD225E"/>
    <w:rsid w:val="00FD288A"/>
    <w:rsid w:val="00FD298C"/>
    <w:rsid w:val="00FD2B7C"/>
    <w:rsid w:val="00FD349E"/>
    <w:rsid w:val="00FD3AC3"/>
    <w:rsid w:val="00FD3D7F"/>
    <w:rsid w:val="00FD414E"/>
    <w:rsid w:val="00FD4C56"/>
    <w:rsid w:val="00FD4F15"/>
    <w:rsid w:val="00FD554F"/>
    <w:rsid w:val="00FD6431"/>
    <w:rsid w:val="00FD679C"/>
    <w:rsid w:val="00FD6DBD"/>
    <w:rsid w:val="00FD6DED"/>
    <w:rsid w:val="00FD71C3"/>
    <w:rsid w:val="00FD7300"/>
    <w:rsid w:val="00FD7A43"/>
    <w:rsid w:val="00FE0244"/>
    <w:rsid w:val="00FE06DB"/>
    <w:rsid w:val="00FE07AF"/>
    <w:rsid w:val="00FE0F29"/>
    <w:rsid w:val="00FE10A5"/>
    <w:rsid w:val="00FE157F"/>
    <w:rsid w:val="00FE1835"/>
    <w:rsid w:val="00FE1A17"/>
    <w:rsid w:val="00FE1B28"/>
    <w:rsid w:val="00FE1B33"/>
    <w:rsid w:val="00FE1CDD"/>
    <w:rsid w:val="00FE1D36"/>
    <w:rsid w:val="00FE1F74"/>
    <w:rsid w:val="00FE2994"/>
    <w:rsid w:val="00FE2D6A"/>
    <w:rsid w:val="00FE3090"/>
    <w:rsid w:val="00FE369D"/>
    <w:rsid w:val="00FE36DD"/>
    <w:rsid w:val="00FE3938"/>
    <w:rsid w:val="00FE3A56"/>
    <w:rsid w:val="00FE3D1F"/>
    <w:rsid w:val="00FE3F14"/>
    <w:rsid w:val="00FE442B"/>
    <w:rsid w:val="00FE4598"/>
    <w:rsid w:val="00FE4A3B"/>
    <w:rsid w:val="00FE4CE3"/>
    <w:rsid w:val="00FE50A9"/>
    <w:rsid w:val="00FE51BC"/>
    <w:rsid w:val="00FE5979"/>
    <w:rsid w:val="00FE5A07"/>
    <w:rsid w:val="00FE5E42"/>
    <w:rsid w:val="00FE6192"/>
    <w:rsid w:val="00FE631A"/>
    <w:rsid w:val="00FE6367"/>
    <w:rsid w:val="00FE6804"/>
    <w:rsid w:val="00FE6FCF"/>
    <w:rsid w:val="00FE75EB"/>
    <w:rsid w:val="00FE7906"/>
    <w:rsid w:val="00FE7C2D"/>
    <w:rsid w:val="00FE7E64"/>
    <w:rsid w:val="00FF0D33"/>
    <w:rsid w:val="00FF0DBC"/>
    <w:rsid w:val="00FF13A0"/>
    <w:rsid w:val="00FF16CA"/>
    <w:rsid w:val="00FF19BD"/>
    <w:rsid w:val="00FF1D38"/>
    <w:rsid w:val="00FF2D8D"/>
    <w:rsid w:val="00FF2E8E"/>
    <w:rsid w:val="00FF2F24"/>
    <w:rsid w:val="00FF3333"/>
    <w:rsid w:val="00FF34D6"/>
    <w:rsid w:val="00FF3603"/>
    <w:rsid w:val="00FF377A"/>
    <w:rsid w:val="00FF3E64"/>
    <w:rsid w:val="00FF6325"/>
    <w:rsid w:val="00FF6AE7"/>
    <w:rsid w:val="00FF6C5C"/>
    <w:rsid w:val="00FF6D66"/>
    <w:rsid w:val="00FF6DEC"/>
    <w:rsid w:val="00FF6FF5"/>
    <w:rsid w:val="00FF7200"/>
    <w:rsid w:val="00FF7404"/>
    <w:rsid w:val="00FF7615"/>
    <w:rsid w:val="00FF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9B0E89-315E-426F-AEB8-08DCD2B9A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CD9"/>
    <w:pPr>
      <w:spacing w:after="200" w:line="276" w:lineRule="auto"/>
    </w:pPr>
    <w:rPr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5CD9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rsid w:val="00105CD9"/>
    <w:rPr>
      <w:rFonts w:eastAsia="Times New Roman"/>
      <w:b/>
      <w:bCs/>
      <w:i/>
      <w:iCs/>
      <w:sz w:val="26"/>
      <w:szCs w:val="26"/>
      <w:lang w:eastAsia="en-US"/>
    </w:rPr>
  </w:style>
  <w:style w:type="character" w:customStyle="1" w:styleId="2">
    <w:name w:val="Основной текст (2)_"/>
    <w:link w:val="20"/>
    <w:rsid w:val="0009707E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9707E"/>
    <w:pPr>
      <w:widowControl w:val="0"/>
      <w:shd w:val="clear" w:color="auto" w:fill="FFFFFF"/>
      <w:spacing w:before="420" w:after="0" w:line="317" w:lineRule="exact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styleId="a3">
    <w:name w:val="Hyperlink"/>
    <w:rsid w:val="003C59ED"/>
    <w:rPr>
      <w:color w:val="0066CC"/>
      <w:u w:val="single"/>
    </w:rPr>
  </w:style>
  <w:style w:type="character" w:customStyle="1" w:styleId="6">
    <w:name w:val="Основной текст (6)_"/>
    <w:link w:val="60"/>
    <w:rsid w:val="003C59E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61">
    <w:name w:val="Основной текст (6) + Не полужирный"/>
    <w:rsid w:val="003C59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 + Полужирный"/>
    <w:rsid w:val="003C59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3C59ED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character" w:customStyle="1" w:styleId="214pt">
    <w:name w:val="Основной текст (2) + 14 pt"/>
    <w:rsid w:val="008248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4">
    <w:name w:val="Balloon Text"/>
    <w:basedOn w:val="a"/>
    <w:link w:val="a5"/>
    <w:uiPriority w:val="99"/>
    <w:semiHidden/>
    <w:unhideWhenUsed/>
    <w:rsid w:val="00502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02DC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39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MGUO\public$\201PC%20%20&#1057;&#1045;&#1050;&#1056;&#1045;&#1058;&#1040;&#1056;&#1068;\2019_%20&#1041;&#1051;&#1040;&#1053;&#1050;&#1048;\&#1059;&#1055;&#1056;&#1040;&#1042;&#1051;&#1045;&#1053;&#1048;&#1045;\&#1055;&#1056;&#1048;&#1050;&#1040;&#104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ПРИКАЗ</Template>
  <TotalTime>0</TotalTime>
  <Pages>6</Pages>
  <Words>1178</Words>
  <Characters>6719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Дезорцева М.А.</dc:creator>
  <cp:keywords/>
  <dc:description/>
  <cp:lastModifiedBy>Дезорцева М.А.</cp:lastModifiedBy>
  <cp:revision>2</cp:revision>
  <cp:lastPrinted>2022-02-10T04:35:00Z</cp:lastPrinted>
  <dcterms:created xsi:type="dcterms:W3CDTF">2022-02-11T04:53:00Z</dcterms:created>
  <dcterms:modified xsi:type="dcterms:W3CDTF">2022-02-11T04:53:00Z</dcterms:modified>
</cp:coreProperties>
</file>